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8789" w:type="dxa"/>
        <w:jc w:val="center"/>
        <w:tblBorders>
          <w:top w:val="single" w:sz="12" w:space="0" w:color="1F3864"/>
          <w:left w:val="single" w:sz="12" w:space="0" w:color="1F3864"/>
          <w:bottom w:val="single" w:sz="12" w:space="0" w:color="1F3864"/>
          <w:right w:val="single" w:sz="12" w:space="0" w:color="1F3864"/>
          <w:insideH w:val="single" w:sz="4" w:space="0" w:color="1F3864"/>
          <w:insideV w:val="single" w:sz="4" w:space="0" w:color="1F3864"/>
        </w:tblBorders>
        <w:tblLayout w:type="fixed"/>
        <w:tblLook w:val="0000" w:firstRow="0" w:lastRow="0" w:firstColumn="0" w:lastColumn="0" w:noHBand="0" w:noVBand="0"/>
      </w:tblPr>
      <w:tblGrid>
        <w:gridCol w:w="1403"/>
        <w:gridCol w:w="16"/>
        <w:gridCol w:w="5472"/>
        <w:gridCol w:w="40"/>
        <w:gridCol w:w="1858"/>
      </w:tblGrid>
      <w:tr w:rsidR="008C423C" w14:paraId="648958AE" w14:textId="77777777" w:rsidTr="005B5173">
        <w:trPr>
          <w:jc w:val="center"/>
        </w:trPr>
        <w:tc>
          <w:tcPr>
            <w:tcW w:w="1419" w:type="dxa"/>
            <w:gridSpan w:val="2"/>
            <w:shd w:val="clear" w:color="auto" w:fill="DEEAF6"/>
            <w:vAlign w:val="center"/>
          </w:tcPr>
          <w:p w14:paraId="5415EBB3" w14:textId="77777777" w:rsidR="008C423C" w:rsidRDefault="008C423C">
            <w:pPr>
              <w:pStyle w:val="af5"/>
              <w:jc w:val="center"/>
              <w:rPr>
                <w:rFonts w:ascii="方正兰亭粗黑简体" w:eastAsia="方正兰亭粗黑简体"/>
              </w:rPr>
            </w:pPr>
            <w:r>
              <w:br w:type="page"/>
            </w:r>
            <w:r>
              <w:rPr>
                <w:rFonts w:ascii="微软雅黑" w:hAnsi="微软雅黑" w:hint="eastAsia"/>
                <w:b/>
              </w:rPr>
              <w:t>课题</w:t>
            </w:r>
          </w:p>
        </w:tc>
        <w:tc>
          <w:tcPr>
            <w:tcW w:w="7370" w:type="dxa"/>
            <w:gridSpan w:val="3"/>
            <w:shd w:val="clear" w:color="auto" w:fill="FFFFFF"/>
            <w:vAlign w:val="center"/>
          </w:tcPr>
          <w:p w14:paraId="680009EB" w14:textId="56BAA591" w:rsidR="008C423C" w:rsidRDefault="004717A6" w:rsidP="002A72AB">
            <w:pPr>
              <w:pStyle w:val="af5"/>
              <w:jc w:val="center"/>
              <w:rPr>
                <w:rFonts w:ascii="微软雅黑" w:hAnsi="微软雅黑"/>
                <w:b/>
                <w:color w:val="1F4E79"/>
                <w:sz w:val="30"/>
                <w:szCs w:val="30"/>
              </w:rPr>
            </w:pPr>
            <w:r>
              <w:rPr>
                <w:rFonts w:ascii="微软雅黑" w:hAnsi="微软雅黑" w:hint="eastAsia"/>
                <w:b/>
                <w:color w:val="1F4E79"/>
                <w:sz w:val="30"/>
                <w:szCs w:val="30"/>
              </w:rPr>
              <w:t>仪</w:t>
            </w:r>
            <w:r w:rsidR="0019631E">
              <w:rPr>
                <w:rFonts w:ascii="微软雅黑" w:hAnsi="微软雅黑" w:hint="eastAsia"/>
                <w:b/>
                <w:color w:val="1F4E79"/>
                <w:sz w:val="30"/>
                <w:szCs w:val="30"/>
              </w:rPr>
              <w:t>表</w:t>
            </w:r>
            <w:r w:rsidR="00436ADD">
              <w:rPr>
                <w:rFonts w:ascii="微软雅黑" w:hAnsi="微软雅黑" w:hint="eastAsia"/>
                <w:b/>
                <w:color w:val="1F4E79"/>
                <w:sz w:val="30"/>
                <w:szCs w:val="30"/>
              </w:rPr>
              <w:t>礼仪</w:t>
            </w:r>
          </w:p>
        </w:tc>
      </w:tr>
      <w:tr w:rsidR="008C423C" w14:paraId="1B8E7159" w14:textId="77777777" w:rsidTr="005B5173">
        <w:trPr>
          <w:jc w:val="center"/>
        </w:trPr>
        <w:tc>
          <w:tcPr>
            <w:tcW w:w="1419" w:type="dxa"/>
            <w:gridSpan w:val="2"/>
            <w:shd w:val="clear" w:color="auto" w:fill="F2F2F2"/>
            <w:vAlign w:val="center"/>
          </w:tcPr>
          <w:p w14:paraId="041C0306" w14:textId="77777777" w:rsidR="008C423C" w:rsidRDefault="008C423C">
            <w:pPr>
              <w:pStyle w:val="af5"/>
              <w:jc w:val="center"/>
              <w:rPr>
                <w:rFonts w:ascii="方正兰亭粗黑简体" w:eastAsia="方正兰亭粗黑简体"/>
              </w:rPr>
            </w:pPr>
            <w:r>
              <w:rPr>
                <w:rFonts w:ascii="微软雅黑" w:hAnsi="微软雅黑" w:hint="eastAsia"/>
                <w:b/>
              </w:rPr>
              <w:t>课时</w:t>
            </w:r>
          </w:p>
        </w:tc>
        <w:tc>
          <w:tcPr>
            <w:tcW w:w="7370" w:type="dxa"/>
            <w:gridSpan w:val="3"/>
            <w:shd w:val="clear" w:color="auto" w:fill="FFFFFF"/>
            <w:vAlign w:val="center"/>
          </w:tcPr>
          <w:p w14:paraId="41ACC1AA" w14:textId="77777777" w:rsidR="008C423C" w:rsidRDefault="008C423C">
            <w:pPr>
              <w:pStyle w:val="af5"/>
              <w:ind w:firstLineChars="100" w:firstLine="180"/>
            </w:pPr>
            <w:r>
              <w:t>2</w:t>
            </w:r>
            <w:r>
              <w:t>课时</w:t>
            </w:r>
            <w:r>
              <w:rPr>
                <w:rFonts w:hint="eastAsia"/>
              </w:rPr>
              <w:t>（</w:t>
            </w:r>
            <w:r>
              <w:t>90</w:t>
            </w:r>
            <w:r>
              <w:rPr>
                <w:rFonts w:hint="eastAsia"/>
              </w:rPr>
              <w:t xml:space="preserve"> min</w:t>
            </w:r>
            <w:r>
              <w:rPr>
                <w:rFonts w:hint="eastAsia"/>
              </w:rPr>
              <w:t>）</w:t>
            </w:r>
          </w:p>
        </w:tc>
      </w:tr>
      <w:tr w:rsidR="008C423C" w14:paraId="1EB4555E" w14:textId="77777777" w:rsidTr="005B5173">
        <w:trPr>
          <w:jc w:val="center"/>
        </w:trPr>
        <w:tc>
          <w:tcPr>
            <w:tcW w:w="1419" w:type="dxa"/>
            <w:gridSpan w:val="2"/>
            <w:shd w:val="clear" w:color="auto" w:fill="DEEAF6"/>
            <w:vAlign w:val="center"/>
          </w:tcPr>
          <w:p w14:paraId="429F2DF6" w14:textId="77777777" w:rsidR="008C423C" w:rsidRDefault="008C423C">
            <w:pPr>
              <w:pStyle w:val="af5"/>
              <w:jc w:val="center"/>
            </w:pPr>
            <w:r>
              <w:rPr>
                <w:rFonts w:ascii="微软雅黑" w:hAnsi="微软雅黑"/>
                <w:b/>
              </w:rPr>
              <w:t>教学目标</w:t>
            </w:r>
          </w:p>
        </w:tc>
        <w:tc>
          <w:tcPr>
            <w:tcW w:w="7370" w:type="dxa"/>
            <w:gridSpan w:val="3"/>
            <w:shd w:val="clear" w:color="auto" w:fill="FFFFFF"/>
            <w:vAlign w:val="center"/>
          </w:tcPr>
          <w:p w14:paraId="6FB30CE8" w14:textId="4CAA32AC" w:rsidR="00A228A0" w:rsidRDefault="00A228A0" w:rsidP="00A228A0">
            <w:pPr>
              <w:pStyle w:val="af5"/>
              <w:ind w:firstLineChars="100" w:firstLine="180"/>
              <w:rPr>
                <w:rFonts w:ascii="微软雅黑" w:hAnsi="微软雅黑"/>
                <w:b/>
                <w:color w:val="833C0B"/>
              </w:rPr>
            </w:pPr>
            <w:r>
              <w:rPr>
                <w:rFonts w:ascii="微软雅黑" w:hAnsi="微软雅黑" w:hint="eastAsia"/>
                <w:b/>
                <w:color w:val="833C0B"/>
              </w:rPr>
              <w:t>知识目标：</w:t>
            </w:r>
          </w:p>
          <w:p w14:paraId="4303189E" w14:textId="3AD6061A" w:rsidR="00A228A0" w:rsidRDefault="00604CEC" w:rsidP="00A228A0">
            <w:pPr>
              <w:pStyle w:val="af5"/>
              <w:ind w:firstLineChars="200" w:firstLine="360"/>
            </w:pPr>
            <w:r w:rsidRPr="00604CEC">
              <w:rPr>
                <w:rFonts w:hint="eastAsia"/>
              </w:rPr>
              <w:t>了解并熟悉高速铁路客运服务的仪</w:t>
            </w:r>
            <w:r w:rsidR="009023CA">
              <w:rPr>
                <w:rFonts w:hint="eastAsia"/>
              </w:rPr>
              <w:t>表</w:t>
            </w:r>
            <w:r w:rsidRPr="00604CEC">
              <w:rPr>
                <w:rFonts w:hint="eastAsia"/>
              </w:rPr>
              <w:t>礼仪</w:t>
            </w:r>
          </w:p>
          <w:p w14:paraId="6930D546" w14:textId="5AA0617F" w:rsidR="00F6666B" w:rsidRPr="00F6666B" w:rsidRDefault="00F6666B" w:rsidP="00F6666B">
            <w:pPr>
              <w:pStyle w:val="af5"/>
              <w:ind w:firstLineChars="100" w:firstLine="180"/>
            </w:pPr>
            <w:r>
              <w:rPr>
                <w:rFonts w:ascii="微软雅黑" w:hAnsi="微软雅黑" w:hint="eastAsia"/>
                <w:b/>
                <w:color w:val="833C0B"/>
              </w:rPr>
              <w:t>能力目标：</w:t>
            </w:r>
          </w:p>
          <w:p w14:paraId="6D06BF08" w14:textId="1AD4BD22" w:rsidR="00604CEC" w:rsidRDefault="002B7355" w:rsidP="00A228A0">
            <w:pPr>
              <w:pStyle w:val="af5"/>
              <w:ind w:firstLineChars="200" w:firstLine="360"/>
            </w:pPr>
            <w:r w:rsidRPr="002B7355">
              <w:rPr>
                <w:rFonts w:hint="eastAsia"/>
              </w:rPr>
              <w:t>能按照规范穿着制服</w:t>
            </w:r>
          </w:p>
          <w:p w14:paraId="2F11AC84" w14:textId="77777777" w:rsidR="00A228A0" w:rsidRDefault="003820D9" w:rsidP="00A228A0">
            <w:pPr>
              <w:pStyle w:val="af5"/>
              <w:ind w:firstLineChars="100" w:firstLine="180"/>
            </w:pPr>
            <w:r>
              <w:rPr>
                <w:rFonts w:ascii="微软雅黑" w:hAnsi="微软雅黑" w:hint="eastAsia"/>
                <w:b/>
                <w:color w:val="833C0B"/>
              </w:rPr>
              <w:t>素质</w:t>
            </w:r>
            <w:r w:rsidR="00A228A0" w:rsidRPr="000B4719">
              <w:rPr>
                <w:rFonts w:ascii="微软雅黑" w:hAnsi="微软雅黑" w:hint="eastAsia"/>
                <w:b/>
                <w:color w:val="833C0B"/>
              </w:rPr>
              <w:t>目标:</w:t>
            </w:r>
            <w:r w:rsidR="00A228A0">
              <w:rPr>
                <w:rFonts w:hint="eastAsia"/>
              </w:rPr>
              <w:t xml:space="preserve"> </w:t>
            </w:r>
          </w:p>
          <w:p w14:paraId="54140298" w14:textId="3BC932FC" w:rsidR="008C423C" w:rsidRDefault="009F3C27" w:rsidP="009F3C27">
            <w:pPr>
              <w:pStyle w:val="af5"/>
              <w:ind w:firstLineChars="200" w:firstLine="360"/>
            </w:pPr>
            <w:r>
              <w:rPr>
                <w:rFonts w:hint="eastAsia"/>
              </w:rPr>
              <w:t>了解我国服饰文化，坚定文化自信，增强民族自信心</w:t>
            </w:r>
          </w:p>
        </w:tc>
      </w:tr>
      <w:tr w:rsidR="008C423C" w14:paraId="1BD5BEE7" w14:textId="77777777" w:rsidTr="005B5173">
        <w:trPr>
          <w:jc w:val="center"/>
        </w:trPr>
        <w:tc>
          <w:tcPr>
            <w:tcW w:w="1419" w:type="dxa"/>
            <w:gridSpan w:val="2"/>
            <w:shd w:val="clear" w:color="auto" w:fill="F2F2F2"/>
            <w:vAlign w:val="center"/>
          </w:tcPr>
          <w:p w14:paraId="073BA9F4" w14:textId="77777777" w:rsidR="008C423C" w:rsidRDefault="008C423C">
            <w:pPr>
              <w:pStyle w:val="af5"/>
              <w:jc w:val="center"/>
            </w:pPr>
            <w:r>
              <w:rPr>
                <w:rFonts w:ascii="微软雅黑" w:hAnsi="微软雅黑"/>
                <w:b/>
              </w:rPr>
              <w:t>教学重</w:t>
            </w:r>
            <w:r>
              <w:rPr>
                <w:rFonts w:ascii="微软雅黑" w:hAnsi="微软雅黑" w:hint="eastAsia"/>
                <w:b/>
              </w:rPr>
              <w:t>难</w:t>
            </w:r>
            <w:r>
              <w:rPr>
                <w:rFonts w:ascii="微软雅黑" w:hAnsi="微软雅黑"/>
                <w:b/>
              </w:rPr>
              <w:t>点</w:t>
            </w:r>
          </w:p>
        </w:tc>
        <w:tc>
          <w:tcPr>
            <w:tcW w:w="7370" w:type="dxa"/>
            <w:gridSpan w:val="3"/>
            <w:shd w:val="clear" w:color="auto" w:fill="FFFFFF"/>
            <w:vAlign w:val="center"/>
          </w:tcPr>
          <w:p w14:paraId="16F3AEF7" w14:textId="1302BCB4" w:rsidR="008C00C8" w:rsidRDefault="00A228A0" w:rsidP="008C00C8">
            <w:pPr>
              <w:pStyle w:val="af5"/>
              <w:ind w:firstLineChars="100" w:firstLine="180"/>
              <w:rPr>
                <w:rFonts w:ascii="微软雅黑" w:hAnsi="微软雅黑"/>
              </w:rPr>
            </w:pPr>
            <w:r>
              <w:rPr>
                <w:rFonts w:ascii="微软雅黑" w:hAnsi="微软雅黑" w:hint="eastAsia"/>
                <w:b/>
                <w:color w:val="1F4E79"/>
              </w:rPr>
              <w:t>教学重点：</w:t>
            </w:r>
            <w:r w:rsidR="003B580E" w:rsidRPr="00604CEC">
              <w:rPr>
                <w:rFonts w:hint="eastAsia"/>
              </w:rPr>
              <w:t>高速铁路客运服务的仪</w:t>
            </w:r>
            <w:r w:rsidR="009023CA">
              <w:rPr>
                <w:rFonts w:hint="eastAsia"/>
              </w:rPr>
              <w:t>表</w:t>
            </w:r>
            <w:r w:rsidR="003B580E" w:rsidRPr="00604CEC">
              <w:rPr>
                <w:rFonts w:hint="eastAsia"/>
              </w:rPr>
              <w:t>礼仪</w:t>
            </w:r>
          </w:p>
          <w:p w14:paraId="1D8BEB7C" w14:textId="517FD1C2" w:rsidR="008C423C" w:rsidRPr="000000A5" w:rsidRDefault="00A228A0" w:rsidP="006732AC">
            <w:pPr>
              <w:pStyle w:val="af5"/>
              <w:ind w:firstLineChars="100" w:firstLine="180"/>
            </w:pPr>
            <w:r>
              <w:rPr>
                <w:rFonts w:ascii="微软雅黑" w:hAnsi="微软雅黑" w:hint="eastAsia"/>
                <w:b/>
                <w:color w:val="1F4E79"/>
              </w:rPr>
              <w:t>教学难点：</w:t>
            </w:r>
            <w:r w:rsidR="002B7355" w:rsidRPr="002B7355">
              <w:rPr>
                <w:rFonts w:hint="eastAsia"/>
              </w:rPr>
              <w:t>能按照规范穿着制服，以自然得体的仪态为旅客服务</w:t>
            </w:r>
          </w:p>
        </w:tc>
      </w:tr>
      <w:tr w:rsidR="008C423C" w14:paraId="2CADF08F" w14:textId="77777777" w:rsidTr="005B5173">
        <w:trPr>
          <w:jc w:val="center"/>
        </w:trPr>
        <w:tc>
          <w:tcPr>
            <w:tcW w:w="1419" w:type="dxa"/>
            <w:gridSpan w:val="2"/>
            <w:shd w:val="clear" w:color="auto" w:fill="DEEAF6"/>
            <w:vAlign w:val="center"/>
          </w:tcPr>
          <w:p w14:paraId="72096900" w14:textId="77777777" w:rsidR="008C423C" w:rsidRDefault="008C423C">
            <w:pPr>
              <w:pStyle w:val="af5"/>
              <w:jc w:val="center"/>
            </w:pPr>
            <w:r>
              <w:rPr>
                <w:rFonts w:ascii="微软雅黑" w:hAnsi="微软雅黑"/>
                <w:b/>
              </w:rPr>
              <w:t>教学方法</w:t>
            </w:r>
          </w:p>
        </w:tc>
        <w:tc>
          <w:tcPr>
            <w:tcW w:w="7370" w:type="dxa"/>
            <w:gridSpan w:val="3"/>
            <w:shd w:val="clear" w:color="auto" w:fill="FFFFFF"/>
            <w:vAlign w:val="center"/>
          </w:tcPr>
          <w:p w14:paraId="6E0E10F8" w14:textId="77777777" w:rsidR="008C423C" w:rsidRDefault="00DC4480" w:rsidP="00DC4480">
            <w:pPr>
              <w:pStyle w:val="af5"/>
              <w:ind w:firstLineChars="100" w:firstLine="180"/>
            </w:pPr>
            <w:r>
              <w:rPr>
                <w:rFonts w:hint="eastAsia"/>
              </w:rPr>
              <w:t>案例分析法、</w:t>
            </w:r>
            <w:r w:rsidRPr="00314AF9">
              <w:rPr>
                <w:rFonts w:hint="eastAsia"/>
              </w:rPr>
              <w:t>问答法、讨论法</w:t>
            </w:r>
            <w:r>
              <w:rPr>
                <w:rFonts w:hint="eastAsia"/>
              </w:rPr>
              <w:t>、讲授法</w:t>
            </w:r>
          </w:p>
        </w:tc>
      </w:tr>
      <w:tr w:rsidR="008C423C" w14:paraId="3F482E9E" w14:textId="77777777" w:rsidTr="005B5173">
        <w:trPr>
          <w:jc w:val="center"/>
        </w:trPr>
        <w:tc>
          <w:tcPr>
            <w:tcW w:w="1419" w:type="dxa"/>
            <w:gridSpan w:val="2"/>
            <w:shd w:val="clear" w:color="auto" w:fill="F2F2F2"/>
            <w:vAlign w:val="center"/>
          </w:tcPr>
          <w:p w14:paraId="27F2582C" w14:textId="77777777" w:rsidR="008C423C" w:rsidRDefault="008C423C">
            <w:pPr>
              <w:pStyle w:val="af5"/>
              <w:jc w:val="center"/>
            </w:pPr>
            <w:r>
              <w:rPr>
                <w:rFonts w:ascii="微软雅黑" w:hAnsi="微软雅黑"/>
                <w:b/>
              </w:rPr>
              <w:t>教学用具</w:t>
            </w:r>
          </w:p>
        </w:tc>
        <w:tc>
          <w:tcPr>
            <w:tcW w:w="7370" w:type="dxa"/>
            <w:gridSpan w:val="3"/>
            <w:shd w:val="clear" w:color="auto" w:fill="FFFFFF"/>
            <w:vAlign w:val="center"/>
          </w:tcPr>
          <w:p w14:paraId="172D48A2" w14:textId="77777777" w:rsidR="008C423C" w:rsidRDefault="008C423C">
            <w:pPr>
              <w:pStyle w:val="af5"/>
              <w:ind w:firstLineChars="100" w:firstLine="180"/>
            </w:pPr>
            <w:r>
              <w:rPr>
                <w:rFonts w:hint="eastAsia"/>
              </w:rPr>
              <w:t>电脑、投影仪、</w:t>
            </w:r>
            <w:r>
              <w:t>多媒体</w:t>
            </w:r>
            <w:r>
              <w:rPr>
                <w:rFonts w:hint="eastAsia"/>
              </w:rPr>
              <w:t>课件、教材</w:t>
            </w:r>
            <w:r w:rsidR="00DC4480">
              <w:rPr>
                <w:rFonts w:hint="eastAsia"/>
              </w:rPr>
              <w:t>、</w:t>
            </w:r>
            <w:r w:rsidR="00DC4480" w:rsidRPr="00425EF4">
              <w:rPr>
                <w:rFonts w:hint="eastAsia"/>
              </w:rPr>
              <w:t>文旌课堂</w:t>
            </w:r>
            <w:r w:rsidR="00DC4480" w:rsidRPr="00425EF4">
              <w:rPr>
                <w:rFonts w:hint="eastAsia"/>
              </w:rPr>
              <w:t>APP</w:t>
            </w:r>
          </w:p>
        </w:tc>
      </w:tr>
      <w:tr w:rsidR="008C423C" w14:paraId="639219CA" w14:textId="77777777" w:rsidTr="005B5173">
        <w:trPr>
          <w:jc w:val="center"/>
        </w:trPr>
        <w:tc>
          <w:tcPr>
            <w:tcW w:w="1419" w:type="dxa"/>
            <w:gridSpan w:val="2"/>
            <w:shd w:val="clear" w:color="auto" w:fill="DEEAF6"/>
            <w:vAlign w:val="center"/>
          </w:tcPr>
          <w:p w14:paraId="4F312CFA" w14:textId="77777777" w:rsidR="008C423C" w:rsidRDefault="008C423C">
            <w:pPr>
              <w:pStyle w:val="af5"/>
              <w:jc w:val="center"/>
            </w:pPr>
            <w:r>
              <w:rPr>
                <w:rFonts w:ascii="微软雅黑" w:hAnsi="微软雅黑" w:hint="eastAsia"/>
                <w:b/>
              </w:rPr>
              <w:t>教学设计</w:t>
            </w:r>
          </w:p>
        </w:tc>
        <w:tc>
          <w:tcPr>
            <w:tcW w:w="7370" w:type="dxa"/>
            <w:gridSpan w:val="3"/>
            <w:shd w:val="clear" w:color="auto" w:fill="FFFFFF"/>
            <w:vAlign w:val="center"/>
          </w:tcPr>
          <w:p w14:paraId="2C975AE6" w14:textId="793F926D" w:rsidR="008C423C" w:rsidRDefault="008C423C">
            <w:pPr>
              <w:pStyle w:val="af5"/>
              <w:ind w:leftChars="100" w:left="1136" w:hangingChars="520" w:hanging="936"/>
            </w:pPr>
            <w:r>
              <w:rPr>
                <w:rFonts w:ascii="微软雅黑" w:hAnsi="微软雅黑" w:hint="eastAsia"/>
                <w:b/>
                <w:color w:val="1F4E79"/>
              </w:rPr>
              <w:t>第1节课：</w:t>
            </w:r>
            <w:r>
              <w:rPr>
                <w:rFonts w:hint="eastAsia"/>
                <w:spacing w:val="-4"/>
              </w:rPr>
              <w:t>考勤（</w:t>
            </w:r>
            <w:r>
              <w:rPr>
                <w:rFonts w:hint="eastAsia"/>
                <w:spacing w:val="-4"/>
              </w:rPr>
              <w:t>2</w:t>
            </w:r>
            <w:r>
              <w:rPr>
                <w:spacing w:val="-4"/>
              </w:rPr>
              <w:t xml:space="preserve"> min</w:t>
            </w:r>
            <w:r>
              <w:rPr>
                <w:rFonts w:hint="eastAsia"/>
                <w:spacing w:val="-4"/>
              </w:rPr>
              <w:t>）</w:t>
            </w:r>
            <w:r>
              <w:rPr>
                <w:rFonts w:hint="eastAsia"/>
              </w:rPr>
              <w:t>→</w:t>
            </w:r>
            <w:r w:rsidR="009C3D21">
              <w:rPr>
                <w:rFonts w:hint="eastAsia"/>
                <w:spacing w:val="-4"/>
              </w:rPr>
              <w:t>案例</w:t>
            </w:r>
            <w:r>
              <w:rPr>
                <w:rFonts w:hint="eastAsia"/>
                <w:spacing w:val="-4"/>
              </w:rPr>
              <w:t>导入（</w:t>
            </w:r>
            <w:r w:rsidR="007B391C">
              <w:rPr>
                <w:spacing w:val="-4"/>
              </w:rPr>
              <w:t>8</w:t>
            </w:r>
            <w:r>
              <w:rPr>
                <w:spacing w:val="-4"/>
              </w:rPr>
              <w:t xml:space="preserve"> </w:t>
            </w:r>
            <w:r>
              <w:rPr>
                <w:rFonts w:hint="eastAsia"/>
                <w:spacing w:val="-4"/>
              </w:rPr>
              <w:t>min</w:t>
            </w:r>
            <w:r>
              <w:rPr>
                <w:rFonts w:hint="eastAsia"/>
                <w:spacing w:val="-4"/>
              </w:rPr>
              <w:t>）</w:t>
            </w:r>
            <w:r>
              <w:rPr>
                <w:rFonts w:hint="eastAsia"/>
              </w:rPr>
              <w:t>→传授新知（</w:t>
            </w:r>
            <w:r w:rsidR="00EC36C7">
              <w:t>2</w:t>
            </w:r>
            <w:r w:rsidR="007B391C">
              <w:t>5</w:t>
            </w:r>
            <w:r>
              <w:rPr>
                <w:rFonts w:hint="eastAsia"/>
              </w:rPr>
              <w:t xml:space="preserve"> </w:t>
            </w:r>
            <w:r>
              <w:t>min</w:t>
            </w:r>
            <w:r>
              <w:rPr>
                <w:rFonts w:hint="eastAsia"/>
              </w:rPr>
              <w:t>）→课堂</w:t>
            </w:r>
            <w:r w:rsidR="00BF239F">
              <w:rPr>
                <w:rFonts w:hint="eastAsia"/>
              </w:rPr>
              <w:t>实践</w:t>
            </w:r>
            <w:r>
              <w:rPr>
                <w:rFonts w:hint="eastAsia"/>
              </w:rPr>
              <w:t>（</w:t>
            </w:r>
            <w:r w:rsidR="00D842CE">
              <w:t>10</w:t>
            </w:r>
            <w:r>
              <w:rPr>
                <w:rFonts w:hint="eastAsia"/>
              </w:rPr>
              <w:t xml:space="preserve"> </w:t>
            </w:r>
            <w:r>
              <w:t>min</w:t>
            </w:r>
            <w:r>
              <w:rPr>
                <w:rFonts w:hint="eastAsia"/>
              </w:rPr>
              <w:t>）</w:t>
            </w:r>
          </w:p>
          <w:p w14:paraId="4586E87F" w14:textId="72FBE78B" w:rsidR="008C423C" w:rsidRDefault="008C423C" w:rsidP="007F3D5E">
            <w:pPr>
              <w:pStyle w:val="af5"/>
              <w:ind w:leftChars="100" w:left="1136" w:hangingChars="520" w:hanging="936"/>
              <w:rPr>
                <w:rFonts w:ascii="MS Gothic" w:eastAsia="MS Gothic" w:hAnsi="MS Gothic"/>
              </w:rPr>
            </w:pPr>
            <w:r>
              <w:rPr>
                <w:rFonts w:ascii="微软雅黑" w:hAnsi="微软雅黑" w:hint="eastAsia"/>
                <w:b/>
                <w:color w:val="1F4E79"/>
              </w:rPr>
              <w:t>第</w:t>
            </w:r>
            <w:r>
              <w:rPr>
                <w:rFonts w:ascii="微软雅黑" w:hAnsi="微软雅黑"/>
                <w:b/>
                <w:color w:val="1F4E79"/>
              </w:rPr>
              <w:t>2</w:t>
            </w:r>
            <w:r>
              <w:rPr>
                <w:rFonts w:ascii="微软雅黑" w:hAnsi="微软雅黑" w:hint="eastAsia"/>
                <w:b/>
                <w:color w:val="1F4E79"/>
              </w:rPr>
              <w:t>节课：</w:t>
            </w:r>
            <w:r w:rsidR="003A043E">
              <w:rPr>
                <w:rFonts w:hint="eastAsia"/>
                <w:spacing w:val="-4"/>
              </w:rPr>
              <w:t>互动导入（</w:t>
            </w:r>
            <w:r w:rsidR="003A043E">
              <w:rPr>
                <w:spacing w:val="-4"/>
              </w:rPr>
              <w:t xml:space="preserve">5 </w:t>
            </w:r>
            <w:r w:rsidR="003A043E">
              <w:rPr>
                <w:rFonts w:hint="eastAsia"/>
                <w:spacing w:val="-4"/>
              </w:rPr>
              <w:t>min</w:t>
            </w:r>
            <w:r w:rsidR="003A043E">
              <w:rPr>
                <w:rFonts w:hint="eastAsia"/>
                <w:spacing w:val="-4"/>
              </w:rPr>
              <w:t>）</w:t>
            </w:r>
            <w:r w:rsidR="003A043E">
              <w:rPr>
                <w:rFonts w:hint="eastAsia"/>
              </w:rPr>
              <w:t>→传授新知</w:t>
            </w:r>
            <w:r w:rsidR="003A043E" w:rsidRPr="00314AF9">
              <w:rPr>
                <w:rFonts w:hint="eastAsia"/>
              </w:rPr>
              <w:t>（</w:t>
            </w:r>
            <w:r w:rsidR="00817E8A">
              <w:t>15</w:t>
            </w:r>
            <w:r w:rsidR="003A043E" w:rsidRPr="00314AF9">
              <w:t xml:space="preserve"> min</w:t>
            </w:r>
            <w:r w:rsidR="003A043E" w:rsidRPr="00314AF9">
              <w:rPr>
                <w:rFonts w:hint="eastAsia"/>
              </w:rPr>
              <w:t>）</w:t>
            </w:r>
            <w:r w:rsidR="003A043E">
              <w:rPr>
                <w:rFonts w:hint="eastAsia"/>
              </w:rPr>
              <w:t>→课堂</w:t>
            </w:r>
            <w:r w:rsidR="00817E8A">
              <w:rPr>
                <w:rFonts w:hint="eastAsia"/>
              </w:rPr>
              <w:t>实践</w:t>
            </w:r>
            <w:r w:rsidR="003A043E" w:rsidRPr="00314AF9">
              <w:rPr>
                <w:rFonts w:hint="eastAsia"/>
              </w:rPr>
              <w:t>（</w:t>
            </w:r>
            <w:r w:rsidR="00817E8A">
              <w:t xml:space="preserve">20 </w:t>
            </w:r>
            <w:r w:rsidR="003A043E" w:rsidRPr="00314AF9">
              <w:t>min</w:t>
            </w:r>
            <w:r w:rsidR="003A043E" w:rsidRPr="00314AF9">
              <w:rPr>
                <w:rFonts w:hint="eastAsia"/>
              </w:rPr>
              <w:t>）</w:t>
            </w:r>
            <w:r w:rsidR="003A043E">
              <w:rPr>
                <w:rFonts w:hint="eastAsia"/>
              </w:rPr>
              <w:t>→</w:t>
            </w:r>
            <w:r w:rsidR="003A043E" w:rsidRPr="00314AF9">
              <w:rPr>
                <w:rFonts w:hint="eastAsia"/>
              </w:rPr>
              <w:t>课堂小结（</w:t>
            </w:r>
            <w:r w:rsidR="003A043E" w:rsidRPr="00314AF9">
              <w:rPr>
                <w:rFonts w:hint="eastAsia"/>
              </w:rPr>
              <w:t>3</w:t>
            </w:r>
            <w:r w:rsidR="003A043E" w:rsidRPr="00314AF9">
              <w:t xml:space="preserve"> min</w:t>
            </w:r>
            <w:r w:rsidR="003A043E" w:rsidRPr="00314AF9">
              <w:rPr>
                <w:rFonts w:hint="eastAsia"/>
              </w:rPr>
              <w:t>）</w:t>
            </w:r>
            <w:r w:rsidR="003A043E">
              <w:rPr>
                <w:rFonts w:hint="eastAsia"/>
              </w:rPr>
              <w:t>→</w:t>
            </w:r>
            <w:r w:rsidR="003A043E" w:rsidRPr="00314AF9">
              <w:rPr>
                <w:rFonts w:hint="eastAsia"/>
              </w:rPr>
              <w:t>作业布置（</w:t>
            </w:r>
            <w:r w:rsidR="003A043E" w:rsidRPr="00314AF9">
              <w:rPr>
                <w:rFonts w:hint="eastAsia"/>
              </w:rPr>
              <w:t>2</w:t>
            </w:r>
            <w:r w:rsidR="003A043E" w:rsidRPr="00314AF9">
              <w:t xml:space="preserve"> min</w:t>
            </w:r>
            <w:r w:rsidR="003A043E" w:rsidRPr="00314AF9">
              <w:rPr>
                <w:rFonts w:hint="eastAsia"/>
              </w:rPr>
              <w:t>）</w:t>
            </w:r>
          </w:p>
        </w:tc>
      </w:tr>
      <w:tr w:rsidR="008C423C" w14:paraId="4E1951F7" w14:textId="77777777" w:rsidTr="005B5173">
        <w:trPr>
          <w:jc w:val="center"/>
        </w:trPr>
        <w:tc>
          <w:tcPr>
            <w:tcW w:w="1419" w:type="dxa"/>
            <w:gridSpan w:val="2"/>
            <w:shd w:val="clear" w:color="auto" w:fill="F2F2F2"/>
            <w:vAlign w:val="center"/>
          </w:tcPr>
          <w:p w14:paraId="76F4496C" w14:textId="77777777" w:rsidR="008C423C" w:rsidRDefault="008C423C">
            <w:pPr>
              <w:pStyle w:val="af5"/>
              <w:jc w:val="center"/>
              <w:rPr>
                <w:rFonts w:ascii="微软雅黑" w:hAnsi="微软雅黑"/>
                <w:b/>
                <w:color w:val="1F4E79"/>
                <w:sz w:val="24"/>
                <w:szCs w:val="24"/>
              </w:rPr>
            </w:pPr>
            <w:r>
              <w:rPr>
                <w:rFonts w:ascii="微软雅黑" w:hAnsi="微软雅黑" w:hint="eastAsia"/>
                <w:b/>
                <w:color w:val="1F4E79"/>
                <w:sz w:val="24"/>
                <w:szCs w:val="24"/>
              </w:rPr>
              <w:t>教学过程</w:t>
            </w:r>
          </w:p>
        </w:tc>
        <w:tc>
          <w:tcPr>
            <w:tcW w:w="5472" w:type="dxa"/>
            <w:shd w:val="clear" w:color="auto" w:fill="F2F2F2"/>
            <w:vAlign w:val="center"/>
          </w:tcPr>
          <w:p w14:paraId="14B1BBC8" w14:textId="77777777" w:rsidR="008C423C" w:rsidRDefault="008C423C">
            <w:pPr>
              <w:pStyle w:val="af5"/>
              <w:jc w:val="center"/>
              <w:rPr>
                <w:rFonts w:ascii="微软雅黑" w:hAnsi="微软雅黑"/>
                <w:b/>
                <w:color w:val="1F4E79"/>
                <w:sz w:val="24"/>
                <w:szCs w:val="24"/>
              </w:rPr>
            </w:pPr>
            <w:r>
              <w:rPr>
                <w:rFonts w:ascii="微软雅黑" w:hAnsi="微软雅黑" w:hint="eastAsia"/>
                <w:b/>
                <w:color w:val="1F4E79"/>
                <w:sz w:val="24"/>
                <w:szCs w:val="24"/>
              </w:rPr>
              <w:t>主要教学内容及步骤</w:t>
            </w:r>
          </w:p>
        </w:tc>
        <w:tc>
          <w:tcPr>
            <w:tcW w:w="1898" w:type="dxa"/>
            <w:gridSpan w:val="2"/>
            <w:shd w:val="clear" w:color="auto" w:fill="F2F2F2"/>
            <w:vAlign w:val="center"/>
          </w:tcPr>
          <w:p w14:paraId="017DB1C4" w14:textId="77777777" w:rsidR="008C423C" w:rsidRDefault="008C423C">
            <w:pPr>
              <w:pStyle w:val="af5"/>
              <w:jc w:val="center"/>
              <w:rPr>
                <w:rFonts w:ascii="微软雅黑" w:hAnsi="微软雅黑"/>
                <w:b/>
                <w:color w:val="1F4E79"/>
                <w:sz w:val="24"/>
                <w:szCs w:val="24"/>
              </w:rPr>
            </w:pPr>
            <w:r>
              <w:rPr>
                <w:rFonts w:ascii="微软雅黑" w:hAnsi="微软雅黑"/>
                <w:b/>
                <w:color w:val="1F4E79"/>
                <w:sz w:val="24"/>
                <w:szCs w:val="24"/>
              </w:rPr>
              <w:t>设计意图</w:t>
            </w:r>
          </w:p>
        </w:tc>
      </w:tr>
      <w:tr w:rsidR="008C423C" w14:paraId="57E07BF6" w14:textId="77777777" w:rsidTr="005B5173">
        <w:trPr>
          <w:jc w:val="center"/>
        </w:trPr>
        <w:tc>
          <w:tcPr>
            <w:tcW w:w="8789" w:type="dxa"/>
            <w:gridSpan w:val="5"/>
            <w:shd w:val="clear" w:color="auto" w:fill="DEEAF6"/>
            <w:vAlign w:val="center"/>
          </w:tcPr>
          <w:p w14:paraId="3C6A5F8D" w14:textId="77777777" w:rsidR="008C423C" w:rsidRDefault="008C423C">
            <w:pPr>
              <w:pStyle w:val="af5"/>
              <w:jc w:val="center"/>
              <w:rPr>
                <w:rFonts w:ascii="微软雅黑" w:hAnsi="微软雅黑"/>
                <w:b/>
                <w:sz w:val="24"/>
                <w:szCs w:val="24"/>
              </w:rPr>
            </w:pPr>
            <w:r>
              <w:rPr>
                <w:rFonts w:ascii="微软雅黑" w:hAnsi="微软雅黑" w:hint="eastAsia"/>
                <w:b/>
                <w:sz w:val="24"/>
                <w:szCs w:val="24"/>
              </w:rPr>
              <w:t>第一节课</w:t>
            </w:r>
          </w:p>
        </w:tc>
      </w:tr>
      <w:tr w:rsidR="008C423C" w14:paraId="6875186F" w14:textId="77777777" w:rsidTr="005B5173">
        <w:trPr>
          <w:jc w:val="center"/>
        </w:trPr>
        <w:tc>
          <w:tcPr>
            <w:tcW w:w="1419" w:type="dxa"/>
            <w:gridSpan w:val="2"/>
            <w:shd w:val="clear" w:color="auto" w:fill="F2F2F2"/>
            <w:vAlign w:val="center"/>
          </w:tcPr>
          <w:p w14:paraId="5A00811B" w14:textId="77777777" w:rsidR="008C423C" w:rsidRDefault="008C423C">
            <w:pPr>
              <w:pStyle w:val="af5"/>
              <w:jc w:val="center"/>
            </w:pPr>
            <w:r>
              <w:rPr>
                <w:rFonts w:ascii="微软雅黑" w:hAnsi="微软雅黑" w:hint="eastAsia"/>
                <w:b/>
              </w:rPr>
              <w:t>考勤</w:t>
            </w:r>
            <w:r>
              <w:rPr>
                <w:rFonts w:ascii="微软雅黑" w:hAnsi="微软雅黑"/>
                <w:b/>
              </w:rPr>
              <w:br/>
            </w:r>
            <w:r>
              <w:rPr>
                <w:rFonts w:ascii="微软雅黑" w:hAnsi="微软雅黑" w:hint="eastAsia"/>
                <w:b/>
              </w:rPr>
              <w:t>（2 min）</w:t>
            </w:r>
          </w:p>
        </w:tc>
        <w:tc>
          <w:tcPr>
            <w:tcW w:w="5472" w:type="dxa"/>
            <w:shd w:val="clear" w:color="auto" w:fill="FFFFFF"/>
            <w:vAlign w:val="center"/>
          </w:tcPr>
          <w:p w14:paraId="6065C27F" w14:textId="77777777" w:rsidR="008C423C" w:rsidRDefault="008C423C" w:rsidP="007622BA">
            <w:pPr>
              <w:pStyle w:val="af5"/>
              <w:spacing w:before="200"/>
              <w:ind w:left="200"/>
              <w:rPr>
                <w:rFonts w:ascii="微软雅黑" w:hAnsi="微软雅黑"/>
                <w:b/>
                <w:color w:val="1F4E79"/>
              </w:rPr>
            </w:pPr>
            <w:r>
              <w:rPr>
                <w:rFonts w:ascii="微软雅黑" w:hAnsi="微软雅黑" w:hint="eastAsia"/>
                <w:b/>
                <w:color w:val="1F4E79"/>
              </w:rPr>
              <w:t>【教师】使用文旌课堂APP进行签到</w:t>
            </w:r>
          </w:p>
          <w:p w14:paraId="3AE36C3C" w14:textId="77777777" w:rsidR="008C423C" w:rsidRDefault="008C423C" w:rsidP="007622BA">
            <w:pPr>
              <w:pStyle w:val="af5"/>
              <w:spacing w:before="200" w:after="200"/>
              <w:ind w:left="200"/>
              <w:rPr>
                <w:rFonts w:ascii="微软雅黑" w:hAnsi="微软雅黑"/>
                <w:b/>
                <w:color w:val="833C0B"/>
              </w:rPr>
            </w:pPr>
            <w:r>
              <w:rPr>
                <w:rFonts w:ascii="微软雅黑" w:hAnsi="微软雅黑" w:hint="eastAsia"/>
                <w:b/>
                <w:color w:val="833C0B"/>
              </w:rPr>
              <w:t>【学生】按照老师要求签到</w:t>
            </w:r>
          </w:p>
        </w:tc>
        <w:tc>
          <w:tcPr>
            <w:tcW w:w="1898" w:type="dxa"/>
            <w:gridSpan w:val="2"/>
            <w:shd w:val="clear" w:color="auto" w:fill="FFFFFF"/>
            <w:vAlign w:val="center"/>
          </w:tcPr>
          <w:p w14:paraId="41BC1B6E" w14:textId="77777777" w:rsidR="008C423C" w:rsidRDefault="008C423C">
            <w:pPr>
              <w:pStyle w:val="af5"/>
              <w:ind w:firstLineChars="100" w:firstLine="180"/>
            </w:pPr>
            <w:r>
              <w:rPr>
                <w:rFonts w:hint="eastAsia"/>
              </w:rPr>
              <w:t>培养学生的组织纪律性</w:t>
            </w:r>
            <w:r>
              <w:t>，</w:t>
            </w:r>
            <w:r>
              <w:rPr>
                <w:rFonts w:hint="eastAsia"/>
              </w:rPr>
              <w:t>掌握学生的出勤</w:t>
            </w:r>
            <w:r>
              <w:t>情况</w:t>
            </w:r>
          </w:p>
        </w:tc>
      </w:tr>
      <w:tr w:rsidR="008C423C" w14:paraId="6C4FE0DA" w14:textId="77777777" w:rsidTr="005B5173">
        <w:trPr>
          <w:jc w:val="center"/>
        </w:trPr>
        <w:tc>
          <w:tcPr>
            <w:tcW w:w="1419" w:type="dxa"/>
            <w:gridSpan w:val="2"/>
            <w:shd w:val="clear" w:color="auto" w:fill="DEEAF6"/>
            <w:vAlign w:val="center"/>
          </w:tcPr>
          <w:p w14:paraId="6F37537B" w14:textId="61966431" w:rsidR="008C423C" w:rsidRDefault="007B391C">
            <w:pPr>
              <w:pStyle w:val="af5"/>
              <w:jc w:val="center"/>
              <w:rPr>
                <w:rFonts w:ascii="微软雅黑" w:hAnsi="微软雅黑"/>
                <w:b/>
              </w:rPr>
            </w:pPr>
            <w:r>
              <w:rPr>
                <w:rFonts w:ascii="微软雅黑" w:hAnsi="微软雅黑" w:hint="eastAsia"/>
                <w:b/>
              </w:rPr>
              <w:t>案例</w:t>
            </w:r>
            <w:r w:rsidR="008C423C">
              <w:rPr>
                <w:rFonts w:ascii="微软雅黑" w:hAnsi="微软雅黑" w:hint="eastAsia"/>
                <w:b/>
              </w:rPr>
              <w:t>导入</w:t>
            </w:r>
          </w:p>
          <w:p w14:paraId="388A8ADF" w14:textId="700B00EF" w:rsidR="00BA1FF4" w:rsidRDefault="008C423C" w:rsidP="00BE3199">
            <w:pPr>
              <w:pStyle w:val="af5"/>
              <w:jc w:val="center"/>
              <w:rPr>
                <w:rFonts w:ascii="微软雅黑" w:hAnsi="微软雅黑"/>
                <w:b/>
              </w:rPr>
            </w:pPr>
            <w:r>
              <w:rPr>
                <w:rFonts w:ascii="微软雅黑" w:hAnsi="微软雅黑" w:hint="eastAsia"/>
                <w:b/>
              </w:rPr>
              <w:t>（</w:t>
            </w:r>
            <w:r w:rsidR="007B391C">
              <w:rPr>
                <w:rFonts w:ascii="微软雅黑" w:hAnsi="微软雅黑"/>
                <w:b/>
              </w:rPr>
              <w:t>8</w:t>
            </w:r>
            <w:r>
              <w:rPr>
                <w:rFonts w:ascii="微软雅黑" w:hAnsi="微软雅黑"/>
                <w:b/>
              </w:rPr>
              <w:t xml:space="preserve"> min</w:t>
            </w:r>
            <w:r>
              <w:rPr>
                <w:rFonts w:ascii="微软雅黑" w:hAnsi="微软雅黑" w:hint="eastAsia"/>
                <w:b/>
              </w:rPr>
              <w:t>）</w:t>
            </w:r>
          </w:p>
        </w:tc>
        <w:tc>
          <w:tcPr>
            <w:tcW w:w="5472" w:type="dxa"/>
            <w:shd w:val="clear" w:color="auto" w:fill="FFFFFF"/>
            <w:vAlign w:val="center"/>
          </w:tcPr>
          <w:p w14:paraId="35FE6A26" w14:textId="7DD8298C" w:rsidR="003700CE" w:rsidRDefault="008C423C" w:rsidP="003700CE">
            <w:pPr>
              <w:pStyle w:val="af5"/>
              <w:spacing w:before="160" w:after="120"/>
              <w:ind w:left="200"/>
              <w:rPr>
                <w:rFonts w:ascii="微软雅黑" w:hAnsi="微软雅黑"/>
                <w:b/>
                <w:color w:val="1F4E79"/>
              </w:rPr>
            </w:pPr>
            <w:r>
              <w:rPr>
                <w:rFonts w:ascii="微软雅黑" w:hAnsi="微软雅黑" w:hint="eastAsia"/>
                <w:b/>
                <w:color w:val="1F4E79"/>
              </w:rPr>
              <w:t>【教师】</w:t>
            </w:r>
            <w:r w:rsidR="002B04FF" w:rsidRPr="002B04FF">
              <w:rPr>
                <w:rFonts w:ascii="微软雅黑" w:hAnsi="微软雅黑" w:hint="eastAsia"/>
                <w:b/>
                <w:color w:val="1F4E79"/>
              </w:rPr>
              <w:t>讲述任务引入中</w:t>
            </w:r>
            <w:r w:rsidR="00675346">
              <w:rPr>
                <w:rFonts w:ascii="微软雅黑" w:hAnsi="微软雅黑" w:hint="eastAsia"/>
                <w:b/>
                <w:color w:val="1F4E79"/>
              </w:rPr>
              <w:t>铁路制服</w:t>
            </w:r>
            <w:r w:rsidR="002B04FF">
              <w:rPr>
                <w:rFonts w:ascii="微软雅黑" w:hAnsi="微软雅黑" w:hint="eastAsia"/>
                <w:b/>
                <w:color w:val="1F4E79"/>
              </w:rPr>
              <w:t>的发展历程</w:t>
            </w:r>
            <w:r w:rsidR="007920F1">
              <w:rPr>
                <w:rFonts w:ascii="微软雅黑" w:hAnsi="微软雅黑" w:hint="eastAsia"/>
                <w:b/>
                <w:color w:val="1F4E79"/>
              </w:rPr>
              <w:t>，</w:t>
            </w:r>
            <w:r w:rsidR="00675346">
              <w:rPr>
                <w:rFonts w:ascii="微软雅黑" w:hAnsi="微软雅黑" w:hint="eastAsia"/>
                <w:b/>
                <w:color w:val="1F4E79"/>
              </w:rPr>
              <w:t>多媒体展示图片“红色制服”和“蓝色制服”</w:t>
            </w:r>
            <w:r w:rsidR="002B04FF">
              <w:rPr>
                <w:rFonts w:ascii="微软雅黑" w:hAnsi="微软雅黑" w:hint="eastAsia"/>
                <w:b/>
                <w:color w:val="1F4E79"/>
              </w:rPr>
              <w:t>（详见教材）</w:t>
            </w:r>
            <w:r w:rsidR="00675346">
              <w:rPr>
                <w:rFonts w:ascii="微软雅黑" w:hAnsi="微软雅黑" w:hint="eastAsia"/>
                <w:b/>
                <w:color w:val="1F4E79"/>
              </w:rPr>
              <w:t>，</w:t>
            </w:r>
            <w:r w:rsidR="007920F1">
              <w:rPr>
                <w:rFonts w:ascii="微软雅黑" w:hAnsi="微软雅黑" w:hint="eastAsia"/>
                <w:b/>
                <w:color w:val="1F4E79"/>
              </w:rPr>
              <w:t>并</w:t>
            </w:r>
            <w:r w:rsidR="003700CE" w:rsidRPr="008E6920">
              <w:rPr>
                <w:rFonts w:ascii="微软雅黑" w:hAnsi="微软雅黑" w:hint="eastAsia"/>
                <w:b/>
                <w:color w:val="1F4E79"/>
              </w:rPr>
              <w:t>提出问题</w:t>
            </w:r>
            <w:r w:rsidR="00C11E44">
              <w:rPr>
                <w:rFonts w:ascii="微软雅黑" w:hAnsi="微软雅黑" w:hint="eastAsia"/>
                <w:b/>
                <w:color w:val="1F4E79"/>
              </w:rPr>
              <w:t>：</w:t>
            </w:r>
          </w:p>
          <w:p w14:paraId="7C3B052C" w14:textId="5DBAA0C4" w:rsidR="008C423C" w:rsidRPr="00AD162D" w:rsidRDefault="00675346" w:rsidP="0067502C">
            <w:pPr>
              <w:pStyle w:val="aff7"/>
              <w:ind w:leftChars="0" w:left="0" w:right="100" w:firstLineChars="250" w:firstLine="450"/>
              <w:rPr>
                <w:rFonts w:ascii="微软雅黑" w:eastAsia="微软雅黑" w:hAnsi="微软雅黑"/>
                <w:bCs/>
                <w:sz w:val="18"/>
                <w:szCs w:val="18"/>
              </w:rPr>
            </w:pPr>
            <w:r w:rsidRPr="00675346">
              <w:rPr>
                <w:rFonts w:ascii="微软雅黑" w:eastAsia="微软雅黑" w:hAnsi="微软雅黑" w:hint="eastAsia"/>
                <w:bCs/>
                <w:sz w:val="18"/>
                <w:szCs w:val="18"/>
              </w:rPr>
              <w:t>在穿着高铁制服时，需要注意哪些礼仪规范</w:t>
            </w:r>
            <w:r w:rsidR="00C11E44">
              <w:rPr>
                <w:rFonts w:ascii="微软雅黑" w:eastAsia="微软雅黑" w:hAnsi="微软雅黑" w:hint="eastAsia"/>
                <w:bCs/>
                <w:sz w:val="18"/>
                <w:szCs w:val="18"/>
              </w:rPr>
              <w:t>？</w:t>
            </w:r>
          </w:p>
          <w:p w14:paraId="7F427339" w14:textId="77777777" w:rsidR="00BA1FF4" w:rsidRPr="00862E75" w:rsidRDefault="008C423C" w:rsidP="00862E75">
            <w:pPr>
              <w:pStyle w:val="af5"/>
              <w:spacing w:before="200" w:after="200"/>
              <w:ind w:left="200"/>
              <w:rPr>
                <w:rFonts w:ascii="微软雅黑" w:hAnsi="微软雅黑"/>
                <w:b/>
                <w:color w:val="833C0B"/>
              </w:rPr>
            </w:pPr>
            <w:r>
              <w:rPr>
                <w:rFonts w:ascii="微软雅黑" w:hAnsi="微软雅黑" w:hint="eastAsia"/>
                <w:b/>
                <w:color w:val="833C0B"/>
              </w:rPr>
              <w:t>【学生】思考、举手回答</w:t>
            </w:r>
          </w:p>
        </w:tc>
        <w:tc>
          <w:tcPr>
            <w:tcW w:w="1898" w:type="dxa"/>
            <w:gridSpan w:val="2"/>
            <w:shd w:val="clear" w:color="auto" w:fill="FFFFFF"/>
            <w:vAlign w:val="center"/>
          </w:tcPr>
          <w:p w14:paraId="334B56DB" w14:textId="68BECF20" w:rsidR="008C423C" w:rsidRDefault="008C423C" w:rsidP="00C83293">
            <w:pPr>
              <w:pStyle w:val="af5"/>
              <w:ind w:firstLineChars="100" w:firstLine="180"/>
              <w:rPr>
                <w:color w:val="1F4E79"/>
              </w:rPr>
            </w:pPr>
            <w:r>
              <w:rPr>
                <w:rFonts w:hint="eastAsia"/>
              </w:rPr>
              <w:t>通过</w:t>
            </w:r>
            <w:r w:rsidR="00C83293">
              <w:rPr>
                <w:rFonts w:hint="eastAsia"/>
              </w:rPr>
              <w:t>提问</w:t>
            </w:r>
            <w:r>
              <w:rPr>
                <w:rFonts w:hint="eastAsia"/>
              </w:rPr>
              <w:t>引导学生主动思考，</w:t>
            </w:r>
            <w:r>
              <w:t>激发</w:t>
            </w:r>
            <w:r>
              <w:rPr>
                <w:rFonts w:hint="eastAsia"/>
              </w:rPr>
              <w:t>学生</w:t>
            </w:r>
            <w:r>
              <w:t>的学习兴趣</w:t>
            </w:r>
          </w:p>
        </w:tc>
      </w:tr>
      <w:tr w:rsidR="008C423C" w14:paraId="11359C7D" w14:textId="77777777" w:rsidTr="005B5173">
        <w:trPr>
          <w:jc w:val="center"/>
        </w:trPr>
        <w:tc>
          <w:tcPr>
            <w:tcW w:w="1419" w:type="dxa"/>
            <w:gridSpan w:val="2"/>
            <w:shd w:val="clear" w:color="auto" w:fill="F2F2F2"/>
            <w:vAlign w:val="center"/>
          </w:tcPr>
          <w:p w14:paraId="4F720E78" w14:textId="0919F965" w:rsidR="008C423C" w:rsidRDefault="008C423C" w:rsidP="00A14F36">
            <w:pPr>
              <w:pStyle w:val="af5"/>
              <w:jc w:val="center"/>
              <w:rPr>
                <w:rFonts w:ascii="微软雅黑" w:hAnsi="微软雅黑"/>
                <w:b/>
              </w:rPr>
            </w:pPr>
            <w:r>
              <w:rPr>
                <w:rFonts w:ascii="微软雅黑" w:hAnsi="微软雅黑" w:hint="eastAsia"/>
                <w:b/>
              </w:rPr>
              <w:t>传授新知</w:t>
            </w:r>
            <w:r>
              <w:rPr>
                <w:rFonts w:ascii="微软雅黑" w:hAnsi="微软雅黑"/>
                <w:b/>
              </w:rPr>
              <w:br/>
            </w:r>
            <w:r>
              <w:rPr>
                <w:rFonts w:ascii="微软雅黑" w:hAnsi="微软雅黑" w:hint="eastAsia"/>
                <w:b/>
              </w:rPr>
              <w:t>（</w:t>
            </w:r>
            <w:r w:rsidR="00A14F36">
              <w:rPr>
                <w:rFonts w:ascii="微软雅黑" w:hAnsi="微软雅黑"/>
                <w:b/>
              </w:rPr>
              <w:t>2</w:t>
            </w:r>
            <w:r w:rsidR="007B391C">
              <w:rPr>
                <w:rFonts w:ascii="微软雅黑" w:hAnsi="微软雅黑"/>
                <w:b/>
              </w:rPr>
              <w:t>5</w:t>
            </w:r>
            <w:r>
              <w:rPr>
                <w:rFonts w:ascii="微软雅黑" w:hAnsi="微软雅黑"/>
                <w:b/>
              </w:rPr>
              <w:t xml:space="preserve"> </w:t>
            </w:r>
            <w:r>
              <w:rPr>
                <w:rFonts w:ascii="微软雅黑" w:hAnsi="微软雅黑" w:hint="eastAsia"/>
                <w:b/>
              </w:rPr>
              <w:t>min）</w:t>
            </w:r>
          </w:p>
        </w:tc>
        <w:tc>
          <w:tcPr>
            <w:tcW w:w="5472" w:type="dxa"/>
            <w:shd w:val="clear" w:color="auto" w:fill="FFFFFF"/>
            <w:vAlign w:val="center"/>
          </w:tcPr>
          <w:p w14:paraId="65A1F46C" w14:textId="694CAD87" w:rsidR="001278BE" w:rsidRPr="00AD162D" w:rsidRDefault="001278BE" w:rsidP="00AD162D">
            <w:pPr>
              <w:pStyle w:val="af5"/>
              <w:spacing w:before="160" w:after="120"/>
              <w:ind w:left="180"/>
              <w:rPr>
                <w:rFonts w:ascii="微软雅黑" w:hAnsi="微软雅黑"/>
                <w:b/>
                <w:color w:val="1F4E79"/>
              </w:rPr>
            </w:pPr>
            <w:r w:rsidRPr="00AD162D">
              <w:rPr>
                <w:rFonts w:ascii="微软雅黑" w:hAnsi="微软雅黑" w:hint="eastAsia"/>
                <w:b/>
                <w:color w:val="1F4E79"/>
              </w:rPr>
              <w:t>【教师】</w:t>
            </w:r>
            <w:r w:rsidR="00862E75">
              <w:rPr>
                <w:rFonts w:ascii="微软雅黑" w:hAnsi="微软雅黑" w:hint="eastAsia"/>
                <w:b/>
                <w:color w:val="1F4E79"/>
              </w:rPr>
              <w:t>总结学生的回答，并引入</w:t>
            </w:r>
            <w:r w:rsidRPr="00AD162D">
              <w:rPr>
                <w:rFonts w:ascii="微软雅黑" w:hAnsi="微软雅黑" w:hint="eastAsia"/>
                <w:b/>
                <w:color w:val="1F4E79"/>
              </w:rPr>
              <w:t>新知</w:t>
            </w:r>
            <w:r w:rsidR="00862E75">
              <w:rPr>
                <w:rFonts w:ascii="微软雅黑" w:hAnsi="微软雅黑" w:hint="eastAsia"/>
                <w:b/>
                <w:color w:val="1F4E79"/>
              </w:rPr>
              <w:t>，</w:t>
            </w:r>
            <w:r w:rsidR="00862E75" w:rsidRPr="00AD162D">
              <w:rPr>
                <w:rFonts w:ascii="微软雅黑" w:hAnsi="微软雅黑" w:hint="eastAsia"/>
                <w:b/>
                <w:color w:val="1F4E79"/>
              </w:rPr>
              <w:t>讲解</w:t>
            </w:r>
            <w:r w:rsidR="002B04FF" w:rsidRPr="002B04FF">
              <w:rPr>
                <w:rFonts w:ascii="微软雅黑" w:hAnsi="微软雅黑" w:hint="eastAsia"/>
                <w:b/>
                <w:color w:val="1F4E79"/>
              </w:rPr>
              <w:t>制服穿着礼仪</w:t>
            </w:r>
            <w:r w:rsidR="00862E75">
              <w:rPr>
                <w:rFonts w:ascii="微软雅黑" w:hAnsi="微软雅黑" w:hint="eastAsia"/>
                <w:b/>
                <w:color w:val="1F4E79"/>
              </w:rPr>
              <w:t>相关知识</w:t>
            </w:r>
          </w:p>
          <w:p w14:paraId="33934022" w14:textId="50396C55" w:rsidR="002812D0" w:rsidRDefault="00442CC1" w:rsidP="008B0509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442CC1">
              <w:rPr>
                <w:rFonts w:hint="eastAsia"/>
                <w:bCs/>
                <w:lang w:bidi="ar"/>
              </w:rPr>
              <w:t>仪表，即人的外表，主要指通过服装、饰物搭配等，并结合自己的妆容达到的一种外在形象</w:t>
            </w:r>
            <w:r w:rsidR="00BF2EC1" w:rsidRPr="00BF5B08">
              <w:rPr>
                <w:rFonts w:hint="eastAsia"/>
                <w:bCs/>
                <w:lang w:bidi="ar"/>
              </w:rPr>
              <w:t>。</w:t>
            </w:r>
          </w:p>
          <w:p w14:paraId="6981615B" w14:textId="73F144E8" w:rsidR="004D7AE3" w:rsidRPr="00214E39" w:rsidRDefault="00F84FEE" w:rsidP="008B0509">
            <w:pPr>
              <w:pStyle w:val="af5"/>
              <w:ind w:firstLineChars="200" w:firstLine="360"/>
              <w:rPr>
                <w:b/>
                <w:lang w:bidi="ar"/>
              </w:rPr>
            </w:pPr>
            <w:r w:rsidRPr="00214E39">
              <w:rPr>
                <w:rFonts w:hint="eastAsia"/>
                <w:b/>
                <w:lang w:bidi="ar"/>
              </w:rPr>
              <w:t>2.</w:t>
            </w:r>
            <w:r w:rsidR="00442CC1">
              <w:rPr>
                <w:b/>
                <w:lang w:bidi="ar"/>
              </w:rPr>
              <w:t>2</w:t>
            </w:r>
            <w:r w:rsidRPr="00214E39">
              <w:rPr>
                <w:rFonts w:hint="eastAsia"/>
                <w:b/>
                <w:lang w:bidi="ar"/>
              </w:rPr>
              <w:t xml:space="preserve">.1  </w:t>
            </w:r>
            <w:r w:rsidR="00B62189" w:rsidRPr="00B62189">
              <w:rPr>
                <w:rFonts w:hint="eastAsia"/>
                <w:b/>
                <w:lang w:bidi="ar"/>
              </w:rPr>
              <w:t>制服穿着礼仪</w:t>
            </w:r>
          </w:p>
          <w:p w14:paraId="69052D81" w14:textId="4B9EED4E" w:rsidR="002812D0" w:rsidRPr="00D155F9" w:rsidRDefault="002812D0" w:rsidP="002812D0">
            <w:pPr>
              <w:shd w:val="clear" w:color="auto" w:fill="FDF3ED"/>
              <w:ind w:firstLineChars="200" w:firstLine="361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D155F9">
              <w:rPr>
                <w:rFonts w:ascii="MS Gothic" w:eastAsia="MS Gothic" w:hAnsi="MS Gothic" w:cs="MS Gothic" w:hint="eastAsia"/>
                <w:b/>
                <w:sz w:val="18"/>
                <w:szCs w:val="18"/>
              </w:rPr>
              <w:t>✈</w:t>
            </w:r>
            <w:r w:rsidRPr="00D155F9">
              <w:rPr>
                <w:rFonts w:ascii="微软雅黑" w:eastAsia="微软雅黑" w:hAnsi="微软雅黑" w:hint="eastAsia"/>
                <w:sz w:val="18"/>
                <w:szCs w:val="18"/>
              </w:rPr>
              <w:t>【</w:t>
            </w:r>
            <w:r w:rsidRPr="00D155F9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教师】播放“</w:t>
            </w:r>
            <w:r w:rsidR="00A82F5E" w:rsidRPr="00D155F9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北京铁路高铁制服的演变</w:t>
            </w:r>
            <w:r w:rsidRPr="00D155F9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”视频</w:t>
            </w:r>
            <w:r w:rsidR="002B04FF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（详见教材）</w:t>
            </w:r>
            <w:r w:rsidRPr="00D155F9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，并提出问题：</w:t>
            </w:r>
          </w:p>
          <w:p w14:paraId="06AFAFA5" w14:textId="18C83FC7" w:rsidR="002812D0" w:rsidRDefault="002B04FF" w:rsidP="002812D0">
            <w:pPr>
              <w:shd w:val="clear" w:color="auto" w:fill="FDF3ED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2B04FF">
              <w:rPr>
                <w:rFonts w:ascii="Times New Roman" w:eastAsia="微软雅黑" w:hAnsi="Times New Roman" w:hint="eastAsia"/>
                <w:sz w:val="18"/>
              </w:rPr>
              <w:t>铁路制服</w:t>
            </w:r>
            <w:r>
              <w:rPr>
                <w:rFonts w:ascii="Times New Roman" w:eastAsia="微软雅黑" w:hAnsi="Times New Roman" w:hint="eastAsia"/>
                <w:sz w:val="18"/>
              </w:rPr>
              <w:t>中的哪套</w:t>
            </w:r>
            <w:r w:rsidRPr="002B04FF">
              <w:rPr>
                <w:rFonts w:ascii="Times New Roman" w:eastAsia="微软雅黑" w:hAnsi="Times New Roman" w:hint="eastAsia"/>
                <w:sz w:val="18"/>
              </w:rPr>
              <w:t>制服</w:t>
            </w:r>
            <w:r>
              <w:rPr>
                <w:rFonts w:ascii="Times New Roman" w:eastAsia="微软雅黑" w:hAnsi="Times New Roman" w:hint="eastAsia"/>
                <w:sz w:val="18"/>
              </w:rPr>
              <w:t>让你印象深刻</w:t>
            </w:r>
            <w:r w:rsidR="00C41D62" w:rsidRPr="00C41D62">
              <w:rPr>
                <w:rFonts w:ascii="Times New Roman" w:eastAsia="微软雅黑" w:hAnsi="Times New Roman" w:hint="eastAsia"/>
                <w:sz w:val="18"/>
              </w:rPr>
              <w:t>？</w:t>
            </w:r>
            <w:r>
              <w:rPr>
                <w:rFonts w:ascii="Times New Roman" w:eastAsia="微软雅黑" w:hAnsi="Times New Roman" w:hint="eastAsia"/>
                <w:sz w:val="18"/>
              </w:rPr>
              <w:t>请简要说说其特色。</w:t>
            </w:r>
          </w:p>
          <w:p w14:paraId="1CF1F122" w14:textId="1884034E" w:rsidR="002812D0" w:rsidRDefault="002812D0" w:rsidP="002812D0">
            <w:pPr>
              <w:shd w:val="clear" w:color="auto" w:fill="FDF3ED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【学生】</w:t>
            </w:r>
            <w:r w:rsidR="002B04FF">
              <w:rPr>
                <w:rFonts w:ascii="Times New Roman" w:eastAsia="微软雅黑" w:hAnsi="Times New Roman" w:hint="eastAsia"/>
                <w:b/>
                <w:sz w:val="18"/>
              </w:rPr>
              <w:t>观看、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思考、主动回答问题</w:t>
            </w:r>
          </w:p>
          <w:p w14:paraId="08BC74EE" w14:textId="77777777" w:rsidR="002812D0" w:rsidRPr="003E4664" w:rsidRDefault="002812D0" w:rsidP="002812D0">
            <w:pPr>
              <w:shd w:val="clear" w:color="auto" w:fill="FDF3ED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lastRenderedPageBreak/>
              <w:t>✈</w:t>
            </w:r>
            <w:r>
              <w:rPr>
                <w:rFonts w:ascii="Times New Roman" w:eastAsia="微软雅黑" w:hAnsi="Times New Roman" w:hint="eastAsia"/>
                <w:sz w:val="18"/>
              </w:rPr>
              <w:t>【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教师】总结学生的回答，并讲解新知</w:t>
            </w:r>
          </w:p>
          <w:p w14:paraId="01D1D573" w14:textId="360DF29A" w:rsidR="00B805A0" w:rsidRDefault="00203711" w:rsidP="00B805A0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203711">
              <w:rPr>
                <w:rFonts w:ascii="Times New Roman" w:eastAsia="微软雅黑" w:hAnsi="Times New Roman" w:hint="eastAsia"/>
                <w:sz w:val="18"/>
              </w:rPr>
              <w:t>客运服务人员在工作时通常穿着统一的制服。</w:t>
            </w:r>
            <w:r w:rsidR="00B805A0" w:rsidRPr="00B805A0">
              <w:rPr>
                <w:rFonts w:ascii="Times New Roman" w:eastAsia="微软雅黑" w:hAnsi="Times New Roman" w:hint="eastAsia"/>
                <w:sz w:val="18"/>
              </w:rPr>
              <w:t>醒目的制服不仅可以使旅客更好地辨认工作人员，从而快速、便捷地寻求帮助，还可以使工作人员产生职业的责任感和荣誉感</w:t>
            </w:r>
            <w:r w:rsidR="00CC41C8" w:rsidRPr="00CC41C8">
              <w:rPr>
                <w:rFonts w:ascii="Times New Roman" w:eastAsia="微软雅黑" w:hAnsi="Times New Roman" w:hint="eastAsia"/>
                <w:sz w:val="18"/>
              </w:rPr>
              <w:t>。</w:t>
            </w:r>
          </w:p>
          <w:p w14:paraId="6DCD1A9F" w14:textId="77777777" w:rsidR="00D95BF1" w:rsidRPr="00D95BF1" w:rsidRDefault="00D95BF1" w:rsidP="00B805A0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D95BF1">
              <w:rPr>
                <w:rFonts w:ascii="Times New Roman" w:eastAsia="微软雅黑" w:hAnsi="Times New Roman" w:hint="eastAsia"/>
                <w:sz w:val="18"/>
              </w:rPr>
              <w:t>客运服务人员穿着的制服不仅代表自己的个人形象，还展现了整个行业的社会形象。</w:t>
            </w:r>
          </w:p>
          <w:p w14:paraId="6020D0D8" w14:textId="5B01280B" w:rsidR="00EC7F00" w:rsidRPr="00D95BF1" w:rsidRDefault="00B805A0" w:rsidP="00D95BF1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bCs/>
                <w:sz w:val="18"/>
              </w:rPr>
            </w:pPr>
            <w:r w:rsidRPr="00EC7F00">
              <w:rPr>
                <w:rFonts w:ascii="Times New Roman" w:eastAsia="微软雅黑" w:hAnsi="Times New Roman" w:hint="eastAsia"/>
                <w:b/>
                <w:bCs/>
                <w:sz w:val="18"/>
              </w:rPr>
              <w:t>1</w:t>
            </w:r>
            <w:r w:rsidRPr="00EC7F00">
              <w:rPr>
                <w:rFonts w:ascii="Times New Roman" w:eastAsia="微软雅黑" w:hAnsi="Times New Roman" w:hint="eastAsia"/>
                <w:b/>
                <w:bCs/>
                <w:sz w:val="18"/>
              </w:rPr>
              <w:t>．</w:t>
            </w:r>
            <w:r w:rsidR="00D95BF1" w:rsidRPr="00D95BF1">
              <w:rPr>
                <w:rFonts w:ascii="Times New Roman" w:eastAsia="微软雅黑" w:hAnsi="Times New Roman" w:hint="eastAsia"/>
                <w:b/>
                <w:bCs/>
                <w:sz w:val="18"/>
              </w:rPr>
              <w:t>制服穿着要求</w:t>
            </w:r>
          </w:p>
          <w:p w14:paraId="453CD055" w14:textId="51F3D275" w:rsidR="00203711" w:rsidRPr="00203711" w:rsidRDefault="00FA6FF1" w:rsidP="00203711">
            <w:pPr>
              <w:shd w:val="clear" w:color="auto" w:fill="FDF3ED"/>
              <w:spacing w:after="0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 w:rsidRPr="00AD162D">
              <w:rPr>
                <w:rFonts w:ascii="Times New Roman" w:eastAsia="微软雅黑" w:hAnsi="Times New Roman" w:hint="eastAsia"/>
                <w:b/>
                <w:sz w:val="18"/>
              </w:rPr>
              <w:t>【教师</w:t>
            </w:r>
            <w:r w:rsidRPr="00AD162D">
              <w:rPr>
                <w:rFonts w:ascii="Times New Roman" w:eastAsia="微软雅黑" w:hAnsi="Times New Roman"/>
                <w:b/>
                <w:sz w:val="18"/>
              </w:rPr>
              <w:t>】</w:t>
            </w:r>
            <w:r w:rsidR="008C7C32" w:rsidRPr="008C7C32">
              <w:rPr>
                <w:rFonts w:ascii="Times New Roman" w:eastAsia="微软雅黑" w:hAnsi="Times New Roman" w:hint="eastAsia"/>
                <w:b/>
                <w:sz w:val="18"/>
              </w:rPr>
              <w:t>播放“制服</w:t>
            </w:r>
            <w:r w:rsidR="00203711">
              <w:rPr>
                <w:rFonts w:ascii="Times New Roman" w:eastAsia="微软雅黑" w:hAnsi="Times New Roman" w:hint="eastAsia"/>
                <w:b/>
                <w:sz w:val="18"/>
              </w:rPr>
              <w:t>穿着礼仪</w:t>
            </w:r>
            <w:r w:rsidR="008C7C32" w:rsidRPr="008C7C32">
              <w:rPr>
                <w:rFonts w:ascii="Times New Roman" w:eastAsia="微软雅黑" w:hAnsi="Times New Roman" w:hint="eastAsia"/>
                <w:b/>
                <w:sz w:val="18"/>
              </w:rPr>
              <w:t>”视频</w:t>
            </w:r>
            <w:r w:rsidR="00203711">
              <w:rPr>
                <w:rFonts w:ascii="Times New Roman" w:eastAsia="微软雅黑" w:hAnsi="Times New Roman" w:hint="eastAsia"/>
                <w:b/>
                <w:sz w:val="18"/>
              </w:rPr>
              <w:t>（详见教材），</w:t>
            </w:r>
            <w:r w:rsidR="00203711" w:rsidRPr="00D155F9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并提出问题：</w:t>
            </w:r>
          </w:p>
          <w:p w14:paraId="491128D1" w14:textId="4B749137" w:rsidR="00203711" w:rsidRDefault="00203711" w:rsidP="00203711">
            <w:pPr>
              <w:shd w:val="clear" w:color="auto" w:fill="FDF3ED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>
              <w:rPr>
                <w:rFonts w:ascii="Times New Roman" w:eastAsia="微软雅黑" w:hAnsi="Times New Roman" w:hint="eastAsia"/>
                <w:sz w:val="18"/>
              </w:rPr>
              <w:t>穿着制服时应注意些什么？</w:t>
            </w:r>
          </w:p>
          <w:p w14:paraId="3257AEE5" w14:textId="77777777" w:rsidR="00203711" w:rsidRDefault="00203711" w:rsidP="00203711">
            <w:pPr>
              <w:shd w:val="clear" w:color="auto" w:fill="FDF3ED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【学生】观看、思考、主动回答问题</w:t>
            </w:r>
          </w:p>
          <w:p w14:paraId="1DC93178" w14:textId="11DDA66D" w:rsidR="00203711" w:rsidRPr="002E0093" w:rsidRDefault="00203711" w:rsidP="00203711">
            <w:pPr>
              <w:shd w:val="clear" w:color="auto" w:fill="FDF3ED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>
              <w:rPr>
                <w:rFonts w:ascii="Times New Roman" w:eastAsia="微软雅黑" w:hAnsi="Times New Roman" w:hint="eastAsia"/>
                <w:sz w:val="18"/>
              </w:rPr>
              <w:t>【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教师】总结学生的回答，并讲解新知</w:t>
            </w:r>
          </w:p>
          <w:p w14:paraId="551A82AF" w14:textId="77777777" w:rsidR="008C7C32" w:rsidRPr="008C7C32" w:rsidRDefault="008C7C32" w:rsidP="008C7C32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8C7C32">
              <w:rPr>
                <w:rFonts w:ascii="Times New Roman" w:eastAsia="微软雅黑" w:hAnsi="Times New Roman" w:hint="eastAsia"/>
                <w:sz w:val="18"/>
              </w:rPr>
              <w:t>（</w:t>
            </w:r>
            <w:r w:rsidRPr="008C7C32">
              <w:rPr>
                <w:rFonts w:ascii="Times New Roman" w:eastAsia="微软雅黑" w:hAnsi="Times New Roman" w:hint="eastAsia"/>
                <w:sz w:val="18"/>
              </w:rPr>
              <w:t>1</w:t>
            </w:r>
            <w:r w:rsidRPr="008C7C32">
              <w:rPr>
                <w:rFonts w:ascii="Times New Roman" w:eastAsia="微软雅黑" w:hAnsi="Times New Roman" w:hint="eastAsia"/>
                <w:sz w:val="18"/>
              </w:rPr>
              <w:t>）制服要熨烫挺括，干净整洁，不缺扣，不破损，不褶皱，不立领，不卷袖挽裤，不得有异味等。</w:t>
            </w:r>
          </w:p>
          <w:p w14:paraId="75144578" w14:textId="77777777" w:rsidR="008C7C32" w:rsidRPr="008C7C32" w:rsidRDefault="008C7C32" w:rsidP="008C7C32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8C7C32">
              <w:rPr>
                <w:rFonts w:ascii="Times New Roman" w:eastAsia="微软雅黑" w:hAnsi="Times New Roman" w:hint="eastAsia"/>
                <w:sz w:val="18"/>
              </w:rPr>
              <w:t>（</w:t>
            </w:r>
            <w:r w:rsidRPr="008C7C32">
              <w:rPr>
                <w:rFonts w:ascii="Times New Roman" w:eastAsia="微软雅黑" w:hAnsi="Times New Roman" w:hint="eastAsia"/>
                <w:sz w:val="18"/>
              </w:rPr>
              <w:t>2</w:t>
            </w:r>
            <w:r w:rsidRPr="008C7C32">
              <w:rPr>
                <w:rFonts w:ascii="Times New Roman" w:eastAsia="微软雅黑" w:hAnsi="Times New Roman" w:hint="eastAsia"/>
                <w:sz w:val="18"/>
              </w:rPr>
              <w:t>）制服应避免过于肥大或紧身。</w:t>
            </w:r>
          </w:p>
          <w:p w14:paraId="25B9FAE4" w14:textId="77777777" w:rsidR="008C7C32" w:rsidRPr="008C7C32" w:rsidRDefault="008C7C32" w:rsidP="008C7C32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8C7C32">
              <w:rPr>
                <w:rFonts w:ascii="Times New Roman" w:eastAsia="微软雅黑" w:hAnsi="Times New Roman" w:hint="eastAsia"/>
                <w:sz w:val="18"/>
              </w:rPr>
              <w:t>（</w:t>
            </w:r>
            <w:r w:rsidRPr="008C7C32">
              <w:rPr>
                <w:rFonts w:ascii="Times New Roman" w:eastAsia="微软雅黑" w:hAnsi="Times New Roman" w:hint="eastAsia"/>
                <w:sz w:val="18"/>
              </w:rPr>
              <w:t>3</w:t>
            </w:r>
            <w:r w:rsidRPr="008C7C32">
              <w:rPr>
                <w:rFonts w:ascii="Times New Roman" w:eastAsia="微软雅黑" w:hAnsi="Times New Roman" w:hint="eastAsia"/>
                <w:sz w:val="18"/>
              </w:rPr>
              <w:t>）衣服口袋限放工作证等扁平物品或者体积微小的操作工具，避免衣服变形。</w:t>
            </w:r>
          </w:p>
          <w:p w14:paraId="6ADABEB0" w14:textId="77777777" w:rsidR="008C7C32" w:rsidRPr="008C7C32" w:rsidRDefault="008C7C32" w:rsidP="008C7C32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8C7C32">
              <w:rPr>
                <w:rFonts w:ascii="Times New Roman" w:eastAsia="微软雅黑" w:hAnsi="Times New Roman" w:hint="eastAsia"/>
                <w:sz w:val="18"/>
              </w:rPr>
              <w:t>（</w:t>
            </w:r>
            <w:r w:rsidRPr="008C7C32">
              <w:rPr>
                <w:rFonts w:ascii="Times New Roman" w:eastAsia="微软雅黑" w:hAnsi="Times New Roman" w:hint="eastAsia"/>
                <w:sz w:val="18"/>
              </w:rPr>
              <w:t>4</w:t>
            </w:r>
            <w:r w:rsidRPr="008C7C32">
              <w:rPr>
                <w:rFonts w:ascii="Times New Roman" w:eastAsia="微软雅黑" w:hAnsi="Times New Roman" w:hint="eastAsia"/>
                <w:sz w:val="18"/>
              </w:rPr>
              <w:t>）季节更替时，要按照规定更换制服，不得擅自替换。</w:t>
            </w:r>
          </w:p>
          <w:p w14:paraId="64D2592D" w14:textId="77777777" w:rsidR="008C7C32" w:rsidRPr="004E5E22" w:rsidRDefault="008C7C32" w:rsidP="008C7C32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bCs/>
                <w:sz w:val="18"/>
              </w:rPr>
            </w:pPr>
            <w:r w:rsidRPr="004E5E22">
              <w:rPr>
                <w:rFonts w:ascii="Times New Roman" w:eastAsia="微软雅黑" w:hAnsi="Times New Roman" w:hint="eastAsia"/>
                <w:b/>
                <w:bCs/>
                <w:sz w:val="18"/>
              </w:rPr>
              <w:t>2</w:t>
            </w:r>
            <w:r w:rsidRPr="004E5E22">
              <w:rPr>
                <w:rFonts w:ascii="Times New Roman" w:eastAsia="微软雅黑" w:hAnsi="Times New Roman" w:hint="eastAsia"/>
                <w:b/>
                <w:bCs/>
                <w:sz w:val="18"/>
              </w:rPr>
              <w:t>．制服的搭配</w:t>
            </w:r>
          </w:p>
          <w:p w14:paraId="74B3FB45" w14:textId="77777777" w:rsidR="008C7C32" w:rsidRPr="004E5E22" w:rsidRDefault="008C7C32" w:rsidP="008C7C32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bCs/>
                <w:sz w:val="18"/>
              </w:rPr>
            </w:pPr>
            <w:r w:rsidRPr="004E5E22">
              <w:rPr>
                <w:rFonts w:ascii="Times New Roman" w:eastAsia="微软雅黑" w:hAnsi="Times New Roman" w:hint="eastAsia"/>
                <w:b/>
                <w:bCs/>
                <w:sz w:val="18"/>
              </w:rPr>
              <w:t>1</w:t>
            </w:r>
            <w:r w:rsidRPr="004E5E22">
              <w:rPr>
                <w:rFonts w:ascii="Times New Roman" w:eastAsia="微软雅黑" w:hAnsi="Times New Roman" w:hint="eastAsia"/>
                <w:b/>
                <w:bCs/>
                <w:sz w:val="18"/>
              </w:rPr>
              <w:t>）鞋</w:t>
            </w:r>
          </w:p>
          <w:p w14:paraId="196E055A" w14:textId="4B0B289B" w:rsidR="002645AB" w:rsidRDefault="002645AB" w:rsidP="002645AB">
            <w:pPr>
              <w:shd w:val="clear" w:color="auto" w:fill="FDF3ED"/>
              <w:spacing w:after="0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 w:rsidRPr="00AD162D">
              <w:rPr>
                <w:rFonts w:ascii="Times New Roman" w:eastAsia="微软雅黑" w:hAnsi="Times New Roman" w:hint="eastAsia"/>
                <w:b/>
                <w:sz w:val="18"/>
              </w:rPr>
              <w:t>【教师</w:t>
            </w:r>
            <w:r w:rsidRPr="00AD162D">
              <w:rPr>
                <w:rFonts w:ascii="Times New Roman" w:eastAsia="微软雅黑" w:hAnsi="Times New Roman"/>
                <w:b/>
                <w:sz w:val="18"/>
              </w:rPr>
              <w:t>】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多媒体展示图片“</w:t>
            </w:r>
            <w:r w:rsidRPr="00912209">
              <w:rPr>
                <w:rFonts w:ascii="Times New Roman" w:eastAsia="微软雅黑" w:hAnsi="Times New Roman" w:hint="eastAsia"/>
                <w:b/>
                <w:sz w:val="18"/>
              </w:rPr>
              <w:t>鞋穿着规范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”</w:t>
            </w:r>
            <w:r w:rsidR="00203711">
              <w:rPr>
                <w:rFonts w:ascii="Times New Roman" w:eastAsia="微软雅黑" w:hAnsi="Times New Roman" w:hint="eastAsia"/>
                <w:b/>
                <w:sz w:val="18"/>
              </w:rPr>
              <w:t>（详见教材）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，</w:t>
            </w:r>
            <w:r w:rsidRPr="00AD162D">
              <w:rPr>
                <w:rFonts w:ascii="Times New Roman" w:eastAsia="微软雅黑" w:hAnsi="Times New Roman" w:hint="eastAsia"/>
                <w:b/>
                <w:sz w:val="18"/>
              </w:rPr>
              <w:t>引入新知</w:t>
            </w:r>
          </w:p>
          <w:p w14:paraId="7997BE00" w14:textId="6AA6D74E" w:rsidR="000B15F4" w:rsidRPr="000366D3" w:rsidRDefault="008C7C32" w:rsidP="000366D3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8C7C32">
              <w:rPr>
                <w:rFonts w:ascii="Times New Roman" w:eastAsia="微软雅黑" w:hAnsi="Times New Roman" w:hint="eastAsia"/>
                <w:sz w:val="18"/>
              </w:rPr>
              <w:t>客运服务人员上班期间要穿黑色或者其他深色的皮鞋，不得穿拖鞋、凉鞋及其他裸露脚趾的鞋，鞋跟高度不应超过</w:t>
            </w:r>
            <w:r w:rsidRPr="008C7C32">
              <w:rPr>
                <w:rFonts w:ascii="Times New Roman" w:eastAsia="微软雅黑" w:hAnsi="Times New Roman" w:hint="eastAsia"/>
                <w:sz w:val="18"/>
              </w:rPr>
              <w:t>3.5 cm</w:t>
            </w:r>
            <w:r w:rsidRPr="008C7C32">
              <w:rPr>
                <w:rFonts w:ascii="Times New Roman" w:eastAsia="微软雅黑" w:hAnsi="Times New Roman" w:hint="eastAsia"/>
                <w:sz w:val="18"/>
              </w:rPr>
              <w:t>，跟径不应小于</w:t>
            </w:r>
            <w:r w:rsidRPr="008C7C32">
              <w:rPr>
                <w:rFonts w:ascii="Times New Roman" w:eastAsia="微软雅黑" w:hAnsi="Times New Roman" w:hint="eastAsia"/>
                <w:sz w:val="18"/>
              </w:rPr>
              <w:t>3.5 cm</w:t>
            </w:r>
            <w:r w:rsidRPr="008C7C32">
              <w:rPr>
                <w:rFonts w:ascii="Times New Roman" w:eastAsia="微软雅黑" w:hAnsi="Times New Roman" w:hint="eastAsia"/>
                <w:sz w:val="18"/>
              </w:rPr>
              <w:t>。另外，皮鞋要定期清洁，并保持干净。</w:t>
            </w:r>
          </w:p>
          <w:p w14:paraId="480F3E61" w14:textId="77777777" w:rsidR="00BC12A8" w:rsidRPr="00BC12A8" w:rsidRDefault="00BC12A8" w:rsidP="00BC12A8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2645AB">
              <w:rPr>
                <w:rFonts w:ascii="Times New Roman" w:eastAsia="微软雅黑" w:hAnsi="Times New Roman" w:hint="eastAsia"/>
                <w:b/>
                <w:bCs/>
                <w:sz w:val="18"/>
              </w:rPr>
              <w:t>2</w:t>
            </w:r>
            <w:r w:rsidRPr="002645AB">
              <w:rPr>
                <w:rFonts w:ascii="Times New Roman" w:eastAsia="微软雅黑" w:hAnsi="Times New Roman" w:hint="eastAsia"/>
                <w:b/>
                <w:bCs/>
                <w:sz w:val="18"/>
              </w:rPr>
              <w:t>）袜子</w:t>
            </w:r>
          </w:p>
          <w:p w14:paraId="0BD8DA3F" w14:textId="77777777" w:rsidR="00BC12A8" w:rsidRPr="00BC12A8" w:rsidRDefault="00BC12A8" w:rsidP="00BC12A8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BC12A8">
              <w:rPr>
                <w:rFonts w:ascii="Times New Roman" w:eastAsia="微软雅黑" w:hAnsi="Times New Roman" w:hint="eastAsia"/>
                <w:sz w:val="18"/>
              </w:rPr>
              <w:t>客运服务人员上班期间要穿与皮鞋相匹配的深色袜子。夏天，女性客运服务人员在穿着裙装时，穿的长袜颜色应与肤色贴近。</w:t>
            </w:r>
          </w:p>
          <w:p w14:paraId="19394F8C" w14:textId="77777777" w:rsidR="00BC12A8" w:rsidRPr="002645AB" w:rsidRDefault="00BC12A8" w:rsidP="00BC12A8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bCs/>
                <w:sz w:val="18"/>
              </w:rPr>
            </w:pPr>
            <w:r w:rsidRPr="002645AB">
              <w:rPr>
                <w:rFonts w:ascii="Times New Roman" w:eastAsia="微软雅黑" w:hAnsi="Times New Roman" w:hint="eastAsia"/>
                <w:b/>
                <w:bCs/>
                <w:sz w:val="18"/>
              </w:rPr>
              <w:t>3</w:t>
            </w:r>
            <w:r w:rsidRPr="002645AB">
              <w:rPr>
                <w:rFonts w:ascii="Times New Roman" w:eastAsia="微软雅黑" w:hAnsi="Times New Roman" w:hint="eastAsia"/>
                <w:b/>
                <w:bCs/>
                <w:sz w:val="18"/>
              </w:rPr>
              <w:t>）衬衣</w:t>
            </w:r>
          </w:p>
          <w:p w14:paraId="2CD01374" w14:textId="06219974" w:rsidR="002645AB" w:rsidRDefault="002645AB" w:rsidP="002645AB">
            <w:pPr>
              <w:shd w:val="clear" w:color="auto" w:fill="FDF3ED"/>
              <w:spacing w:after="0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 w:rsidRPr="00AD162D">
              <w:rPr>
                <w:rFonts w:ascii="Times New Roman" w:eastAsia="微软雅黑" w:hAnsi="Times New Roman" w:hint="eastAsia"/>
                <w:b/>
                <w:sz w:val="18"/>
              </w:rPr>
              <w:t>【教师</w:t>
            </w:r>
            <w:r w:rsidRPr="00AD162D">
              <w:rPr>
                <w:rFonts w:ascii="Times New Roman" w:eastAsia="微软雅黑" w:hAnsi="Times New Roman"/>
                <w:b/>
                <w:sz w:val="18"/>
              </w:rPr>
              <w:t>】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多媒体展示图片“</w:t>
            </w:r>
            <w:r w:rsidR="00B40CD8" w:rsidRPr="00B40CD8">
              <w:rPr>
                <w:rFonts w:ascii="Times New Roman" w:eastAsia="微软雅黑" w:hAnsi="Times New Roman" w:hint="eastAsia"/>
                <w:b/>
                <w:sz w:val="18"/>
              </w:rPr>
              <w:t>衬衣穿着规范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”</w:t>
            </w:r>
            <w:r w:rsidR="00203711">
              <w:rPr>
                <w:rFonts w:ascii="Times New Roman" w:eastAsia="微软雅黑" w:hAnsi="Times New Roman" w:hint="eastAsia"/>
                <w:b/>
                <w:sz w:val="18"/>
              </w:rPr>
              <w:t>（详见教材）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，</w:t>
            </w:r>
            <w:r w:rsidRPr="00AD162D">
              <w:rPr>
                <w:rFonts w:ascii="Times New Roman" w:eastAsia="微软雅黑" w:hAnsi="Times New Roman" w:hint="eastAsia"/>
                <w:b/>
                <w:sz w:val="18"/>
              </w:rPr>
              <w:t>引入新知</w:t>
            </w:r>
          </w:p>
          <w:p w14:paraId="5B67D2EC" w14:textId="1B0385CE" w:rsidR="006E1584" w:rsidRDefault="00BC12A8" w:rsidP="00BC12A8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BC12A8">
              <w:rPr>
                <w:rFonts w:ascii="Times New Roman" w:eastAsia="微软雅黑" w:hAnsi="Times New Roman" w:hint="eastAsia"/>
                <w:sz w:val="18"/>
              </w:rPr>
              <w:t>客运服务人员在穿着衬衣时，要保持干净整洁，袖口必须扣上、不可卷起，衬衣要束于长裤或裙子内，衬衣扣要全部系上</w:t>
            </w:r>
            <w:r w:rsidR="00836DBD">
              <w:rPr>
                <w:rFonts w:ascii="Times New Roman" w:eastAsia="微软雅黑" w:hAnsi="Times New Roman" w:hint="eastAsia"/>
                <w:sz w:val="18"/>
              </w:rPr>
              <w:t>。</w:t>
            </w:r>
          </w:p>
          <w:p w14:paraId="65B90E82" w14:textId="77777777" w:rsidR="00836DBD" w:rsidRPr="00BA4523" w:rsidRDefault="00836DBD" w:rsidP="00836DBD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bCs/>
                <w:sz w:val="18"/>
              </w:rPr>
            </w:pPr>
            <w:r w:rsidRPr="00BA4523">
              <w:rPr>
                <w:rFonts w:ascii="Times New Roman" w:eastAsia="微软雅黑" w:hAnsi="Times New Roman" w:hint="eastAsia"/>
                <w:b/>
                <w:bCs/>
                <w:sz w:val="18"/>
              </w:rPr>
              <w:t>4</w:t>
            </w:r>
            <w:r w:rsidRPr="00BA4523">
              <w:rPr>
                <w:rFonts w:ascii="Times New Roman" w:eastAsia="微软雅黑" w:hAnsi="Times New Roman" w:hint="eastAsia"/>
                <w:b/>
                <w:bCs/>
                <w:sz w:val="18"/>
              </w:rPr>
              <w:t>）领带</w:t>
            </w:r>
          </w:p>
          <w:p w14:paraId="78A3FC52" w14:textId="3B69B10B" w:rsidR="00BA4523" w:rsidRDefault="00BA4523" w:rsidP="00BA4523">
            <w:pPr>
              <w:shd w:val="clear" w:color="auto" w:fill="FDF3ED"/>
              <w:spacing w:after="0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 w:rsidRPr="00AD162D">
              <w:rPr>
                <w:rFonts w:ascii="Times New Roman" w:eastAsia="微软雅黑" w:hAnsi="Times New Roman" w:hint="eastAsia"/>
                <w:b/>
                <w:sz w:val="18"/>
              </w:rPr>
              <w:t>【教师</w:t>
            </w:r>
            <w:r w:rsidRPr="00AD162D">
              <w:rPr>
                <w:rFonts w:ascii="Times New Roman" w:eastAsia="微软雅黑" w:hAnsi="Times New Roman"/>
                <w:b/>
                <w:sz w:val="18"/>
              </w:rPr>
              <w:t>】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多媒体展示图片“</w:t>
            </w:r>
            <w:r w:rsidR="00846A04" w:rsidRPr="00846A04">
              <w:rPr>
                <w:rFonts w:ascii="Times New Roman" w:eastAsia="微软雅黑" w:hAnsi="Times New Roman" w:hint="eastAsia"/>
                <w:b/>
                <w:sz w:val="18"/>
              </w:rPr>
              <w:t>领带最简单的系法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”</w:t>
            </w:r>
            <w:r w:rsidR="00203711">
              <w:rPr>
                <w:rFonts w:ascii="Times New Roman" w:eastAsia="微软雅黑" w:hAnsi="Times New Roman" w:hint="eastAsia"/>
                <w:b/>
                <w:sz w:val="18"/>
              </w:rPr>
              <w:t>（详见教材）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，</w:t>
            </w:r>
            <w:r w:rsidRPr="00AD162D">
              <w:rPr>
                <w:rFonts w:ascii="Times New Roman" w:eastAsia="微软雅黑" w:hAnsi="Times New Roman" w:hint="eastAsia"/>
                <w:b/>
                <w:sz w:val="18"/>
              </w:rPr>
              <w:t>引入新知</w:t>
            </w:r>
          </w:p>
          <w:p w14:paraId="7130F5E4" w14:textId="60B9CA70" w:rsidR="00836DBD" w:rsidRDefault="00836DBD" w:rsidP="00836DBD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836DBD">
              <w:rPr>
                <w:rFonts w:ascii="Times New Roman" w:eastAsia="微软雅黑" w:hAnsi="Times New Roman" w:hint="eastAsia"/>
                <w:sz w:val="18"/>
              </w:rPr>
              <w:lastRenderedPageBreak/>
              <w:t>男性客运服务人员应按规定佩戴统一款式的领带，领带最简单的系法</w:t>
            </w:r>
            <w:r>
              <w:rPr>
                <w:rFonts w:ascii="Times New Roman" w:eastAsia="微软雅黑" w:hAnsi="Times New Roman" w:hint="eastAsia"/>
                <w:sz w:val="18"/>
              </w:rPr>
              <w:t>。</w:t>
            </w:r>
          </w:p>
          <w:p w14:paraId="5298038D" w14:textId="1BF12FB4" w:rsidR="00203711" w:rsidRDefault="00203711" w:rsidP="00836DBD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203711">
              <w:rPr>
                <w:rFonts w:ascii="Times New Roman" w:eastAsia="微软雅黑" w:hAnsi="Times New Roman" w:hint="eastAsia"/>
                <w:sz w:val="18"/>
              </w:rPr>
              <w:t>打好的领带结应挺括、端正，且大小与衬衣衣领大小成正比</w:t>
            </w:r>
            <w:r>
              <w:rPr>
                <w:rFonts w:ascii="Times New Roman" w:eastAsia="微软雅黑" w:hAnsi="Times New Roman" w:hint="eastAsia"/>
                <w:sz w:val="18"/>
              </w:rPr>
              <w:t>。</w:t>
            </w:r>
          </w:p>
          <w:p w14:paraId="5C37D928" w14:textId="77777777" w:rsidR="0035673C" w:rsidRPr="0035673C" w:rsidRDefault="0035673C" w:rsidP="0035673C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sz w:val="18"/>
              </w:rPr>
            </w:pPr>
            <w:r w:rsidRPr="0035673C">
              <w:rPr>
                <w:rFonts w:ascii="Times New Roman" w:eastAsia="微软雅黑" w:hAnsi="Times New Roman" w:hint="eastAsia"/>
                <w:b/>
                <w:sz w:val="18"/>
              </w:rPr>
              <w:t>5</w:t>
            </w:r>
            <w:r w:rsidRPr="0035673C">
              <w:rPr>
                <w:rFonts w:ascii="Times New Roman" w:eastAsia="微软雅黑" w:hAnsi="Times New Roman" w:hint="eastAsia"/>
                <w:b/>
                <w:sz w:val="18"/>
              </w:rPr>
              <w:t>）胸花</w:t>
            </w:r>
          </w:p>
          <w:p w14:paraId="3C128F51" w14:textId="4E94E6F9" w:rsidR="007A311C" w:rsidRDefault="007A311C" w:rsidP="007A311C">
            <w:pPr>
              <w:shd w:val="clear" w:color="auto" w:fill="FDF3ED"/>
              <w:spacing w:after="0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 w:rsidRPr="00AD162D">
              <w:rPr>
                <w:rFonts w:ascii="Times New Roman" w:eastAsia="微软雅黑" w:hAnsi="Times New Roman" w:hint="eastAsia"/>
                <w:b/>
                <w:sz w:val="18"/>
              </w:rPr>
              <w:t>【教师</w:t>
            </w:r>
            <w:r w:rsidRPr="00AD162D">
              <w:rPr>
                <w:rFonts w:ascii="Times New Roman" w:eastAsia="微软雅黑" w:hAnsi="Times New Roman"/>
                <w:b/>
                <w:sz w:val="18"/>
              </w:rPr>
              <w:t>】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多媒体展示图片“</w:t>
            </w:r>
            <w:r w:rsidRPr="007A311C">
              <w:rPr>
                <w:rFonts w:ascii="Times New Roman" w:eastAsia="微软雅黑" w:hAnsi="Times New Roman" w:hint="eastAsia"/>
                <w:b/>
                <w:sz w:val="18"/>
              </w:rPr>
              <w:t>胸花佩戴规范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”</w:t>
            </w:r>
            <w:r w:rsidR="00203711">
              <w:rPr>
                <w:rFonts w:ascii="Times New Roman" w:eastAsia="微软雅黑" w:hAnsi="Times New Roman" w:hint="eastAsia"/>
                <w:b/>
                <w:sz w:val="18"/>
              </w:rPr>
              <w:t>（详见教材）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，</w:t>
            </w:r>
            <w:r w:rsidRPr="00AD162D">
              <w:rPr>
                <w:rFonts w:ascii="Times New Roman" w:eastAsia="微软雅黑" w:hAnsi="Times New Roman" w:hint="eastAsia"/>
                <w:b/>
                <w:sz w:val="18"/>
              </w:rPr>
              <w:t>引入新知</w:t>
            </w:r>
          </w:p>
          <w:p w14:paraId="36D90576" w14:textId="2F10E5B4" w:rsidR="0035673C" w:rsidRDefault="0035673C" w:rsidP="0035673C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35673C">
              <w:rPr>
                <w:rFonts w:ascii="Times New Roman" w:eastAsia="微软雅黑" w:hAnsi="Times New Roman" w:hint="eastAsia"/>
                <w:bCs/>
                <w:sz w:val="18"/>
              </w:rPr>
              <w:t>女性客运服务人员应按规定佩戴统一款式的胸花。胸花应保持干净、整洁，不得有污渍、挂丝、褶皱等现象。</w:t>
            </w:r>
          </w:p>
          <w:p w14:paraId="0F73A3DE" w14:textId="1ACD6C57" w:rsidR="008F6FEE" w:rsidRDefault="008F6FEE" w:rsidP="008F6FEE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sz w:val="18"/>
              </w:rPr>
            </w:pPr>
            <w:r w:rsidRPr="001D2088">
              <w:rPr>
                <w:rFonts w:ascii="Times New Roman" w:eastAsia="微软雅黑" w:hAnsi="Times New Roman" w:hint="eastAsia"/>
                <w:b/>
                <w:sz w:val="18"/>
              </w:rPr>
              <w:t>6</w:t>
            </w:r>
            <w:r w:rsidRPr="001D2088">
              <w:rPr>
                <w:rFonts w:ascii="Times New Roman" w:eastAsia="微软雅黑" w:hAnsi="Times New Roman" w:hint="eastAsia"/>
                <w:b/>
                <w:sz w:val="18"/>
              </w:rPr>
              <w:t>）职务标志</w:t>
            </w:r>
          </w:p>
          <w:p w14:paraId="114340DA" w14:textId="5C58CA02" w:rsidR="00203711" w:rsidRPr="00203711" w:rsidRDefault="00203711" w:rsidP="00203711">
            <w:pPr>
              <w:shd w:val="clear" w:color="auto" w:fill="FDF3ED"/>
              <w:spacing w:after="0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 w:rsidRPr="00AD162D">
              <w:rPr>
                <w:rFonts w:ascii="Times New Roman" w:eastAsia="微软雅黑" w:hAnsi="Times New Roman" w:hint="eastAsia"/>
                <w:b/>
                <w:sz w:val="18"/>
              </w:rPr>
              <w:t>【教师</w:t>
            </w:r>
            <w:r w:rsidRPr="00AD162D">
              <w:rPr>
                <w:rFonts w:ascii="Times New Roman" w:eastAsia="微软雅黑" w:hAnsi="Times New Roman"/>
                <w:b/>
                <w:sz w:val="18"/>
              </w:rPr>
              <w:t>】</w:t>
            </w:r>
            <w:r w:rsidRPr="00D155F9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提出问题：</w:t>
            </w:r>
          </w:p>
          <w:p w14:paraId="5C1B9AA0" w14:textId="2E4A6624" w:rsidR="00203711" w:rsidRDefault="00203711" w:rsidP="00203711">
            <w:pPr>
              <w:shd w:val="clear" w:color="auto" w:fill="FDF3ED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>
              <w:rPr>
                <w:rFonts w:ascii="Times New Roman" w:eastAsia="微软雅黑" w:hAnsi="Times New Roman" w:hint="eastAsia"/>
                <w:sz w:val="18"/>
              </w:rPr>
              <w:t>职务标志包括哪些内容？</w:t>
            </w:r>
          </w:p>
          <w:p w14:paraId="2A07C524" w14:textId="3BE36B7A" w:rsidR="00203711" w:rsidRDefault="00203711" w:rsidP="00203711">
            <w:pPr>
              <w:shd w:val="clear" w:color="auto" w:fill="FDF3ED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【学生】思考、主动回答问题</w:t>
            </w:r>
          </w:p>
          <w:p w14:paraId="0722C7D4" w14:textId="77777777" w:rsidR="00203711" w:rsidRPr="002E0093" w:rsidRDefault="00203711" w:rsidP="00203711">
            <w:pPr>
              <w:shd w:val="clear" w:color="auto" w:fill="FDF3ED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>
              <w:rPr>
                <w:rFonts w:ascii="Times New Roman" w:eastAsia="微软雅黑" w:hAnsi="Times New Roman" w:hint="eastAsia"/>
                <w:sz w:val="18"/>
              </w:rPr>
              <w:t>【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教师】总结学生的回答，并讲解新知</w:t>
            </w:r>
          </w:p>
          <w:p w14:paraId="55C21242" w14:textId="77777777" w:rsidR="00203711" w:rsidRPr="00203711" w:rsidRDefault="00203711" w:rsidP="008F6FEE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sz w:val="18"/>
              </w:rPr>
            </w:pPr>
          </w:p>
          <w:p w14:paraId="20F47E9C" w14:textId="2A77AAE9" w:rsidR="001D2088" w:rsidRDefault="001D2088" w:rsidP="001D2088">
            <w:pPr>
              <w:shd w:val="clear" w:color="auto" w:fill="FDF3ED"/>
              <w:spacing w:after="0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 w:rsidRPr="00AD162D">
              <w:rPr>
                <w:rFonts w:ascii="Times New Roman" w:eastAsia="微软雅黑" w:hAnsi="Times New Roman" w:hint="eastAsia"/>
                <w:b/>
                <w:sz w:val="18"/>
              </w:rPr>
              <w:t>【教师</w:t>
            </w:r>
            <w:r w:rsidRPr="00AD162D">
              <w:rPr>
                <w:rFonts w:ascii="Times New Roman" w:eastAsia="微软雅黑" w:hAnsi="Times New Roman"/>
                <w:b/>
                <w:sz w:val="18"/>
              </w:rPr>
              <w:t>】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多媒体展示图片“</w:t>
            </w:r>
            <w:r w:rsidR="00983667" w:rsidRPr="00983667">
              <w:rPr>
                <w:rFonts w:ascii="Times New Roman" w:eastAsia="微软雅黑" w:hAnsi="Times New Roman" w:hint="eastAsia"/>
                <w:b/>
                <w:sz w:val="18"/>
              </w:rPr>
              <w:t>胸章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”</w:t>
            </w:r>
            <w:r w:rsidR="00203711">
              <w:rPr>
                <w:rFonts w:ascii="Times New Roman" w:eastAsia="微软雅黑" w:hAnsi="Times New Roman" w:hint="eastAsia"/>
                <w:b/>
                <w:sz w:val="18"/>
              </w:rPr>
              <w:t>（详见教材）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，</w:t>
            </w:r>
            <w:r w:rsidRPr="00AD162D">
              <w:rPr>
                <w:rFonts w:ascii="Times New Roman" w:eastAsia="微软雅黑" w:hAnsi="Times New Roman" w:hint="eastAsia"/>
                <w:b/>
                <w:sz w:val="18"/>
              </w:rPr>
              <w:t>引入新知</w:t>
            </w:r>
          </w:p>
          <w:p w14:paraId="6262277B" w14:textId="77777777" w:rsidR="008F6FEE" w:rsidRPr="008F6FEE" w:rsidRDefault="008F6FEE" w:rsidP="008F6FEE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8F6FEE">
              <w:rPr>
                <w:rFonts w:ascii="Times New Roman" w:eastAsia="微软雅黑" w:hAnsi="Times New Roman" w:hint="eastAsia"/>
                <w:bCs/>
                <w:sz w:val="18"/>
              </w:rPr>
              <w:t>客运服务人员在上班时应佩戴职务标志，如胸章、臂章、制帽等。</w:t>
            </w:r>
          </w:p>
          <w:p w14:paraId="3648E49C" w14:textId="6A87FC26" w:rsidR="007A311C" w:rsidRDefault="008F6FEE" w:rsidP="008F6FEE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8F6FEE">
              <w:rPr>
                <w:rFonts w:ascii="Times New Roman" w:eastAsia="微软雅黑" w:hAnsi="Times New Roman" w:hint="eastAsia"/>
                <w:bCs/>
                <w:sz w:val="18"/>
              </w:rPr>
              <w:t>胸章：佩戴于左胸口袋正上方，其下边沿距离口袋约</w:t>
            </w:r>
            <w:r w:rsidRPr="008F6FEE">
              <w:rPr>
                <w:rFonts w:ascii="Times New Roman" w:eastAsia="微软雅黑" w:hAnsi="Times New Roman" w:hint="eastAsia"/>
                <w:bCs/>
                <w:sz w:val="18"/>
              </w:rPr>
              <w:t>1 cm</w:t>
            </w:r>
            <w:r w:rsidRPr="008F6FEE">
              <w:rPr>
                <w:rFonts w:ascii="Times New Roman" w:eastAsia="微软雅黑" w:hAnsi="Times New Roman" w:hint="eastAsia"/>
                <w:bCs/>
                <w:sz w:val="18"/>
              </w:rPr>
              <w:t>，包括单位、职务、工号等内容</w:t>
            </w:r>
            <w:r>
              <w:rPr>
                <w:rFonts w:ascii="Times New Roman" w:eastAsia="微软雅黑" w:hAnsi="Times New Roman" w:hint="eastAsia"/>
                <w:bCs/>
                <w:sz w:val="18"/>
              </w:rPr>
              <w:t>。</w:t>
            </w:r>
          </w:p>
          <w:p w14:paraId="0BB6DABC" w14:textId="14EC040E" w:rsidR="006D7253" w:rsidRDefault="006D7253" w:rsidP="006D7253">
            <w:pPr>
              <w:shd w:val="clear" w:color="auto" w:fill="FDF3ED"/>
              <w:spacing w:after="0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 w:rsidRPr="00AD162D">
              <w:rPr>
                <w:rFonts w:ascii="Times New Roman" w:eastAsia="微软雅黑" w:hAnsi="Times New Roman" w:hint="eastAsia"/>
                <w:b/>
                <w:sz w:val="18"/>
              </w:rPr>
              <w:t>【教师</w:t>
            </w:r>
            <w:r w:rsidRPr="00AD162D">
              <w:rPr>
                <w:rFonts w:ascii="Times New Roman" w:eastAsia="微软雅黑" w:hAnsi="Times New Roman"/>
                <w:b/>
                <w:sz w:val="18"/>
              </w:rPr>
              <w:t>】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多媒体展示图片“</w:t>
            </w:r>
            <w:r w:rsidR="00C97674" w:rsidRPr="00C97674">
              <w:rPr>
                <w:rFonts w:ascii="Times New Roman" w:eastAsia="微软雅黑" w:hAnsi="Times New Roman" w:hint="eastAsia"/>
                <w:b/>
                <w:sz w:val="18"/>
              </w:rPr>
              <w:t>臂章佩戴规范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”</w:t>
            </w:r>
            <w:r w:rsidR="00203711">
              <w:rPr>
                <w:rFonts w:ascii="Times New Roman" w:eastAsia="微软雅黑" w:hAnsi="Times New Roman" w:hint="eastAsia"/>
                <w:b/>
                <w:sz w:val="18"/>
              </w:rPr>
              <w:t>（详见教材）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，</w:t>
            </w:r>
            <w:r w:rsidRPr="00AD162D">
              <w:rPr>
                <w:rFonts w:ascii="Times New Roman" w:eastAsia="微软雅黑" w:hAnsi="Times New Roman" w:hint="eastAsia"/>
                <w:b/>
                <w:sz w:val="18"/>
              </w:rPr>
              <w:t>引入新知</w:t>
            </w:r>
          </w:p>
          <w:p w14:paraId="2A395359" w14:textId="743F3A05" w:rsidR="006336E3" w:rsidRDefault="0009234C" w:rsidP="0035673C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09234C">
              <w:rPr>
                <w:rFonts w:ascii="Times New Roman" w:eastAsia="微软雅黑" w:hAnsi="Times New Roman" w:hint="eastAsia"/>
                <w:bCs/>
                <w:sz w:val="18"/>
              </w:rPr>
              <w:t>臂章：佩戴于上衣左袖肩下四指处，并保持干净平整、字迹清晰。臂章破旧时应及时更换。</w:t>
            </w:r>
          </w:p>
          <w:p w14:paraId="376A7FD5" w14:textId="3B8E14E1" w:rsidR="006D7253" w:rsidRDefault="006D7253" w:rsidP="006D7253">
            <w:pPr>
              <w:shd w:val="clear" w:color="auto" w:fill="FDF3ED"/>
              <w:spacing w:after="0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 w:rsidRPr="00AD162D">
              <w:rPr>
                <w:rFonts w:ascii="Times New Roman" w:eastAsia="微软雅黑" w:hAnsi="Times New Roman" w:hint="eastAsia"/>
                <w:b/>
                <w:sz w:val="18"/>
              </w:rPr>
              <w:t>【教师</w:t>
            </w:r>
            <w:r w:rsidRPr="00AD162D">
              <w:rPr>
                <w:rFonts w:ascii="Times New Roman" w:eastAsia="微软雅黑" w:hAnsi="Times New Roman"/>
                <w:b/>
                <w:sz w:val="18"/>
              </w:rPr>
              <w:t>】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多媒体展示图片“</w:t>
            </w:r>
            <w:r w:rsidR="00C97674" w:rsidRPr="00C97674">
              <w:rPr>
                <w:rFonts w:ascii="Times New Roman" w:eastAsia="微软雅黑" w:hAnsi="Times New Roman" w:hint="eastAsia"/>
                <w:b/>
                <w:sz w:val="18"/>
              </w:rPr>
              <w:t>制帽佩戴规范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”</w:t>
            </w:r>
            <w:r w:rsidR="00203711">
              <w:rPr>
                <w:rFonts w:ascii="Times New Roman" w:eastAsia="微软雅黑" w:hAnsi="Times New Roman" w:hint="eastAsia"/>
                <w:b/>
                <w:sz w:val="18"/>
              </w:rPr>
              <w:t>（详见教材）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，</w:t>
            </w:r>
            <w:r w:rsidRPr="00AD162D">
              <w:rPr>
                <w:rFonts w:ascii="Times New Roman" w:eastAsia="微软雅黑" w:hAnsi="Times New Roman" w:hint="eastAsia"/>
                <w:b/>
                <w:sz w:val="18"/>
              </w:rPr>
              <w:t>引入新知</w:t>
            </w:r>
          </w:p>
          <w:p w14:paraId="05941DC2" w14:textId="54C3DE0B" w:rsidR="00D16C8B" w:rsidRDefault="006336E3" w:rsidP="0035673C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6336E3">
              <w:rPr>
                <w:rFonts w:ascii="Times New Roman" w:eastAsia="微软雅黑" w:hAnsi="Times New Roman" w:hint="eastAsia"/>
                <w:bCs/>
                <w:sz w:val="18"/>
              </w:rPr>
              <w:t>制帽：统一戴在齐眉一指处，大檐帽帽徽戴在帽箍上方正中央，玫瑰帽帽徽戴在帽檐上方正中央</w:t>
            </w:r>
            <w:r w:rsidR="00D16C8B" w:rsidRPr="00D16C8B">
              <w:rPr>
                <w:rFonts w:ascii="Times New Roman" w:eastAsia="微软雅黑" w:hAnsi="Times New Roman" w:hint="eastAsia"/>
                <w:bCs/>
                <w:sz w:val="18"/>
              </w:rPr>
              <w:t>。</w:t>
            </w:r>
          </w:p>
          <w:p w14:paraId="73183FF8" w14:textId="77777777" w:rsidR="00203711" w:rsidRDefault="00203711" w:rsidP="00203711">
            <w:pPr>
              <w:shd w:val="clear" w:color="auto" w:fill="FDF3ED"/>
              <w:spacing w:after="0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 w:rsidRPr="00AD162D">
              <w:rPr>
                <w:rFonts w:ascii="Times New Roman" w:eastAsia="微软雅黑" w:hAnsi="Times New Roman" w:hint="eastAsia"/>
                <w:b/>
                <w:sz w:val="18"/>
              </w:rPr>
              <w:t>【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温馨小贴士</w:t>
            </w:r>
            <w:r w:rsidRPr="00AD162D">
              <w:rPr>
                <w:rFonts w:ascii="Times New Roman" w:eastAsia="微软雅黑" w:hAnsi="Times New Roman"/>
                <w:b/>
                <w:sz w:val="18"/>
              </w:rPr>
              <w:t>】</w:t>
            </w:r>
          </w:p>
          <w:p w14:paraId="792A31D2" w14:textId="48F756D3" w:rsidR="00203711" w:rsidRPr="00203711" w:rsidRDefault="00203711" w:rsidP="00203711">
            <w:pPr>
              <w:shd w:val="clear" w:color="auto" w:fill="FDF3ED"/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203711">
              <w:rPr>
                <w:rFonts w:ascii="Times New Roman" w:eastAsia="微软雅黑" w:hAnsi="Times New Roman" w:hint="eastAsia"/>
                <w:bCs/>
                <w:sz w:val="18"/>
              </w:rPr>
              <w:t>售票员、安检值机员等坐着作业的人员可不戴制帽，其他人员在执行任务时应佩戴制帽。</w:t>
            </w:r>
          </w:p>
          <w:p w14:paraId="1DC62E0A" w14:textId="77777777" w:rsidR="00442DE5" w:rsidRPr="00442DE5" w:rsidRDefault="00442DE5" w:rsidP="00203711">
            <w:pPr>
              <w:pStyle w:val="af5"/>
              <w:snapToGrid w:val="0"/>
              <w:spacing w:before="0" w:after="0" w:line="276" w:lineRule="auto"/>
              <w:ind w:firstLineChars="100" w:firstLine="180"/>
              <w:rPr>
                <w:rFonts w:ascii="微软雅黑" w:hAnsi="微软雅黑"/>
              </w:rPr>
            </w:pPr>
            <w:r w:rsidRPr="00B00172">
              <w:rPr>
                <w:rFonts w:ascii="微软雅黑" w:hAnsi="微软雅黑" w:hint="eastAsia"/>
                <w:b/>
                <w:color w:val="833C0B"/>
              </w:rPr>
              <w:t>【学生】</w:t>
            </w:r>
            <w:r w:rsidRPr="00B00172">
              <w:rPr>
                <w:rFonts w:ascii="微软雅黑" w:hAnsi="微软雅黑"/>
                <w:b/>
                <w:color w:val="833C0B"/>
              </w:rPr>
              <w:t>聆听</w:t>
            </w:r>
            <w:r w:rsidRPr="00B00172">
              <w:rPr>
                <w:rFonts w:ascii="微软雅黑" w:hAnsi="微软雅黑" w:hint="eastAsia"/>
                <w:b/>
                <w:color w:val="833C0B"/>
              </w:rPr>
              <w:t>、思考</w:t>
            </w:r>
            <w:r>
              <w:rPr>
                <w:rFonts w:ascii="微软雅黑" w:hAnsi="微软雅黑" w:hint="eastAsia"/>
                <w:b/>
                <w:color w:val="833C0B"/>
              </w:rPr>
              <w:t>、理解、记忆</w:t>
            </w:r>
          </w:p>
        </w:tc>
        <w:tc>
          <w:tcPr>
            <w:tcW w:w="1898" w:type="dxa"/>
            <w:gridSpan w:val="2"/>
            <w:shd w:val="clear" w:color="auto" w:fill="FFFFFF"/>
            <w:vAlign w:val="center"/>
          </w:tcPr>
          <w:p w14:paraId="56E102CF" w14:textId="0515EC8C" w:rsidR="008C423C" w:rsidRDefault="00CB7869" w:rsidP="00AE198D">
            <w:pPr>
              <w:pStyle w:val="af5"/>
              <w:ind w:firstLineChars="100" w:firstLine="180"/>
            </w:pPr>
            <w:r>
              <w:rPr>
                <w:rFonts w:hint="eastAsia"/>
              </w:rPr>
              <w:lastRenderedPageBreak/>
              <w:t>通过教师讲解和课堂提问的方式，使学生</w:t>
            </w:r>
            <w:r w:rsidRPr="0075254D">
              <w:rPr>
                <w:rFonts w:hint="eastAsia"/>
              </w:rPr>
              <w:t>了解</w:t>
            </w:r>
            <w:r w:rsidR="00135FC8" w:rsidRPr="00135FC8">
              <w:rPr>
                <w:rFonts w:hint="eastAsia"/>
              </w:rPr>
              <w:t>制服穿着礼仪</w:t>
            </w:r>
            <w:r w:rsidR="00203711">
              <w:rPr>
                <w:rFonts w:hint="eastAsia"/>
              </w:rPr>
              <w:t>的</w:t>
            </w:r>
            <w:r w:rsidR="00A33BC9">
              <w:rPr>
                <w:rFonts w:hint="eastAsia"/>
              </w:rPr>
              <w:t>相关内容</w:t>
            </w:r>
          </w:p>
        </w:tc>
      </w:tr>
      <w:tr w:rsidR="008C423C" w14:paraId="450BBE90" w14:textId="77777777" w:rsidTr="005B5173">
        <w:trPr>
          <w:jc w:val="center"/>
        </w:trPr>
        <w:tc>
          <w:tcPr>
            <w:tcW w:w="1419" w:type="dxa"/>
            <w:gridSpan w:val="2"/>
            <w:shd w:val="clear" w:color="auto" w:fill="DEEAF6"/>
            <w:vAlign w:val="center"/>
          </w:tcPr>
          <w:p w14:paraId="50C1205B" w14:textId="30E976CE" w:rsidR="008C423C" w:rsidRDefault="008C423C" w:rsidP="0087037B">
            <w:pPr>
              <w:pStyle w:val="af5"/>
              <w:jc w:val="center"/>
              <w:rPr>
                <w:rFonts w:ascii="微软雅黑" w:hAnsi="微软雅黑"/>
                <w:b/>
              </w:rPr>
            </w:pPr>
            <w:r>
              <w:rPr>
                <w:rFonts w:ascii="微软雅黑" w:hAnsi="微软雅黑" w:hint="eastAsia"/>
                <w:b/>
              </w:rPr>
              <w:lastRenderedPageBreak/>
              <w:t>课堂</w:t>
            </w:r>
            <w:r w:rsidR="0018028C">
              <w:rPr>
                <w:rFonts w:ascii="微软雅黑" w:hAnsi="微软雅黑" w:hint="eastAsia"/>
                <w:b/>
              </w:rPr>
              <w:t>实践</w:t>
            </w:r>
            <w:r>
              <w:rPr>
                <w:rFonts w:ascii="微软雅黑" w:hAnsi="微软雅黑"/>
                <w:b/>
              </w:rPr>
              <w:br/>
            </w:r>
            <w:r>
              <w:rPr>
                <w:rFonts w:ascii="微软雅黑" w:hAnsi="微软雅黑" w:hint="eastAsia"/>
                <w:b/>
              </w:rPr>
              <w:t>（</w:t>
            </w:r>
            <w:r w:rsidR="00D842CE">
              <w:rPr>
                <w:rFonts w:ascii="微软雅黑" w:hAnsi="微软雅黑"/>
                <w:b/>
              </w:rPr>
              <w:t>10</w:t>
            </w:r>
            <w:r>
              <w:rPr>
                <w:rFonts w:ascii="微软雅黑" w:hAnsi="微软雅黑"/>
                <w:b/>
              </w:rPr>
              <w:t xml:space="preserve"> </w:t>
            </w:r>
            <w:r>
              <w:rPr>
                <w:rFonts w:ascii="微软雅黑" w:hAnsi="微软雅黑" w:hint="eastAsia"/>
                <w:b/>
              </w:rPr>
              <w:t>min）</w:t>
            </w:r>
          </w:p>
        </w:tc>
        <w:tc>
          <w:tcPr>
            <w:tcW w:w="5472" w:type="dxa"/>
            <w:shd w:val="clear" w:color="auto" w:fill="FFFFFF"/>
            <w:vAlign w:val="center"/>
          </w:tcPr>
          <w:p w14:paraId="1C031EB3" w14:textId="39515693" w:rsidR="00261354" w:rsidRDefault="00261354" w:rsidP="007622BA">
            <w:pPr>
              <w:pStyle w:val="af5"/>
              <w:spacing w:before="160" w:after="120"/>
              <w:ind w:left="180"/>
              <w:rPr>
                <w:rFonts w:ascii="微软雅黑" w:hAnsi="微软雅黑"/>
                <w:b/>
                <w:color w:val="1F4E79"/>
              </w:rPr>
            </w:pPr>
            <w:r>
              <w:rPr>
                <w:rFonts w:ascii="微软雅黑" w:hAnsi="微软雅黑" w:hint="eastAsia"/>
                <w:b/>
                <w:color w:val="1F4E79"/>
              </w:rPr>
              <w:t>【教师】</w:t>
            </w:r>
            <w:r w:rsidR="00203711">
              <w:rPr>
                <w:rFonts w:ascii="微软雅黑" w:hAnsi="微软雅黑" w:hint="eastAsia"/>
                <w:b/>
                <w:color w:val="1F4E79"/>
              </w:rPr>
              <w:t>让</w:t>
            </w:r>
            <w:r w:rsidR="00B112CF">
              <w:rPr>
                <w:rFonts w:ascii="微软雅黑" w:hAnsi="微软雅黑" w:hint="eastAsia"/>
                <w:b/>
                <w:color w:val="1F4E79"/>
              </w:rPr>
              <w:t>学生扫码播放视频“</w:t>
            </w:r>
            <w:r w:rsidR="00B112CF" w:rsidRPr="00B112CF">
              <w:rPr>
                <w:rFonts w:ascii="微软雅黑" w:hAnsi="微软雅黑" w:hint="eastAsia"/>
                <w:b/>
                <w:color w:val="1F4E79"/>
              </w:rPr>
              <w:t>领带最简单的系法</w:t>
            </w:r>
            <w:r w:rsidR="00B112CF">
              <w:rPr>
                <w:rFonts w:ascii="微软雅黑" w:hAnsi="微软雅黑" w:hint="eastAsia"/>
                <w:b/>
                <w:color w:val="1F4E79"/>
              </w:rPr>
              <w:t>”</w:t>
            </w:r>
            <w:r w:rsidR="00203711">
              <w:rPr>
                <w:rFonts w:ascii="微软雅黑" w:hAnsi="微软雅黑" w:hint="eastAsia"/>
                <w:b/>
                <w:color w:val="1F4E79"/>
              </w:rPr>
              <w:t>（详见教材）</w:t>
            </w:r>
            <w:r w:rsidR="00B112CF">
              <w:rPr>
                <w:rFonts w:ascii="微软雅黑" w:hAnsi="微软雅黑" w:hint="eastAsia"/>
                <w:b/>
                <w:color w:val="1F4E79"/>
              </w:rPr>
              <w:t>，并</w:t>
            </w:r>
            <w:r w:rsidR="00203711">
              <w:rPr>
                <w:rFonts w:ascii="微软雅黑" w:hAnsi="微软雅黑" w:hint="eastAsia"/>
                <w:b/>
                <w:color w:val="1F4E79"/>
              </w:rPr>
              <w:t>组织男</w:t>
            </w:r>
            <w:r w:rsidR="005D02F3">
              <w:rPr>
                <w:rFonts w:ascii="微软雅黑" w:hAnsi="微软雅黑" w:hint="eastAsia"/>
                <w:b/>
                <w:color w:val="1F4E79"/>
              </w:rPr>
              <w:t>学生</w:t>
            </w:r>
            <w:r w:rsidR="00D511A8">
              <w:rPr>
                <w:rFonts w:ascii="微软雅黑" w:hAnsi="微软雅黑" w:hint="eastAsia"/>
                <w:b/>
                <w:color w:val="1F4E79"/>
              </w:rPr>
              <w:t>以小组为单位</w:t>
            </w:r>
            <w:r w:rsidR="00B112CF">
              <w:rPr>
                <w:rFonts w:ascii="微软雅黑" w:hAnsi="微软雅黑" w:hint="eastAsia"/>
                <w:b/>
                <w:color w:val="1F4E79"/>
              </w:rPr>
              <w:t>练习打领</w:t>
            </w:r>
            <w:r w:rsidR="006B5EFA">
              <w:rPr>
                <w:rFonts w:ascii="微软雅黑" w:hAnsi="微软雅黑" w:hint="eastAsia"/>
                <w:b/>
                <w:color w:val="1F4E79"/>
              </w:rPr>
              <w:t>带</w:t>
            </w:r>
            <w:r w:rsidR="004F798E">
              <w:rPr>
                <w:rFonts w:ascii="微软雅黑" w:hAnsi="微软雅黑" w:hint="eastAsia"/>
                <w:b/>
                <w:color w:val="1F4E79"/>
              </w:rPr>
              <w:t>，并展示成果</w:t>
            </w:r>
          </w:p>
          <w:p w14:paraId="6093599B" w14:textId="77777777" w:rsidR="00203711" w:rsidRPr="00203711" w:rsidRDefault="00203711" w:rsidP="00203711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203711">
              <w:rPr>
                <w:rFonts w:ascii="Times New Roman" w:eastAsia="微软雅黑" w:hAnsi="Times New Roman" w:hint="eastAsia"/>
                <w:bCs/>
                <w:sz w:val="18"/>
              </w:rPr>
              <w:t>（</w:t>
            </w:r>
            <w:r w:rsidRPr="00203711">
              <w:rPr>
                <w:rFonts w:ascii="Times New Roman" w:eastAsia="微软雅黑" w:hAnsi="Times New Roman" w:hint="eastAsia"/>
                <w:bCs/>
                <w:sz w:val="18"/>
              </w:rPr>
              <w:t>1</w:t>
            </w:r>
            <w:r w:rsidRPr="00203711">
              <w:rPr>
                <w:rFonts w:ascii="Times New Roman" w:eastAsia="微软雅黑" w:hAnsi="Times New Roman" w:hint="eastAsia"/>
                <w:bCs/>
                <w:sz w:val="18"/>
              </w:rPr>
              <w:t>）将班里男生分成若干组。</w:t>
            </w:r>
          </w:p>
          <w:p w14:paraId="0FE1785C" w14:textId="77777777" w:rsidR="00203711" w:rsidRPr="00203711" w:rsidRDefault="00203711" w:rsidP="00203711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203711">
              <w:rPr>
                <w:rFonts w:ascii="Times New Roman" w:eastAsia="微软雅黑" w:hAnsi="Times New Roman" w:hint="eastAsia"/>
                <w:bCs/>
                <w:sz w:val="18"/>
              </w:rPr>
              <w:t>（</w:t>
            </w:r>
            <w:r w:rsidRPr="00203711">
              <w:rPr>
                <w:rFonts w:ascii="Times New Roman" w:eastAsia="微软雅黑" w:hAnsi="Times New Roman" w:hint="eastAsia"/>
                <w:bCs/>
                <w:sz w:val="18"/>
              </w:rPr>
              <w:t>2</w:t>
            </w:r>
            <w:r w:rsidRPr="00203711">
              <w:rPr>
                <w:rFonts w:ascii="Times New Roman" w:eastAsia="微软雅黑" w:hAnsi="Times New Roman" w:hint="eastAsia"/>
                <w:bCs/>
                <w:sz w:val="18"/>
              </w:rPr>
              <w:t>）每组男生按照书中图示方法或者上网查找的其他方法练习打领带。</w:t>
            </w:r>
          </w:p>
          <w:p w14:paraId="57D32E39" w14:textId="77777777" w:rsidR="00203711" w:rsidRPr="00203711" w:rsidRDefault="00203711" w:rsidP="00203711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203711">
              <w:rPr>
                <w:rFonts w:ascii="Times New Roman" w:eastAsia="微软雅黑" w:hAnsi="Times New Roman" w:hint="eastAsia"/>
                <w:bCs/>
                <w:sz w:val="18"/>
              </w:rPr>
              <w:t>（</w:t>
            </w:r>
            <w:r w:rsidRPr="00203711">
              <w:rPr>
                <w:rFonts w:ascii="Times New Roman" w:eastAsia="微软雅黑" w:hAnsi="Times New Roman" w:hint="eastAsia"/>
                <w:bCs/>
                <w:sz w:val="18"/>
              </w:rPr>
              <w:t>3</w:t>
            </w:r>
            <w:r w:rsidRPr="00203711">
              <w:rPr>
                <w:rFonts w:ascii="Times New Roman" w:eastAsia="微软雅黑" w:hAnsi="Times New Roman" w:hint="eastAsia"/>
                <w:bCs/>
                <w:sz w:val="18"/>
              </w:rPr>
              <w:t>）成果展示。</w:t>
            </w:r>
          </w:p>
          <w:p w14:paraId="02F70133" w14:textId="3DC10F27" w:rsidR="00203711" w:rsidRPr="00203711" w:rsidRDefault="00203711" w:rsidP="00203711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203711">
              <w:rPr>
                <w:rFonts w:ascii="Times New Roman" w:eastAsia="微软雅黑" w:hAnsi="Times New Roman" w:hint="eastAsia"/>
                <w:bCs/>
                <w:sz w:val="18"/>
              </w:rPr>
              <w:lastRenderedPageBreak/>
              <w:t>（</w:t>
            </w:r>
            <w:r w:rsidRPr="00203711">
              <w:rPr>
                <w:rFonts w:ascii="Times New Roman" w:eastAsia="微软雅黑" w:hAnsi="Times New Roman" w:hint="eastAsia"/>
                <w:bCs/>
                <w:sz w:val="18"/>
              </w:rPr>
              <w:t>4</w:t>
            </w:r>
            <w:r w:rsidRPr="00203711">
              <w:rPr>
                <w:rFonts w:ascii="Times New Roman" w:eastAsia="微软雅黑" w:hAnsi="Times New Roman" w:hint="eastAsia"/>
                <w:bCs/>
                <w:sz w:val="18"/>
              </w:rPr>
              <w:t>）老师及班里女生进行打分、点评</w:t>
            </w:r>
            <w:r>
              <w:rPr>
                <w:rFonts w:ascii="Times New Roman" w:eastAsia="微软雅黑" w:hAnsi="Times New Roman" w:hint="eastAsia"/>
                <w:bCs/>
                <w:sz w:val="18"/>
              </w:rPr>
              <w:t>。</w:t>
            </w:r>
          </w:p>
          <w:p w14:paraId="398A00F6" w14:textId="41000DEE" w:rsidR="000F2B9C" w:rsidRDefault="000F2B9C" w:rsidP="000F2B9C">
            <w:pPr>
              <w:pStyle w:val="af5"/>
              <w:spacing w:before="160" w:after="160"/>
              <w:ind w:leftChars="100" w:left="200"/>
              <w:rPr>
                <w:rFonts w:ascii="微软雅黑" w:hAnsi="微软雅黑"/>
                <w:b/>
                <w:color w:val="833C0B"/>
              </w:rPr>
            </w:pPr>
            <w:r>
              <w:rPr>
                <w:rFonts w:ascii="微软雅黑" w:hAnsi="微软雅黑" w:hint="eastAsia"/>
                <w:b/>
                <w:color w:val="833C0B"/>
              </w:rPr>
              <w:t>【学生】</w:t>
            </w:r>
            <w:r w:rsidR="00A670D6">
              <w:rPr>
                <w:rFonts w:ascii="微软雅黑" w:hAnsi="微软雅黑" w:hint="eastAsia"/>
                <w:b/>
                <w:color w:val="833C0B"/>
              </w:rPr>
              <w:t>聆听</w:t>
            </w:r>
            <w:r w:rsidR="00EB1B74">
              <w:rPr>
                <w:rFonts w:ascii="微软雅黑" w:hAnsi="微软雅黑" w:hint="eastAsia"/>
                <w:b/>
                <w:color w:val="833C0B"/>
              </w:rPr>
              <w:t>、观看</w:t>
            </w:r>
            <w:r w:rsidR="00A670D6">
              <w:rPr>
                <w:rFonts w:ascii="微软雅黑" w:hAnsi="微软雅黑" w:hint="eastAsia"/>
                <w:b/>
                <w:color w:val="833C0B"/>
              </w:rPr>
              <w:t>、</w:t>
            </w:r>
            <w:r w:rsidR="00370E74" w:rsidRPr="00370E74">
              <w:rPr>
                <w:rFonts w:ascii="微软雅黑" w:hAnsi="微软雅黑" w:hint="eastAsia"/>
                <w:b/>
                <w:color w:val="833C0B"/>
              </w:rPr>
              <w:t>练习打领</w:t>
            </w:r>
            <w:r w:rsidR="006B5EFA">
              <w:rPr>
                <w:rFonts w:ascii="微软雅黑" w:hAnsi="微软雅黑" w:hint="eastAsia"/>
                <w:b/>
                <w:color w:val="833C0B"/>
              </w:rPr>
              <w:t>带</w:t>
            </w:r>
            <w:r w:rsidR="00A670D6">
              <w:rPr>
                <w:rFonts w:ascii="微软雅黑" w:hAnsi="微软雅黑" w:hint="eastAsia"/>
                <w:b/>
                <w:color w:val="833C0B"/>
              </w:rPr>
              <w:t>、每组派代表展示成果</w:t>
            </w:r>
          </w:p>
          <w:p w14:paraId="7E53A153" w14:textId="748BD35F" w:rsidR="000F2B9C" w:rsidRDefault="000F2B9C" w:rsidP="000F2B9C">
            <w:pPr>
              <w:pStyle w:val="af5"/>
              <w:spacing w:before="160" w:after="160"/>
              <w:ind w:left="199"/>
              <w:rPr>
                <w:rFonts w:ascii="微软雅黑" w:hAnsi="微软雅黑"/>
                <w:b/>
                <w:color w:val="1F4E79"/>
              </w:rPr>
            </w:pPr>
            <w:r>
              <w:rPr>
                <w:rFonts w:ascii="微软雅黑" w:hAnsi="微软雅黑" w:hint="eastAsia"/>
                <w:b/>
                <w:color w:val="1F4E79"/>
              </w:rPr>
              <w:t>【教师】总结</w:t>
            </w:r>
            <w:r w:rsidR="00383DE6">
              <w:rPr>
                <w:rFonts w:ascii="微软雅黑" w:hAnsi="微软雅黑" w:hint="eastAsia"/>
                <w:b/>
                <w:color w:val="1F4E79"/>
              </w:rPr>
              <w:t>并评价各组表现</w:t>
            </w:r>
          </w:p>
        </w:tc>
        <w:tc>
          <w:tcPr>
            <w:tcW w:w="1898" w:type="dxa"/>
            <w:gridSpan w:val="2"/>
            <w:shd w:val="clear" w:color="auto" w:fill="FFFFFF"/>
            <w:vAlign w:val="center"/>
          </w:tcPr>
          <w:p w14:paraId="6960E3B0" w14:textId="4E0F744D" w:rsidR="008C423C" w:rsidRDefault="00722B64" w:rsidP="0087037B">
            <w:pPr>
              <w:pStyle w:val="af5"/>
              <w:ind w:firstLineChars="100" w:firstLine="180"/>
            </w:pPr>
            <w:r>
              <w:rPr>
                <w:rFonts w:hint="eastAsia"/>
              </w:rPr>
              <w:lastRenderedPageBreak/>
              <w:t>通过课堂</w:t>
            </w:r>
            <w:r w:rsidR="00152250">
              <w:rPr>
                <w:rFonts w:hint="eastAsia"/>
              </w:rPr>
              <w:t>实践</w:t>
            </w:r>
            <w:r>
              <w:rPr>
                <w:rFonts w:hint="eastAsia"/>
              </w:rPr>
              <w:t>，让学生</w:t>
            </w:r>
            <w:r w:rsidR="00277B46">
              <w:rPr>
                <w:rFonts w:hint="eastAsia"/>
              </w:rPr>
              <w:t>练习</w:t>
            </w:r>
            <w:r w:rsidR="00780023">
              <w:rPr>
                <w:rFonts w:hint="eastAsia"/>
              </w:rPr>
              <w:t>打领带</w:t>
            </w:r>
            <w:r w:rsidR="00277B46">
              <w:rPr>
                <w:rFonts w:hint="eastAsia"/>
              </w:rPr>
              <w:t>，掌握</w:t>
            </w:r>
            <w:r w:rsidR="00B42940" w:rsidRPr="00B42940">
              <w:rPr>
                <w:rFonts w:hint="eastAsia"/>
              </w:rPr>
              <w:t>领</w:t>
            </w:r>
            <w:r w:rsidR="00B42940">
              <w:rPr>
                <w:rFonts w:hint="eastAsia"/>
              </w:rPr>
              <w:t>带</w:t>
            </w:r>
            <w:r w:rsidR="00EB1B74">
              <w:rPr>
                <w:rFonts w:hint="eastAsia"/>
              </w:rPr>
              <w:t>的</w:t>
            </w:r>
            <w:r w:rsidR="00EB1B74" w:rsidRPr="00EB1B74">
              <w:rPr>
                <w:rFonts w:hint="eastAsia"/>
              </w:rPr>
              <w:t>系法</w:t>
            </w:r>
          </w:p>
        </w:tc>
      </w:tr>
      <w:tr w:rsidR="008C423C" w14:paraId="379A6001" w14:textId="77777777" w:rsidTr="005B5173">
        <w:trPr>
          <w:jc w:val="center"/>
        </w:trPr>
        <w:tc>
          <w:tcPr>
            <w:tcW w:w="8789" w:type="dxa"/>
            <w:gridSpan w:val="5"/>
            <w:shd w:val="clear" w:color="auto" w:fill="F2F2F2"/>
            <w:vAlign w:val="center"/>
          </w:tcPr>
          <w:p w14:paraId="6E9A7C2B" w14:textId="77777777" w:rsidR="008C423C" w:rsidRDefault="008C423C">
            <w:pPr>
              <w:pStyle w:val="af5"/>
              <w:jc w:val="center"/>
              <w:rPr>
                <w:rFonts w:ascii="微软雅黑" w:hAnsi="微软雅黑"/>
                <w:b/>
                <w:sz w:val="24"/>
                <w:szCs w:val="24"/>
              </w:rPr>
            </w:pPr>
            <w:r>
              <w:rPr>
                <w:rFonts w:ascii="微软雅黑" w:hAnsi="微软雅黑" w:hint="eastAsia"/>
                <w:b/>
                <w:sz w:val="24"/>
                <w:szCs w:val="24"/>
              </w:rPr>
              <w:t>第二节课</w:t>
            </w:r>
          </w:p>
        </w:tc>
      </w:tr>
      <w:tr w:rsidR="00CC0C0E" w14:paraId="6F5B8DAF" w14:textId="77777777" w:rsidTr="005B5173">
        <w:trPr>
          <w:jc w:val="center"/>
        </w:trPr>
        <w:tc>
          <w:tcPr>
            <w:tcW w:w="1403" w:type="dxa"/>
            <w:shd w:val="clear" w:color="auto" w:fill="DEEAF6"/>
            <w:vAlign w:val="center"/>
          </w:tcPr>
          <w:p w14:paraId="76C1B7AD" w14:textId="77777777" w:rsidR="00CC0C0E" w:rsidRDefault="00CC0C0E" w:rsidP="00CC0C0E">
            <w:pPr>
              <w:pStyle w:val="af5"/>
              <w:jc w:val="center"/>
              <w:rPr>
                <w:rFonts w:ascii="微软雅黑" w:hAnsi="微软雅黑"/>
                <w:b/>
              </w:rPr>
            </w:pPr>
            <w:r>
              <w:rPr>
                <w:rFonts w:ascii="微软雅黑" w:hAnsi="微软雅黑" w:hint="eastAsia"/>
                <w:b/>
              </w:rPr>
              <w:t>互动导入</w:t>
            </w:r>
          </w:p>
          <w:p w14:paraId="1AFD5DEE" w14:textId="00B0619C" w:rsidR="00CC0C0E" w:rsidRDefault="00CC0C0E" w:rsidP="00692318">
            <w:pPr>
              <w:pStyle w:val="af5"/>
              <w:jc w:val="center"/>
              <w:rPr>
                <w:rFonts w:ascii="微软雅黑" w:hAnsi="微软雅黑"/>
                <w:b/>
              </w:rPr>
            </w:pPr>
            <w:r>
              <w:rPr>
                <w:rFonts w:ascii="微软雅黑" w:hAnsi="微软雅黑" w:hint="eastAsia"/>
                <w:b/>
              </w:rPr>
              <w:t>（</w:t>
            </w:r>
            <w:r>
              <w:rPr>
                <w:rFonts w:ascii="微软雅黑" w:hAnsi="微软雅黑"/>
                <w:b/>
              </w:rPr>
              <w:t>5 min</w:t>
            </w:r>
            <w:r>
              <w:rPr>
                <w:rFonts w:ascii="微软雅黑" w:hAnsi="微软雅黑" w:hint="eastAsia"/>
                <w:b/>
              </w:rPr>
              <w:t>）</w:t>
            </w:r>
          </w:p>
        </w:tc>
        <w:tc>
          <w:tcPr>
            <w:tcW w:w="5528" w:type="dxa"/>
            <w:gridSpan w:val="3"/>
            <w:shd w:val="clear" w:color="auto" w:fill="FFFFFF"/>
            <w:vAlign w:val="center"/>
          </w:tcPr>
          <w:p w14:paraId="099D5798" w14:textId="77777777" w:rsidR="00CC0C0E" w:rsidRPr="00C5195B" w:rsidRDefault="00CC0C0E" w:rsidP="00CC0C0E">
            <w:pPr>
              <w:pStyle w:val="af5"/>
              <w:ind w:leftChars="100" w:left="200"/>
              <w:rPr>
                <w:rFonts w:ascii="微软雅黑" w:hAnsi="微软雅黑"/>
                <w:b/>
                <w:color w:val="1F4E79"/>
              </w:rPr>
            </w:pPr>
            <w:r w:rsidRPr="00C5195B">
              <w:rPr>
                <w:rFonts w:ascii="微软雅黑" w:hAnsi="微软雅黑" w:hint="eastAsia"/>
                <w:b/>
                <w:color w:val="1F4E79"/>
              </w:rPr>
              <w:t>【教师】</w:t>
            </w:r>
            <w:r>
              <w:rPr>
                <w:rFonts w:ascii="微软雅黑" w:hAnsi="微软雅黑" w:hint="eastAsia"/>
                <w:b/>
                <w:color w:val="1F4E79"/>
              </w:rPr>
              <w:t>提出问题：</w:t>
            </w:r>
          </w:p>
          <w:p w14:paraId="7436255A" w14:textId="0EC61213" w:rsidR="00CC0C0E" w:rsidRPr="00E70005" w:rsidRDefault="00FF5F9C" w:rsidP="00CC0C0E">
            <w:pPr>
              <w:pStyle w:val="af5"/>
              <w:ind w:firstLineChars="200" w:firstLine="360"/>
              <w:rPr>
                <w:spacing w:val="2"/>
              </w:rPr>
            </w:pPr>
            <w:r>
              <w:rPr>
                <w:rFonts w:hint="eastAsia"/>
              </w:rPr>
              <w:t>客运服务人员的</w:t>
            </w:r>
            <w:r w:rsidRPr="00FF5F9C">
              <w:rPr>
                <w:rFonts w:hint="eastAsia"/>
              </w:rPr>
              <w:t>饰物搭配</w:t>
            </w:r>
            <w:r>
              <w:rPr>
                <w:rFonts w:hint="eastAsia"/>
              </w:rPr>
              <w:t>包括哪些内容</w:t>
            </w:r>
            <w:r w:rsidR="00CC0C0E" w:rsidRPr="0037176E">
              <w:rPr>
                <w:rFonts w:hint="eastAsia"/>
              </w:rPr>
              <w:t>？</w:t>
            </w:r>
          </w:p>
          <w:p w14:paraId="2DBCC874" w14:textId="5C43EFCF" w:rsidR="00CC0C0E" w:rsidRPr="009768DE" w:rsidRDefault="00CC0C0E" w:rsidP="00CC0C0E">
            <w:pPr>
              <w:pStyle w:val="af5"/>
              <w:spacing w:before="160" w:after="160"/>
              <w:ind w:left="180"/>
              <w:rPr>
                <w:rFonts w:ascii="微软雅黑" w:hAnsi="微软雅黑"/>
                <w:b/>
                <w:color w:val="1F4E79"/>
              </w:rPr>
            </w:pPr>
            <w:r w:rsidRPr="00C5195B">
              <w:rPr>
                <w:rFonts w:ascii="微软雅黑" w:hAnsi="微软雅黑" w:hint="eastAsia"/>
                <w:b/>
                <w:color w:val="833C0B"/>
              </w:rPr>
              <w:t>【学生】</w:t>
            </w:r>
            <w:bookmarkStart w:id="0" w:name="OLE_LINK7"/>
            <w:r>
              <w:rPr>
                <w:rFonts w:ascii="微软雅黑" w:hAnsi="微软雅黑" w:hint="eastAsia"/>
                <w:b/>
                <w:color w:val="833C0B"/>
              </w:rPr>
              <w:t>聆听、思考、回答问题</w:t>
            </w:r>
            <w:bookmarkEnd w:id="0"/>
          </w:p>
        </w:tc>
        <w:tc>
          <w:tcPr>
            <w:tcW w:w="1858" w:type="dxa"/>
            <w:shd w:val="clear" w:color="auto" w:fill="FFFFFF"/>
            <w:vAlign w:val="center"/>
          </w:tcPr>
          <w:p w14:paraId="3E62CCE7" w14:textId="2B051D10" w:rsidR="00CC0C0E" w:rsidRDefault="00CC0C0E" w:rsidP="00CC0C0E">
            <w:pPr>
              <w:ind w:firstLineChars="100" w:firstLine="180"/>
            </w:pPr>
            <w:bookmarkStart w:id="1" w:name="OLE_LINK6"/>
            <w:r w:rsidRPr="00221305">
              <w:rPr>
                <w:rFonts w:ascii="Times New Roman" w:eastAsia="微软雅黑" w:hAnsi="Times New Roman" w:hint="eastAsia"/>
                <w:sz w:val="18"/>
              </w:rPr>
              <w:t>通过互动导入，</w:t>
            </w:r>
            <w:r w:rsidR="00C96537">
              <w:rPr>
                <w:rFonts w:ascii="Times New Roman" w:eastAsia="微软雅黑" w:hAnsi="Times New Roman" w:hint="eastAsia"/>
                <w:sz w:val="18"/>
              </w:rPr>
              <w:t>激发学生对</w:t>
            </w:r>
            <w:r w:rsidR="00FF5F9C" w:rsidRPr="00FF5F9C">
              <w:rPr>
                <w:rFonts w:ascii="Times New Roman" w:eastAsia="微软雅黑" w:hAnsi="Times New Roman" w:hint="eastAsia"/>
                <w:sz w:val="18"/>
              </w:rPr>
              <w:t>饰物搭配</w:t>
            </w:r>
            <w:r w:rsidR="00FF5F9C">
              <w:rPr>
                <w:rFonts w:ascii="Times New Roman" w:eastAsia="微软雅黑" w:hAnsi="Times New Roman" w:hint="eastAsia"/>
                <w:sz w:val="18"/>
              </w:rPr>
              <w:t>礼仪</w:t>
            </w:r>
            <w:r w:rsidR="00C96537">
              <w:rPr>
                <w:rFonts w:ascii="Times New Roman" w:eastAsia="微软雅黑" w:hAnsi="Times New Roman" w:hint="eastAsia"/>
                <w:sz w:val="18"/>
              </w:rPr>
              <w:t>的</w:t>
            </w:r>
            <w:r w:rsidRPr="00221305">
              <w:rPr>
                <w:rFonts w:ascii="Times New Roman" w:eastAsia="微软雅黑" w:hAnsi="Times New Roman"/>
                <w:sz w:val="18"/>
              </w:rPr>
              <w:t>思考，从而引出新知识</w:t>
            </w:r>
            <w:bookmarkEnd w:id="1"/>
          </w:p>
        </w:tc>
      </w:tr>
      <w:tr w:rsidR="00CC0C0E" w14:paraId="60C244A3" w14:textId="77777777" w:rsidTr="005B5173">
        <w:trPr>
          <w:jc w:val="center"/>
        </w:trPr>
        <w:tc>
          <w:tcPr>
            <w:tcW w:w="1403" w:type="dxa"/>
            <w:shd w:val="clear" w:color="auto" w:fill="F2F2F2"/>
            <w:vAlign w:val="center"/>
          </w:tcPr>
          <w:p w14:paraId="5607E0D2" w14:textId="5BFD03A9" w:rsidR="00CC0C0E" w:rsidRDefault="00CC0C0E" w:rsidP="00CC0C0E">
            <w:pPr>
              <w:pStyle w:val="af5"/>
              <w:jc w:val="center"/>
              <w:rPr>
                <w:rFonts w:ascii="微软雅黑" w:hAnsi="微软雅黑"/>
                <w:b/>
              </w:rPr>
            </w:pPr>
            <w:r>
              <w:rPr>
                <w:rFonts w:ascii="微软雅黑" w:hAnsi="微软雅黑" w:hint="eastAsia"/>
                <w:b/>
              </w:rPr>
              <w:t>传授新知</w:t>
            </w:r>
            <w:r>
              <w:rPr>
                <w:rFonts w:ascii="微软雅黑" w:hAnsi="微软雅黑"/>
                <w:b/>
              </w:rPr>
              <w:br/>
            </w:r>
            <w:r>
              <w:rPr>
                <w:rFonts w:ascii="微软雅黑" w:hAnsi="微软雅黑" w:hint="eastAsia"/>
                <w:b/>
              </w:rPr>
              <w:t>（</w:t>
            </w:r>
            <w:r w:rsidR="003F098F">
              <w:rPr>
                <w:rFonts w:ascii="微软雅黑" w:hAnsi="微软雅黑"/>
                <w:b/>
              </w:rPr>
              <w:t>15</w:t>
            </w:r>
            <w:r>
              <w:rPr>
                <w:rFonts w:ascii="微软雅黑" w:hAnsi="微软雅黑"/>
                <w:b/>
              </w:rPr>
              <w:t xml:space="preserve"> </w:t>
            </w:r>
            <w:r>
              <w:rPr>
                <w:rFonts w:ascii="微软雅黑" w:hAnsi="微软雅黑" w:hint="eastAsia"/>
                <w:b/>
              </w:rPr>
              <w:t>min）</w:t>
            </w:r>
          </w:p>
        </w:tc>
        <w:tc>
          <w:tcPr>
            <w:tcW w:w="5528" w:type="dxa"/>
            <w:gridSpan w:val="3"/>
            <w:shd w:val="clear" w:color="auto" w:fill="FFFFFF"/>
            <w:vAlign w:val="center"/>
          </w:tcPr>
          <w:p w14:paraId="7638FDAF" w14:textId="1B9CE6D3" w:rsidR="00CC0C0E" w:rsidRPr="00AD162D" w:rsidRDefault="00CC0C0E" w:rsidP="00CC0C0E">
            <w:pPr>
              <w:pStyle w:val="af5"/>
              <w:spacing w:before="160" w:after="120"/>
              <w:ind w:left="180"/>
              <w:rPr>
                <w:rFonts w:ascii="微软雅黑" w:hAnsi="微软雅黑"/>
                <w:b/>
                <w:color w:val="1F4E79"/>
              </w:rPr>
            </w:pPr>
            <w:r w:rsidRPr="00AD162D">
              <w:rPr>
                <w:rFonts w:ascii="微软雅黑" w:hAnsi="微软雅黑" w:hint="eastAsia"/>
                <w:b/>
                <w:color w:val="1F4E79"/>
              </w:rPr>
              <w:t>【教师】</w:t>
            </w:r>
            <w:r>
              <w:rPr>
                <w:rFonts w:ascii="微软雅黑" w:hAnsi="微软雅黑" w:hint="eastAsia"/>
                <w:b/>
                <w:color w:val="1F4E79"/>
              </w:rPr>
              <w:t>总结学生的回答，并引入</w:t>
            </w:r>
            <w:r w:rsidRPr="00AD162D">
              <w:rPr>
                <w:rFonts w:ascii="微软雅黑" w:hAnsi="微软雅黑" w:hint="eastAsia"/>
                <w:b/>
                <w:color w:val="1F4E79"/>
              </w:rPr>
              <w:t>新知</w:t>
            </w:r>
            <w:r>
              <w:rPr>
                <w:rFonts w:ascii="微软雅黑" w:hAnsi="微软雅黑" w:hint="eastAsia"/>
                <w:b/>
                <w:color w:val="1F4E79"/>
              </w:rPr>
              <w:t>，</w:t>
            </w:r>
            <w:r w:rsidRPr="00AD162D">
              <w:rPr>
                <w:rFonts w:ascii="微软雅黑" w:hAnsi="微软雅黑" w:hint="eastAsia"/>
                <w:b/>
                <w:color w:val="1F4E79"/>
              </w:rPr>
              <w:t>讲解</w:t>
            </w:r>
            <w:r w:rsidR="00FF5F9C" w:rsidRPr="00FF5F9C">
              <w:rPr>
                <w:rFonts w:ascii="微软雅黑" w:hAnsi="微软雅黑" w:hint="eastAsia"/>
                <w:b/>
                <w:color w:val="1F4E79"/>
              </w:rPr>
              <w:t>饰物搭配</w:t>
            </w:r>
            <w:r w:rsidR="00FF5F9C">
              <w:rPr>
                <w:rFonts w:ascii="微软雅黑" w:hAnsi="微软雅黑" w:hint="eastAsia"/>
                <w:b/>
                <w:color w:val="1F4E79"/>
              </w:rPr>
              <w:t>礼仪的</w:t>
            </w:r>
            <w:r>
              <w:rPr>
                <w:rFonts w:ascii="微软雅黑" w:hAnsi="微软雅黑" w:hint="eastAsia"/>
                <w:b/>
                <w:color w:val="1F4E79"/>
              </w:rPr>
              <w:t>相关知识</w:t>
            </w:r>
          </w:p>
          <w:p w14:paraId="7C05D2AC" w14:textId="77777777" w:rsidR="0084473E" w:rsidRPr="0084473E" w:rsidRDefault="0084473E" w:rsidP="0084473E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sz w:val="18"/>
              </w:rPr>
            </w:pPr>
            <w:r w:rsidRPr="0084473E">
              <w:rPr>
                <w:rFonts w:ascii="Times New Roman" w:eastAsia="微软雅黑" w:hAnsi="Times New Roman" w:hint="eastAsia"/>
                <w:b/>
                <w:sz w:val="18"/>
              </w:rPr>
              <w:t xml:space="preserve">2.2.2  </w:t>
            </w:r>
            <w:r w:rsidRPr="0084473E">
              <w:rPr>
                <w:rFonts w:ascii="Times New Roman" w:eastAsia="微软雅黑" w:hAnsi="Times New Roman" w:hint="eastAsia"/>
                <w:b/>
                <w:sz w:val="18"/>
              </w:rPr>
              <w:t>饰物搭配礼仪</w:t>
            </w:r>
          </w:p>
          <w:p w14:paraId="0937EFF9" w14:textId="717BD04C" w:rsidR="00506756" w:rsidRPr="00D155F9" w:rsidRDefault="00506756" w:rsidP="00506756">
            <w:pPr>
              <w:shd w:val="clear" w:color="auto" w:fill="FDF3ED"/>
              <w:ind w:firstLineChars="200" w:firstLine="361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D155F9">
              <w:rPr>
                <w:rFonts w:ascii="MS Gothic" w:eastAsia="MS Gothic" w:hAnsi="MS Gothic" w:cs="MS Gothic" w:hint="eastAsia"/>
                <w:b/>
                <w:sz w:val="18"/>
                <w:szCs w:val="18"/>
              </w:rPr>
              <w:t>✈</w:t>
            </w:r>
            <w:r w:rsidRPr="00D155F9">
              <w:rPr>
                <w:rFonts w:ascii="微软雅黑" w:eastAsia="微软雅黑" w:hAnsi="微软雅黑" w:hint="eastAsia"/>
                <w:sz w:val="18"/>
                <w:szCs w:val="18"/>
              </w:rPr>
              <w:t>【</w:t>
            </w:r>
            <w:r w:rsidRPr="00D155F9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教师】播放“</w:t>
            </w:r>
            <w:r w:rsidR="00BC1DC9" w:rsidRPr="00BC1DC9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饰物搭配礼仪</w:t>
            </w:r>
            <w:r w:rsidRPr="00D155F9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”视频</w:t>
            </w:r>
            <w:r w:rsidR="00FF5F9C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（详见教材）</w:t>
            </w:r>
            <w:r w:rsidRPr="00D155F9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，并</w:t>
            </w:r>
            <w:r w:rsidR="00AD7267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讲解新知</w:t>
            </w:r>
          </w:p>
          <w:p w14:paraId="5B4AC643" w14:textId="10D04935" w:rsidR="00DE1E12" w:rsidRPr="00DE1E12" w:rsidRDefault="0084473E" w:rsidP="0084473E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sz w:val="18"/>
              </w:rPr>
            </w:pPr>
            <w:r w:rsidRPr="0084473E">
              <w:rPr>
                <w:rFonts w:ascii="Times New Roman" w:eastAsia="微软雅黑" w:hAnsi="Times New Roman" w:hint="eastAsia"/>
                <w:b/>
                <w:sz w:val="18"/>
              </w:rPr>
              <w:t>1</w:t>
            </w:r>
            <w:r w:rsidRPr="0084473E">
              <w:rPr>
                <w:rFonts w:ascii="Times New Roman" w:eastAsia="微软雅黑" w:hAnsi="Times New Roman" w:hint="eastAsia"/>
                <w:b/>
                <w:sz w:val="18"/>
              </w:rPr>
              <w:t>．耳</w:t>
            </w:r>
            <w:r w:rsidR="00DE1E12" w:rsidRPr="00DE1E12">
              <w:rPr>
                <w:rFonts w:ascii="Times New Roman" w:eastAsia="微软雅黑" w:hAnsi="Times New Roman" w:hint="eastAsia"/>
                <w:b/>
                <w:sz w:val="18"/>
              </w:rPr>
              <w:t>饰</w:t>
            </w:r>
          </w:p>
          <w:p w14:paraId="052F1F9D" w14:textId="1815E044" w:rsidR="00AB4631" w:rsidRPr="004C38E3" w:rsidRDefault="00AB4631" w:rsidP="00AB4631">
            <w:pPr>
              <w:shd w:val="clear" w:color="auto" w:fill="FDF3ED"/>
              <w:ind w:firstLineChars="200" w:firstLine="361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4C38E3">
              <w:rPr>
                <w:rFonts w:ascii="MS Gothic" w:eastAsia="MS Gothic" w:hAnsi="MS Gothic" w:cs="MS Gothic" w:hint="eastAsia"/>
                <w:b/>
                <w:sz w:val="18"/>
                <w:szCs w:val="18"/>
              </w:rPr>
              <w:t>✈</w:t>
            </w:r>
            <w:r w:rsidRPr="004C38E3">
              <w:rPr>
                <w:rFonts w:ascii="微软雅黑" w:eastAsia="微软雅黑" w:hAnsi="微软雅黑" w:hint="eastAsia"/>
                <w:sz w:val="18"/>
                <w:szCs w:val="18"/>
              </w:rPr>
              <w:t>【</w:t>
            </w:r>
            <w:r w:rsidRPr="004C38E3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教师】提出问题：</w:t>
            </w:r>
          </w:p>
          <w:p w14:paraId="7BDC8AD8" w14:textId="1C9C31D9" w:rsidR="00AB4631" w:rsidRPr="004C38E3" w:rsidRDefault="00FF5F9C" w:rsidP="00FF5F9C">
            <w:pPr>
              <w:shd w:val="clear" w:color="auto" w:fill="FDF3ED"/>
              <w:ind w:firstLineChars="200" w:firstLine="360"/>
              <w:rPr>
                <w:rFonts w:ascii="微软雅黑" w:eastAsia="微软雅黑" w:hAnsi="微软雅黑"/>
                <w:sz w:val="18"/>
                <w:szCs w:val="18"/>
              </w:rPr>
            </w:pPr>
            <w:r w:rsidRPr="00FF5F9C">
              <w:rPr>
                <w:rFonts w:ascii="微软雅黑" w:eastAsia="微软雅黑" w:hAnsi="微软雅黑" w:hint="eastAsia"/>
                <w:sz w:val="18"/>
                <w:szCs w:val="18"/>
              </w:rPr>
              <w:t>女性客运服务人员上班期间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佩戴耳饰</w:t>
            </w:r>
            <w:r w:rsidR="003F098F">
              <w:rPr>
                <w:rFonts w:ascii="微软雅黑" w:eastAsia="微软雅黑" w:hAnsi="微软雅黑" w:hint="eastAsia"/>
                <w:sz w:val="18"/>
                <w:szCs w:val="18"/>
              </w:rPr>
              <w:t>时有什么注意事项</w:t>
            </w:r>
            <w:r w:rsidR="00AB4631" w:rsidRPr="004C38E3">
              <w:rPr>
                <w:rFonts w:ascii="微软雅黑" w:eastAsia="微软雅黑" w:hAnsi="微软雅黑" w:hint="eastAsia"/>
                <w:sz w:val="18"/>
                <w:szCs w:val="18"/>
              </w:rPr>
              <w:t>？</w:t>
            </w:r>
          </w:p>
          <w:p w14:paraId="56C7853E" w14:textId="77777777" w:rsidR="00AB4631" w:rsidRPr="004C38E3" w:rsidRDefault="00AB4631" w:rsidP="00AB4631">
            <w:pPr>
              <w:shd w:val="clear" w:color="auto" w:fill="FDF3ED"/>
              <w:ind w:firstLineChars="200" w:firstLine="361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4C38E3">
              <w:rPr>
                <w:rFonts w:ascii="MS Gothic" w:eastAsia="MS Gothic" w:hAnsi="MS Gothic" w:cs="MS Gothic" w:hint="eastAsia"/>
                <w:b/>
                <w:sz w:val="18"/>
                <w:szCs w:val="18"/>
              </w:rPr>
              <w:t>✈</w:t>
            </w:r>
            <w:r w:rsidRPr="004C38E3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【学生】思考、主动回答问题</w:t>
            </w:r>
          </w:p>
          <w:p w14:paraId="3F4F7045" w14:textId="3917BBEA" w:rsidR="00AB4631" w:rsidRPr="004C38E3" w:rsidRDefault="00AB4631" w:rsidP="00AB4631">
            <w:pPr>
              <w:shd w:val="clear" w:color="auto" w:fill="FDF3ED"/>
              <w:ind w:firstLineChars="200" w:firstLine="361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4C38E3">
              <w:rPr>
                <w:rFonts w:ascii="MS Gothic" w:eastAsia="MS Gothic" w:hAnsi="MS Gothic" w:cs="MS Gothic" w:hint="eastAsia"/>
                <w:b/>
                <w:sz w:val="18"/>
                <w:szCs w:val="18"/>
              </w:rPr>
              <w:t>✈</w:t>
            </w:r>
            <w:r w:rsidRPr="004C38E3">
              <w:rPr>
                <w:rFonts w:ascii="微软雅黑" w:eastAsia="微软雅黑" w:hAnsi="微软雅黑" w:hint="eastAsia"/>
                <w:sz w:val="18"/>
                <w:szCs w:val="18"/>
              </w:rPr>
              <w:t>【</w:t>
            </w:r>
            <w:r w:rsidRPr="004C38E3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教师】总结学生的回答，</w:t>
            </w:r>
            <w:r w:rsidR="00692F0A">
              <w:rPr>
                <w:rFonts w:ascii="Times New Roman" w:eastAsia="微软雅黑" w:hAnsi="Times New Roman" w:hint="eastAsia"/>
                <w:b/>
                <w:sz w:val="18"/>
              </w:rPr>
              <w:t>多媒体展示图片“</w:t>
            </w:r>
            <w:r w:rsidR="00692F0A" w:rsidRPr="00692F0A">
              <w:rPr>
                <w:rFonts w:ascii="Times New Roman" w:eastAsia="微软雅黑" w:hAnsi="Times New Roman" w:hint="eastAsia"/>
                <w:b/>
                <w:sz w:val="18"/>
              </w:rPr>
              <w:t>耳饰的选择</w:t>
            </w:r>
            <w:r w:rsidR="00692F0A">
              <w:rPr>
                <w:rFonts w:ascii="Times New Roman" w:eastAsia="微软雅黑" w:hAnsi="Times New Roman" w:hint="eastAsia"/>
                <w:b/>
                <w:sz w:val="18"/>
              </w:rPr>
              <w:t>”</w:t>
            </w:r>
            <w:r w:rsidR="003F098F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（详见教材）</w:t>
            </w:r>
            <w:r w:rsidRPr="004C38E3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并讲解新知</w:t>
            </w:r>
          </w:p>
          <w:p w14:paraId="7398E675" w14:textId="3468C49F" w:rsidR="00DE1E12" w:rsidRDefault="00692F0A" w:rsidP="00DE1E12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692F0A">
              <w:rPr>
                <w:rFonts w:ascii="Times New Roman" w:eastAsia="微软雅黑" w:hAnsi="Times New Roman" w:hint="eastAsia"/>
                <w:bCs/>
                <w:sz w:val="18"/>
              </w:rPr>
              <w:t>女性客运服务人员上班期间可佩戴一对对称且设计简单的耳钉，耳钉直径不应超过</w:t>
            </w:r>
            <w:r w:rsidRPr="00692F0A">
              <w:rPr>
                <w:rFonts w:ascii="Times New Roman" w:eastAsia="微软雅黑" w:hAnsi="Times New Roman" w:hint="eastAsia"/>
                <w:bCs/>
                <w:sz w:val="18"/>
              </w:rPr>
              <w:t>3 mm</w:t>
            </w:r>
            <w:r w:rsidRPr="00692F0A">
              <w:rPr>
                <w:rFonts w:ascii="Times New Roman" w:eastAsia="微软雅黑" w:hAnsi="Times New Roman" w:hint="eastAsia"/>
                <w:bCs/>
                <w:sz w:val="18"/>
              </w:rPr>
              <w:t>；不能选择有悬垂物、造型夸张的耳饰。男性客运服务人员不能佩戴任何耳饰。</w:t>
            </w:r>
          </w:p>
          <w:p w14:paraId="324BCE32" w14:textId="2E6DFC53" w:rsidR="00CE1166" w:rsidRPr="006B5A4C" w:rsidRDefault="006B5A4C" w:rsidP="00DE1E12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sz w:val="18"/>
              </w:rPr>
            </w:pPr>
            <w:r w:rsidRPr="006B5A4C">
              <w:rPr>
                <w:rFonts w:ascii="Times New Roman" w:eastAsia="微软雅黑" w:hAnsi="Times New Roman" w:hint="eastAsia"/>
                <w:b/>
                <w:sz w:val="18"/>
              </w:rPr>
              <w:t>2</w:t>
            </w:r>
            <w:r w:rsidRPr="006B5A4C">
              <w:rPr>
                <w:rFonts w:ascii="Times New Roman" w:eastAsia="微软雅黑" w:hAnsi="Times New Roman" w:hint="eastAsia"/>
                <w:b/>
                <w:sz w:val="18"/>
              </w:rPr>
              <w:t>．戒指</w:t>
            </w:r>
          </w:p>
          <w:p w14:paraId="08C40E51" w14:textId="5E90E084" w:rsidR="00CA2056" w:rsidRDefault="00CA2056" w:rsidP="00CA2056">
            <w:pPr>
              <w:shd w:val="clear" w:color="auto" w:fill="FDF3ED"/>
              <w:spacing w:after="0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 w:rsidRPr="00AD162D">
              <w:rPr>
                <w:rFonts w:ascii="Times New Roman" w:eastAsia="微软雅黑" w:hAnsi="Times New Roman" w:hint="eastAsia"/>
                <w:b/>
                <w:sz w:val="18"/>
              </w:rPr>
              <w:t>【教师</w:t>
            </w:r>
            <w:r w:rsidRPr="00AD162D">
              <w:rPr>
                <w:rFonts w:ascii="Times New Roman" w:eastAsia="微软雅黑" w:hAnsi="Times New Roman"/>
                <w:b/>
                <w:sz w:val="18"/>
              </w:rPr>
              <w:t>】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多媒体展示图片“</w:t>
            </w:r>
            <w:r w:rsidR="00F2760A" w:rsidRPr="00F2760A">
              <w:rPr>
                <w:rFonts w:ascii="Times New Roman" w:eastAsia="微软雅黑" w:hAnsi="Times New Roman" w:hint="eastAsia"/>
                <w:b/>
                <w:sz w:val="18"/>
              </w:rPr>
              <w:t>戒指的选择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”</w:t>
            </w:r>
            <w:r w:rsidR="003F098F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（详见教材）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，</w:t>
            </w:r>
            <w:r w:rsidRPr="00AD162D">
              <w:rPr>
                <w:rFonts w:ascii="Times New Roman" w:eastAsia="微软雅黑" w:hAnsi="Times New Roman" w:hint="eastAsia"/>
                <w:b/>
                <w:sz w:val="18"/>
              </w:rPr>
              <w:t>引入新知</w:t>
            </w:r>
          </w:p>
          <w:p w14:paraId="1C6047E3" w14:textId="77145289" w:rsidR="00DE1E12" w:rsidRPr="00DE1E12" w:rsidRDefault="00F17015" w:rsidP="00DE1E12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F17015">
              <w:rPr>
                <w:rFonts w:ascii="Times New Roman" w:eastAsia="微软雅黑" w:hAnsi="Times New Roman" w:hint="eastAsia"/>
                <w:bCs/>
                <w:sz w:val="18"/>
              </w:rPr>
              <w:t>客运服务人员上班期间可佩戴一枚戒指，并且戒指设计要简单；不能佩戴有明显凸起物的戒指，以免刮伤他人或影响工作</w:t>
            </w:r>
            <w:r w:rsidR="00DE1E12" w:rsidRPr="00DE1E12">
              <w:rPr>
                <w:rFonts w:ascii="Times New Roman" w:eastAsia="微软雅黑" w:hAnsi="Times New Roman" w:hint="eastAsia"/>
                <w:bCs/>
                <w:sz w:val="18"/>
              </w:rPr>
              <w:t>。</w:t>
            </w:r>
          </w:p>
          <w:p w14:paraId="34B28C88" w14:textId="402EE02A" w:rsidR="00DE1E12" w:rsidRPr="00DE1E12" w:rsidRDefault="00F17015" w:rsidP="00DE1E12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sz w:val="18"/>
              </w:rPr>
            </w:pPr>
            <w:r w:rsidRPr="00F17015">
              <w:rPr>
                <w:rFonts w:ascii="Times New Roman" w:eastAsia="微软雅黑" w:hAnsi="Times New Roman" w:hint="eastAsia"/>
                <w:b/>
                <w:sz w:val="18"/>
              </w:rPr>
              <w:t>3</w:t>
            </w:r>
            <w:r w:rsidRPr="00F17015">
              <w:rPr>
                <w:rFonts w:ascii="Times New Roman" w:eastAsia="微软雅黑" w:hAnsi="Times New Roman" w:hint="eastAsia"/>
                <w:b/>
                <w:sz w:val="18"/>
              </w:rPr>
              <w:t>．手表</w:t>
            </w:r>
          </w:p>
          <w:p w14:paraId="2DC4AFE9" w14:textId="77777777" w:rsidR="004C38E3" w:rsidRPr="004C38E3" w:rsidRDefault="004C38E3" w:rsidP="004C38E3">
            <w:pPr>
              <w:shd w:val="clear" w:color="auto" w:fill="FDF3ED"/>
              <w:ind w:firstLineChars="200" w:firstLine="361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4C38E3">
              <w:rPr>
                <w:rFonts w:ascii="MS Gothic" w:eastAsia="MS Gothic" w:hAnsi="MS Gothic" w:cs="MS Gothic" w:hint="eastAsia"/>
                <w:b/>
                <w:sz w:val="18"/>
                <w:szCs w:val="18"/>
              </w:rPr>
              <w:t>✈</w:t>
            </w:r>
            <w:r w:rsidRPr="004C38E3">
              <w:rPr>
                <w:rFonts w:ascii="微软雅黑" w:eastAsia="微软雅黑" w:hAnsi="微软雅黑" w:hint="eastAsia"/>
                <w:sz w:val="18"/>
                <w:szCs w:val="18"/>
              </w:rPr>
              <w:t>【</w:t>
            </w:r>
            <w:r w:rsidRPr="004C38E3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教师】提出问题：</w:t>
            </w:r>
          </w:p>
          <w:p w14:paraId="0DF76CA2" w14:textId="021C0620" w:rsidR="003F098F" w:rsidRDefault="003F098F" w:rsidP="003F098F">
            <w:pPr>
              <w:shd w:val="clear" w:color="auto" w:fill="FDF3ED"/>
              <w:ind w:firstLineChars="200" w:firstLine="360"/>
              <w:rPr>
                <w:rFonts w:ascii="微软雅黑" w:eastAsia="微软雅黑" w:hAnsi="微软雅黑"/>
                <w:sz w:val="18"/>
                <w:szCs w:val="18"/>
              </w:rPr>
            </w:pPr>
            <w:r w:rsidRPr="003F098F">
              <w:rPr>
                <w:rFonts w:ascii="微软雅黑" w:eastAsia="微软雅黑" w:hAnsi="微软雅黑" w:hint="eastAsia"/>
                <w:sz w:val="18"/>
                <w:szCs w:val="18"/>
              </w:rPr>
              <w:t>客运服务人员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在</w:t>
            </w:r>
            <w:r w:rsidRPr="003F098F">
              <w:rPr>
                <w:rFonts w:ascii="微软雅黑" w:eastAsia="微软雅黑" w:hAnsi="微软雅黑" w:hint="eastAsia"/>
                <w:sz w:val="18"/>
                <w:szCs w:val="18"/>
              </w:rPr>
              <w:t>上班期间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应选择佩戴什么样式的手表？</w:t>
            </w:r>
          </w:p>
          <w:p w14:paraId="475A6B6B" w14:textId="77777777" w:rsidR="004C38E3" w:rsidRPr="004C38E3" w:rsidRDefault="004C38E3" w:rsidP="004C38E3">
            <w:pPr>
              <w:shd w:val="clear" w:color="auto" w:fill="FDF3ED"/>
              <w:ind w:firstLineChars="200" w:firstLine="361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4C38E3">
              <w:rPr>
                <w:rFonts w:ascii="MS Gothic" w:eastAsia="MS Gothic" w:hAnsi="MS Gothic" w:cs="MS Gothic" w:hint="eastAsia"/>
                <w:b/>
                <w:sz w:val="18"/>
                <w:szCs w:val="18"/>
              </w:rPr>
              <w:t>✈</w:t>
            </w:r>
            <w:r w:rsidRPr="004C38E3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【学生】思考、主动回答问题</w:t>
            </w:r>
          </w:p>
          <w:p w14:paraId="72D7C381" w14:textId="08239940" w:rsidR="004C38E3" w:rsidRPr="004C38E3" w:rsidRDefault="004C38E3" w:rsidP="004C38E3">
            <w:pPr>
              <w:shd w:val="clear" w:color="auto" w:fill="FDF3ED"/>
              <w:ind w:firstLineChars="200" w:firstLine="361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4C38E3">
              <w:rPr>
                <w:rFonts w:ascii="MS Gothic" w:eastAsia="MS Gothic" w:hAnsi="MS Gothic" w:cs="MS Gothic" w:hint="eastAsia"/>
                <w:b/>
                <w:sz w:val="18"/>
                <w:szCs w:val="18"/>
              </w:rPr>
              <w:lastRenderedPageBreak/>
              <w:t>✈</w:t>
            </w:r>
            <w:r w:rsidRPr="004C38E3">
              <w:rPr>
                <w:rFonts w:ascii="微软雅黑" w:eastAsia="微软雅黑" w:hAnsi="微软雅黑" w:hint="eastAsia"/>
                <w:sz w:val="18"/>
                <w:szCs w:val="18"/>
              </w:rPr>
              <w:t>【</w:t>
            </w:r>
            <w:r w:rsidRPr="004C38E3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教师】总结学生的回答，</w:t>
            </w:r>
            <w:r w:rsidR="001E708B">
              <w:rPr>
                <w:rFonts w:ascii="Times New Roman" w:eastAsia="微软雅黑" w:hAnsi="Times New Roman" w:hint="eastAsia"/>
                <w:b/>
                <w:sz w:val="18"/>
              </w:rPr>
              <w:t>多媒体展示图片“</w:t>
            </w:r>
            <w:r w:rsidR="000469F8" w:rsidRPr="000469F8">
              <w:rPr>
                <w:rFonts w:ascii="Times New Roman" w:eastAsia="微软雅黑" w:hAnsi="Times New Roman" w:hint="eastAsia"/>
                <w:b/>
                <w:sz w:val="18"/>
              </w:rPr>
              <w:t>手表的选择</w:t>
            </w:r>
            <w:r w:rsidR="001E708B">
              <w:rPr>
                <w:rFonts w:ascii="Times New Roman" w:eastAsia="微软雅黑" w:hAnsi="Times New Roman" w:hint="eastAsia"/>
                <w:b/>
                <w:sz w:val="18"/>
              </w:rPr>
              <w:t>”</w:t>
            </w:r>
            <w:r w:rsidR="003F098F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（详见教材），</w:t>
            </w:r>
            <w:r w:rsidRPr="004C38E3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并讲解新知</w:t>
            </w:r>
          </w:p>
          <w:p w14:paraId="4B4D1160" w14:textId="6F9D88AA" w:rsidR="0022032D" w:rsidRDefault="0063792D" w:rsidP="00DE1E12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63792D">
              <w:rPr>
                <w:rFonts w:ascii="Times New Roman" w:eastAsia="微软雅黑" w:hAnsi="Times New Roman" w:hint="eastAsia"/>
                <w:bCs/>
                <w:sz w:val="18"/>
              </w:rPr>
              <w:t>客运服务人员上班期间可佩戴一只手表，但手表的设计要简单、传统，表带宜为银色、金色的金属或皮制表带；不建议佩戴手镯表、塑料表、卡通表等，因为这些手表会给人一种不严肃的感觉</w:t>
            </w:r>
            <w:r w:rsidR="00DE1E12" w:rsidRPr="00DE1E12">
              <w:rPr>
                <w:rFonts w:ascii="Times New Roman" w:eastAsia="微软雅黑" w:hAnsi="Times New Roman" w:hint="eastAsia"/>
                <w:bCs/>
                <w:sz w:val="18"/>
              </w:rPr>
              <w:t>。</w:t>
            </w:r>
          </w:p>
          <w:p w14:paraId="0748AC10" w14:textId="3CEF91B4" w:rsidR="00CC0C0E" w:rsidRDefault="00CC0C0E" w:rsidP="00CC0C0E">
            <w:pPr>
              <w:pStyle w:val="af5"/>
              <w:spacing w:before="160" w:after="120"/>
              <w:ind w:left="180"/>
              <w:rPr>
                <w:rFonts w:ascii="微软雅黑" w:hAnsi="微软雅黑"/>
                <w:b/>
                <w:color w:val="1F4E79"/>
              </w:rPr>
            </w:pPr>
            <w:r w:rsidRPr="00B00172">
              <w:rPr>
                <w:rFonts w:ascii="微软雅黑" w:hAnsi="微软雅黑" w:hint="eastAsia"/>
                <w:b/>
                <w:color w:val="833C0B"/>
              </w:rPr>
              <w:t>【学生】</w:t>
            </w:r>
            <w:r w:rsidRPr="00B00172">
              <w:rPr>
                <w:rFonts w:ascii="微软雅黑" w:hAnsi="微软雅黑"/>
                <w:b/>
                <w:color w:val="833C0B"/>
              </w:rPr>
              <w:t>聆听</w:t>
            </w:r>
            <w:r w:rsidRPr="00B00172">
              <w:rPr>
                <w:rFonts w:ascii="微软雅黑" w:hAnsi="微软雅黑" w:hint="eastAsia"/>
                <w:b/>
                <w:color w:val="833C0B"/>
              </w:rPr>
              <w:t>、思考</w:t>
            </w:r>
            <w:r>
              <w:rPr>
                <w:rFonts w:ascii="微软雅黑" w:hAnsi="微软雅黑" w:hint="eastAsia"/>
                <w:b/>
                <w:color w:val="833C0B"/>
              </w:rPr>
              <w:t>、理解、记忆</w:t>
            </w:r>
          </w:p>
        </w:tc>
        <w:tc>
          <w:tcPr>
            <w:tcW w:w="1858" w:type="dxa"/>
            <w:shd w:val="clear" w:color="auto" w:fill="FFFFFF"/>
            <w:vAlign w:val="center"/>
          </w:tcPr>
          <w:p w14:paraId="09FD9824" w14:textId="6D4FEA8A" w:rsidR="00CC0C0E" w:rsidRDefault="00CC0C0E" w:rsidP="00CC0C0E">
            <w:pPr>
              <w:ind w:firstLineChars="100" w:firstLine="180"/>
              <w:rPr>
                <w:rFonts w:ascii="Times New Roman" w:eastAsia="微软雅黑" w:hAnsi="Times New Roman"/>
                <w:sz w:val="18"/>
              </w:rPr>
            </w:pPr>
            <w:r w:rsidRPr="00BE6C67">
              <w:rPr>
                <w:rFonts w:ascii="Times New Roman" w:eastAsia="微软雅黑" w:hAnsi="Times New Roman" w:hint="eastAsia"/>
                <w:sz w:val="18"/>
              </w:rPr>
              <w:lastRenderedPageBreak/>
              <w:t>通过教师讲解和课堂提问的方式，使学生了解</w:t>
            </w:r>
            <w:r w:rsidR="00EF7BD4" w:rsidRPr="00EF7BD4">
              <w:rPr>
                <w:rFonts w:ascii="Times New Roman" w:eastAsia="微软雅黑" w:hAnsi="Times New Roman" w:hint="eastAsia"/>
                <w:sz w:val="18"/>
              </w:rPr>
              <w:t>饰物搭配礼仪</w:t>
            </w:r>
            <w:r w:rsidR="00DE1E12">
              <w:rPr>
                <w:rFonts w:ascii="Times New Roman" w:eastAsia="微软雅黑" w:hAnsi="Times New Roman" w:hint="eastAsia"/>
                <w:sz w:val="18"/>
              </w:rPr>
              <w:t>的相关内容</w:t>
            </w:r>
          </w:p>
        </w:tc>
      </w:tr>
      <w:tr w:rsidR="003A043E" w14:paraId="2700346F" w14:textId="77777777" w:rsidTr="005B5173">
        <w:trPr>
          <w:jc w:val="center"/>
        </w:trPr>
        <w:tc>
          <w:tcPr>
            <w:tcW w:w="1403" w:type="dxa"/>
            <w:shd w:val="clear" w:color="auto" w:fill="DEEAF6"/>
            <w:vAlign w:val="center"/>
          </w:tcPr>
          <w:p w14:paraId="0D9423A0" w14:textId="11C22FAA" w:rsidR="003A043E" w:rsidRDefault="003A043E" w:rsidP="003A043E">
            <w:pPr>
              <w:pStyle w:val="af5"/>
              <w:jc w:val="center"/>
              <w:rPr>
                <w:rFonts w:ascii="微软雅黑" w:hAnsi="微软雅黑"/>
                <w:b/>
              </w:rPr>
            </w:pPr>
            <w:r>
              <w:rPr>
                <w:rFonts w:ascii="微软雅黑" w:hAnsi="微软雅黑" w:hint="eastAsia"/>
                <w:b/>
              </w:rPr>
              <w:t>课堂</w:t>
            </w:r>
            <w:r w:rsidR="003F098F">
              <w:rPr>
                <w:rFonts w:ascii="微软雅黑" w:hAnsi="微软雅黑" w:hint="eastAsia"/>
                <w:b/>
              </w:rPr>
              <w:t>实践</w:t>
            </w:r>
          </w:p>
          <w:p w14:paraId="583B70F5" w14:textId="52CCB423" w:rsidR="003A043E" w:rsidRDefault="003A043E" w:rsidP="003A043E">
            <w:pPr>
              <w:pStyle w:val="af5"/>
              <w:jc w:val="center"/>
              <w:rPr>
                <w:rFonts w:ascii="微软雅黑" w:hAnsi="微软雅黑"/>
                <w:b/>
              </w:rPr>
            </w:pPr>
            <w:r>
              <w:rPr>
                <w:rFonts w:ascii="微软雅黑" w:hAnsi="微软雅黑" w:hint="eastAsia"/>
                <w:b/>
              </w:rPr>
              <w:t>（</w:t>
            </w:r>
            <w:r w:rsidR="003F098F">
              <w:rPr>
                <w:rFonts w:ascii="微软雅黑" w:hAnsi="微软雅黑"/>
                <w:b/>
              </w:rPr>
              <w:t>20</w:t>
            </w:r>
            <w:r>
              <w:rPr>
                <w:rFonts w:ascii="微软雅黑" w:hAnsi="微软雅黑"/>
                <w:b/>
              </w:rPr>
              <w:t xml:space="preserve"> min</w:t>
            </w:r>
            <w:r>
              <w:rPr>
                <w:rFonts w:ascii="微软雅黑" w:hAnsi="微软雅黑" w:hint="eastAsia"/>
                <w:b/>
              </w:rPr>
              <w:t>）</w:t>
            </w:r>
          </w:p>
        </w:tc>
        <w:tc>
          <w:tcPr>
            <w:tcW w:w="5528" w:type="dxa"/>
            <w:gridSpan w:val="3"/>
            <w:shd w:val="clear" w:color="auto" w:fill="FFFFFF"/>
            <w:vAlign w:val="center"/>
          </w:tcPr>
          <w:p w14:paraId="1030E5E9" w14:textId="06497D83" w:rsidR="003A043E" w:rsidRDefault="003A043E" w:rsidP="003A043E">
            <w:pPr>
              <w:pStyle w:val="af5"/>
              <w:spacing w:before="160" w:after="120"/>
              <w:ind w:left="180"/>
              <w:rPr>
                <w:rFonts w:ascii="微软雅黑" w:hAnsi="微软雅黑"/>
                <w:b/>
                <w:color w:val="1F4E79"/>
              </w:rPr>
            </w:pPr>
            <w:r>
              <w:rPr>
                <w:rFonts w:ascii="微软雅黑" w:hAnsi="微软雅黑" w:hint="eastAsia"/>
                <w:b/>
                <w:color w:val="1F4E79"/>
              </w:rPr>
              <w:t>【教师】组织学生以小组为单位</w:t>
            </w:r>
            <w:r>
              <w:rPr>
                <w:rFonts w:ascii="微软雅黑" w:hAnsi="微软雅黑"/>
                <w:b/>
                <w:color w:val="1F4E79"/>
              </w:rPr>
              <w:t>，</w:t>
            </w:r>
            <w:r w:rsidR="00CD11A8">
              <w:rPr>
                <w:rFonts w:ascii="微软雅黑" w:hAnsi="微软雅黑" w:hint="eastAsia"/>
                <w:b/>
                <w:color w:val="1F4E79"/>
              </w:rPr>
              <w:t>开展</w:t>
            </w:r>
            <w:r w:rsidR="0063792D">
              <w:rPr>
                <w:rFonts w:ascii="微软雅黑" w:hAnsi="微软雅黑" w:hint="eastAsia"/>
                <w:b/>
                <w:color w:val="1F4E79"/>
              </w:rPr>
              <w:t>制服搭配</w:t>
            </w:r>
            <w:r w:rsidR="00CD11A8">
              <w:rPr>
                <w:rFonts w:ascii="微软雅黑" w:hAnsi="微软雅黑" w:hint="eastAsia"/>
                <w:b/>
                <w:color w:val="1F4E79"/>
              </w:rPr>
              <w:t>活动，讲解活动要求</w:t>
            </w:r>
          </w:p>
          <w:p w14:paraId="249AAD0F" w14:textId="77777777" w:rsidR="00D77351" w:rsidRDefault="00D77351" w:rsidP="00D77351">
            <w:pPr>
              <w:pStyle w:val="af5"/>
              <w:adjustRightInd w:val="0"/>
              <w:snapToGrid w:val="0"/>
              <w:spacing w:after="0"/>
              <w:ind w:firstLineChars="200" w:firstLine="360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）老师准备高速铁路的制服（包括夏装、春秋装，以及与制服相配套的鞋、袜子、衬衣、领带、胸花、职务标志等）和各式各样的饰物（包括耳饰、戒指、手表等）。</w:t>
            </w:r>
          </w:p>
          <w:p w14:paraId="5CEDD42A" w14:textId="2234FF34" w:rsidR="00D77351" w:rsidRDefault="00D77351" w:rsidP="00D77351">
            <w:pPr>
              <w:pStyle w:val="af5"/>
              <w:adjustRightInd w:val="0"/>
              <w:snapToGrid w:val="0"/>
              <w:spacing w:after="0"/>
              <w:ind w:firstLineChars="200" w:firstLine="360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）</w:t>
            </w:r>
            <w:r w:rsidR="003F098F" w:rsidRPr="003F098F">
              <w:rPr>
                <w:rFonts w:hint="eastAsia"/>
              </w:rPr>
              <w:t>将学生分成若干组，每组</w:t>
            </w:r>
            <w:r w:rsidR="003F098F" w:rsidRPr="003F098F">
              <w:rPr>
                <w:rFonts w:hint="eastAsia"/>
              </w:rPr>
              <w:t>3</w:t>
            </w:r>
            <w:r w:rsidR="003F098F" w:rsidRPr="003F098F">
              <w:rPr>
                <w:rFonts w:hint="eastAsia"/>
              </w:rPr>
              <w:t>人，并选出小组负责人</w:t>
            </w:r>
            <w:r>
              <w:rPr>
                <w:rFonts w:hint="eastAsia"/>
              </w:rPr>
              <w:t>。</w:t>
            </w:r>
          </w:p>
          <w:p w14:paraId="2AF1468C" w14:textId="77777777" w:rsidR="00D77351" w:rsidRDefault="00D77351" w:rsidP="00D77351">
            <w:pPr>
              <w:pStyle w:val="af5"/>
              <w:adjustRightInd w:val="0"/>
              <w:snapToGrid w:val="0"/>
              <w:spacing w:after="0"/>
              <w:ind w:firstLineChars="200" w:firstLine="360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）每小组任选一套制服，由一名学生穿着，另外两名学生帮其整理搭配。</w:t>
            </w:r>
          </w:p>
          <w:p w14:paraId="052C22EF" w14:textId="77777777" w:rsidR="00D77351" w:rsidRDefault="00D77351" w:rsidP="00D77351">
            <w:pPr>
              <w:pStyle w:val="af5"/>
              <w:adjustRightInd w:val="0"/>
              <w:snapToGrid w:val="0"/>
              <w:spacing w:after="0"/>
              <w:ind w:firstLineChars="200" w:firstLine="360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）待全部小组搭配好后，请穿着制服的学生们上台展示，小组剩余学生认真观看，并记录各小组搭配不规范之处。</w:t>
            </w:r>
          </w:p>
          <w:p w14:paraId="33B5F24D" w14:textId="30C0B0C7" w:rsidR="003A043E" w:rsidRPr="00BF5788" w:rsidRDefault="00D77351" w:rsidP="00D77351">
            <w:pPr>
              <w:pStyle w:val="af5"/>
              <w:adjustRightInd w:val="0"/>
              <w:snapToGrid w:val="0"/>
              <w:spacing w:after="0"/>
              <w:ind w:firstLineChars="200" w:firstLine="360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）展示完毕后，每小组负责人上台对此次制服展示效果进行陈述</w:t>
            </w:r>
            <w:r w:rsidR="00506C92">
              <w:rPr>
                <w:rFonts w:hint="eastAsia"/>
              </w:rPr>
              <w:t>。</w:t>
            </w:r>
          </w:p>
          <w:p w14:paraId="661D3682" w14:textId="375BE5A4" w:rsidR="003A043E" w:rsidRDefault="003A043E" w:rsidP="003A043E">
            <w:pPr>
              <w:pStyle w:val="af5"/>
              <w:spacing w:before="160" w:after="160"/>
              <w:ind w:leftChars="100" w:left="200"/>
              <w:rPr>
                <w:rFonts w:ascii="微软雅黑" w:hAnsi="微软雅黑"/>
                <w:b/>
                <w:color w:val="833C0B"/>
              </w:rPr>
            </w:pPr>
            <w:r w:rsidRPr="00C5195B">
              <w:rPr>
                <w:rFonts w:ascii="微软雅黑" w:hAnsi="微软雅黑" w:hint="eastAsia"/>
                <w:b/>
                <w:color w:val="833C0B"/>
                <w:spacing w:val="-8"/>
              </w:rPr>
              <w:t>【学生】</w:t>
            </w:r>
            <w:bookmarkStart w:id="2" w:name="OLE_LINK12"/>
            <w:r>
              <w:rPr>
                <w:rFonts w:ascii="微软雅黑" w:hAnsi="微软雅黑"/>
                <w:b/>
                <w:color w:val="833C0B"/>
              </w:rPr>
              <w:t>聆听、</w:t>
            </w:r>
            <w:r w:rsidRPr="00480225">
              <w:rPr>
                <w:rFonts w:ascii="微软雅黑" w:hAnsi="微软雅黑" w:hint="eastAsia"/>
                <w:b/>
                <w:color w:val="833C0B"/>
              </w:rPr>
              <w:t>思考、</w:t>
            </w:r>
            <w:bookmarkEnd w:id="2"/>
            <w:r w:rsidR="004162FA">
              <w:rPr>
                <w:rFonts w:ascii="微软雅黑" w:hAnsi="微软雅黑" w:hint="eastAsia"/>
                <w:b/>
                <w:color w:val="833C0B"/>
              </w:rPr>
              <w:t>按照要求开展活动、分别上台展示、派小组负责人陈述</w:t>
            </w:r>
          </w:p>
          <w:p w14:paraId="7B694257" w14:textId="02DE3C50" w:rsidR="003A043E" w:rsidRDefault="003A043E" w:rsidP="003A043E">
            <w:pPr>
              <w:pStyle w:val="af5"/>
              <w:spacing w:before="160" w:after="120"/>
              <w:ind w:left="180"/>
              <w:rPr>
                <w:rFonts w:ascii="微软雅黑" w:hAnsi="微软雅黑"/>
                <w:b/>
                <w:color w:val="1F4E79"/>
              </w:rPr>
            </w:pPr>
            <w:r>
              <w:rPr>
                <w:rFonts w:ascii="微软雅黑" w:hAnsi="微软雅黑" w:hint="eastAsia"/>
                <w:b/>
                <w:color w:val="1F4E79"/>
              </w:rPr>
              <w:t>【教师】与学生一起</w:t>
            </w:r>
            <w:r w:rsidR="004234B3">
              <w:rPr>
                <w:rFonts w:ascii="微软雅黑" w:hAnsi="微软雅黑" w:hint="eastAsia"/>
                <w:b/>
                <w:color w:val="1F4E79"/>
              </w:rPr>
              <w:t>给各组打分并</w:t>
            </w:r>
            <w:r>
              <w:rPr>
                <w:rFonts w:ascii="微软雅黑" w:hAnsi="微软雅黑" w:hint="eastAsia"/>
                <w:b/>
                <w:color w:val="1F4E79"/>
              </w:rPr>
              <w:t>评价各组的表现</w:t>
            </w:r>
            <w:r>
              <w:rPr>
                <w:rFonts w:ascii="微软雅黑" w:hAnsi="微软雅黑"/>
                <w:b/>
                <w:color w:val="1F4E79"/>
              </w:rPr>
              <w:t>，</w:t>
            </w:r>
            <w:r>
              <w:rPr>
                <w:rFonts w:ascii="微软雅黑" w:hAnsi="微软雅黑" w:hint="eastAsia"/>
                <w:b/>
                <w:color w:val="1F4E79"/>
              </w:rPr>
              <w:t>进行总结</w:t>
            </w:r>
          </w:p>
        </w:tc>
        <w:tc>
          <w:tcPr>
            <w:tcW w:w="1858" w:type="dxa"/>
            <w:shd w:val="clear" w:color="auto" w:fill="FFFFFF"/>
            <w:vAlign w:val="center"/>
          </w:tcPr>
          <w:p w14:paraId="1022ED8F" w14:textId="2C9DD82F" w:rsidR="003A043E" w:rsidRDefault="003A043E" w:rsidP="003A043E">
            <w:pPr>
              <w:ind w:firstLineChars="100" w:firstLine="180"/>
              <w:rPr>
                <w:rFonts w:ascii="Times New Roman" w:eastAsia="微软雅黑" w:hAnsi="Times New Roman"/>
                <w:sz w:val="18"/>
              </w:rPr>
            </w:pPr>
            <w:r>
              <w:rPr>
                <w:rFonts w:ascii="Times New Roman" w:eastAsia="微软雅黑" w:hAnsi="Times New Roman" w:hint="eastAsia"/>
                <w:sz w:val="18"/>
              </w:rPr>
              <w:t>通过课堂</w:t>
            </w:r>
            <w:r w:rsidR="003F098F">
              <w:rPr>
                <w:rFonts w:ascii="Times New Roman" w:eastAsia="微软雅黑" w:hAnsi="Times New Roman" w:hint="eastAsia"/>
                <w:sz w:val="18"/>
              </w:rPr>
              <w:t>实践</w:t>
            </w:r>
            <w:r>
              <w:rPr>
                <w:rFonts w:ascii="Times New Roman" w:eastAsia="微软雅黑" w:hAnsi="Times New Roman" w:hint="eastAsia"/>
                <w:sz w:val="18"/>
              </w:rPr>
              <w:t>，</w:t>
            </w:r>
            <w:r w:rsidR="00845EF4">
              <w:rPr>
                <w:rFonts w:ascii="Times New Roman" w:eastAsia="微软雅黑" w:hAnsi="Times New Roman" w:hint="eastAsia"/>
                <w:sz w:val="18"/>
              </w:rPr>
              <w:t>帮助学生</w:t>
            </w:r>
            <w:r w:rsidR="003F098F">
              <w:rPr>
                <w:rFonts w:ascii="Times New Roman" w:eastAsia="微软雅黑" w:hAnsi="Times New Roman" w:hint="eastAsia"/>
                <w:sz w:val="18"/>
              </w:rPr>
              <w:t>掌握仪表礼仪，并能</w:t>
            </w:r>
            <w:r w:rsidR="003F098F" w:rsidRPr="003F098F">
              <w:rPr>
                <w:rFonts w:ascii="Times New Roman" w:eastAsia="微软雅黑" w:hAnsi="Times New Roman" w:hint="eastAsia"/>
                <w:sz w:val="18"/>
              </w:rPr>
              <w:t>按照规范穿着制服</w:t>
            </w:r>
          </w:p>
        </w:tc>
      </w:tr>
      <w:tr w:rsidR="003A043E" w14:paraId="64AC210C" w14:textId="77777777" w:rsidTr="005B5173">
        <w:trPr>
          <w:jc w:val="center"/>
        </w:trPr>
        <w:tc>
          <w:tcPr>
            <w:tcW w:w="1403" w:type="dxa"/>
            <w:shd w:val="clear" w:color="auto" w:fill="F2F2F2"/>
            <w:vAlign w:val="center"/>
          </w:tcPr>
          <w:p w14:paraId="265775A0" w14:textId="77777777" w:rsidR="003A043E" w:rsidRDefault="003A043E" w:rsidP="003A043E">
            <w:pPr>
              <w:pStyle w:val="af5"/>
              <w:jc w:val="center"/>
            </w:pPr>
            <w:r>
              <w:rPr>
                <w:rFonts w:ascii="微软雅黑" w:hAnsi="微软雅黑" w:hint="eastAsia"/>
                <w:b/>
              </w:rPr>
              <w:t>课堂小结</w:t>
            </w:r>
            <w:r>
              <w:rPr>
                <w:rFonts w:ascii="微软雅黑" w:hAnsi="微软雅黑"/>
                <w:b/>
              </w:rPr>
              <w:br/>
            </w:r>
            <w:r>
              <w:rPr>
                <w:rFonts w:ascii="微软雅黑" w:hAnsi="微软雅黑" w:hint="eastAsia"/>
                <w:b/>
              </w:rPr>
              <w:t>（</w:t>
            </w:r>
            <w:r>
              <w:rPr>
                <w:rFonts w:ascii="微软雅黑" w:hAnsi="微软雅黑"/>
                <w:b/>
              </w:rPr>
              <w:t>3</w:t>
            </w:r>
            <w:r>
              <w:rPr>
                <w:rFonts w:ascii="微软雅黑" w:hAnsi="微软雅黑" w:hint="eastAsia"/>
                <w:b/>
              </w:rPr>
              <w:t xml:space="preserve"> min）</w:t>
            </w:r>
          </w:p>
        </w:tc>
        <w:tc>
          <w:tcPr>
            <w:tcW w:w="5528" w:type="dxa"/>
            <w:gridSpan w:val="3"/>
            <w:shd w:val="clear" w:color="auto" w:fill="FFFFFF"/>
            <w:vAlign w:val="center"/>
          </w:tcPr>
          <w:p w14:paraId="04484921" w14:textId="77777777" w:rsidR="003A043E" w:rsidRDefault="003A043E" w:rsidP="003A043E">
            <w:pPr>
              <w:pStyle w:val="af5"/>
              <w:spacing w:before="160" w:after="120"/>
              <w:ind w:left="180"/>
              <w:rPr>
                <w:rFonts w:ascii="微软雅黑" w:hAnsi="微软雅黑"/>
                <w:b/>
                <w:color w:val="1F4E79"/>
              </w:rPr>
            </w:pPr>
            <w:r>
              <w:rPr>
                <w:rFonts w:ascii="微软雅黑" w:hAnsi="微软雅黑" w:hint="eastAsia"/>
                <w:b/>
                <w:color w:val="1F4E79"/>
              </w:rPr>
              <w:t>【教师】简要总结本节课的要点</w:t>
            </w:r>
          </w:p>
          <w:p w14:paraId="642A2DD5" w14:textId="244774B5" w:rsidR="003A043E" w:rsidRPr="001D1352" w:rsidRDefault="003A043E" w:rsidP="003A043E">
            <w:pPr>
              <w:pStyle w:val="af5"/>
              <w:ind w:firstLineChars="200" w:firstLine="360"/>
            </w:pPr>
            <w:r w:rsidRPr="00314AF9">
              <w:rPr>
                <w:rFonts w:hint="eastAsia"/>
              </w:rPr>
              <w:t>本节课学习了</w:t>
            </w:r>
            <w:r w:rsidR="00C35760" w:rsidRPr="00676B49">
              <w:rPr>
                <w:rFonts w:hint="eastAsia"/>
              </w:rPr>
              <w:t>制服</w:t>
            </w:r>
            <w:r w:rsidR="00C35760" w:rsidRPr="00676B49">
              <w:t>穿着</w:t>
            </w:r>
            <w:r w:rsidR="00C35760" w:rsidRPr="00676B49">
              <w:rPr>
                <w:rFonts w:hint="eastAsia"/>
              </w:rPr>
              <w:t>礼仪</w:t>
            </w:r>
            <w:r w:rsidR="00C35760">
              <w:rPr>
                <w:rFonts w:hint="eastAsia"/>
              </w:rPr>
              <w:t>和</w:t>
            </w:r>
            <w:r w:rsidR="00C35760" w:rsidRPr="00C35760">
              <w:rPr>
                <w:rFonts w:hint="eastAsia"/>
              </w:rPr>
              <w:t>饰物搭配礼仪</w:t>
            </w:r>
            <w:r w:rsidR="00B749F9">
              <w:rPr>
                <w:rFonts w:hint="eastAsia"/>
              </w:rPr>
              <w:t>的</w:t>
            </w:r>
            <w:r w:rsidR="005933AB">
              <w:rPr>
                <w:rFonts w:hint="eastAsia"/>
              </w:rPr>
              <w:t>相关内容</w:t>
            </w:r>
            <w:r w:rsidR="00B749F9">
              <w:rPr>
                <w:rFonts w:hint="eastAsia"/>
              </w:rPr>
              <w:t>，</w:t>
            </w:r>
            <w:r>
              <w:rPr>
                <w:rFonts w:hint="eastAsia"/>
              </w:rPr>
              <w:t>希望大家在课下多加练习，</w:t>
            </w:r>
            <w:r>
              <w:t>巩固所学知识</w:t>
            </w:r>
            <w:r w:rsidR="00B749F9">
              <w:rPr>
                <w:rFonts w:hint="eastAsia"/>
              </w:rPr>
              <w:t>，</w:t>
            </w:r>
            <w:r w:rsidR="00B749F9" w:rsidRPr="00B749F9">
              <w:rPr>
                <w:rFonts w:hint="eastAsia"/>
              </w:rPr>
              <w:t>掌握高速铁路客运服务的</w:t>
            </w:r>
            <w:r w:rsidR="00B749F9">
              <w:rPr>
                <w:rFonts w:hint="eastAsia"/>
              </w:rPr>
              <w:t>仪表</w:t>
            </w:r>
            <w:r w:rsidR="00B749F9" w:rsidRPr="00B749F9">
              <w:rPr>
                <w:rFonts w:hint="eastAsia"/>
              </w:rPr>
              <w:t>礼仪。</w:t>
            </w:r>
          </w:p>
          <w:p w14:paraId="412D4315" w14:textId="77777777" w:rsidR="003A043E" w:rsidRDefault="003A043E" w:rsidP="003A043E">
            <w:pPr>
              <w:pStyle w:val="af5"/>
              <w:spacing w:before="160" w:after="160"/>
              <w:ind w:left="180"/>
              <w:rPr>
                <w:rFonts w:ascii="微软雅黑" w:hAnsi="微软雅黑"/>
                <w:b/>
                <w:color w:val="833C0B"/>
              </w:rPr>
            </w:pPr>
            <w:r>
              <w:rPr>
                <w:rFonts w:ascii="微软雅黑" w:hAnsi="微软雅黑" w:hint="eastAsia"/>
                <w:b/>
                <w:color w:val="833C0B"/>
              </w:rPr>
              <w:t>【学生】总结回顾知识点</w:t>
            </w:r>
          </w:p>
        </w:tc>
        <w:tc>
          <w:tcPr>
            <w:tcW w:w="1858" w:type="dxa"/>
            <w:shd w:val="clear" w:color="auto" w:fill="FFFFFF"/>
            <w:vAlign w:val="center"/>
          </w:tcPr>
          <w:p w14:paraId="00735C64" w14:textId="77777777" w:rsidR="003A043E" w:rsidRDefault="003A043E" w:rsidP="003A043E">
            <w:pPr>
              <w:pStyle w:val="af5"/>
              <w:ind w:firstLineChars="100" w:firstLine="180"/>
            </w:pPr>
            <w:r>
              <w:rPr>
                <w:rFonts w:hint="eastAsia"/>
              </w:rPr>
              <w:t>总结知识点，巩固学生对相关知识的印象</w:t>
            </w:r>
          </w:p>
        </w:tc>
      </w:tr>
      <w:tr w:rsidR="003A043E" w14:paraId="0F0C61B6" w14:textId="77777777" w:rsidTr="005B5173">
        <w:trPr>
          <w:jc w:val="center"/>
        </w:trPr>
        <w:tc>
          <w:tcPr>
            <w:tcW w:w="1403" w:type="dxa"/>
            <w:shd w:val="clear" w:color="auto" w:fill="DEEAF6"/>
            <w:vAlign w:val="center"/>
          </w:tcPr>
          <w:p w14:paraId="3A7CB675" w14:textId="77777777" w:rsidR="003A043E" w:rsidRDefault="003A043E" w:rsidP="003A043E">
            <w:pPr>
              <w:pStyle w:val="af5"/>
              <w:jc w:val="center"/>
            </w:pPr>
            <w:r>
              <w:rPr>
                <w:rFonts w:ascii="微软雅黑" w:hAnsi="微软雅黑" w:hint="eastAsia"/>
                <w:b/>
              </w:rPr>
              <w:t>作业布置</w:t>
            </w:r>
            <w:r>
              <w:rPr>
                <w:rFonts w:ascii="微软雅黑" w:hAnsi="微软雅黑"/>
                <w:b/>
              </w:rPr>
              <w:br/>
            </w:r>
            <w:r>
              <w:rPr>
                <w:rFonts w:ascii="微软雅黑" w:hAnsi="微软雅黑" w:hint="eastAsia"/>
                <w:b/>
              </w:rPr>
              <w:t>（</w:t>
            </w:r>
            <w:r>
              <w:rPr>
                <w:rFonts w:ascii="微软雅黑" w:hAnsi="微软雅黑"/>
                <w:b/>
              </w:rPr>
              <w:t>2</w:t>
            </w:r>
            <w:r>
              <w:rPr>
                <w:rFonts w:ascii="微软雅黑" w:hAnsi="微软雅黑" w:hint="eastAsia"/>
                <w:b/>
              </w:rPr>
              <w:t xml:space="preserve"> min）</w:t>
            </w:r>
          </w:p>
        </w:tc>
        <w:tc>
          <w:tcPr>
            <w:tcW w:w="5528" w:type="dxa"/>
            <w:gridSpan w:val="3"/>
            <w:shd w:val="clear" w:color="auto" w:fill="FFFFFF"/>
            <w:vAlign w:val="center"/>
          </w:tcPr>
          <w:p w14:paraId="5D70776D" w14:textId="77777777" w:rsidR="003A043E" w:rsidRDefault="003A043E" w:rsidP="003A043E">
            <w:pPr>
              <w:pStyle w:val="af5"/>
              <w:spacing w:before="160" w:after="120"/>
              <w:ind w:left="180"/>
              <w:rPr>
                <w:rFonts w:ascii="微软雅黑" w:hAnsi="微软雅黑"/>
                <w:b/>
                <w:color w:val="1F4E79"/>
              </w:rPr>
            </w:pPr>
            <w:r>
              <w:rPr>
                <w:rFonts w:ascii="微软雅黑" w:hAnsi="微软雅黑" w:hint="eastAsia"/>
                <w:b/>
                <w:color w:val="1F4E79"/>
              </w:rPr>
              <w:t>【教师】布置课后作业</w:t>
            </w:r>
          </w:p>
          <w:p w14:paraId="3EA27108" w14:textId="261F2C39" w:rsidR="003A043E" w:rsidRPr="006F38D4" w:rsidRDefault="00703767" w:rsidP="003A043E">
            <w:pPr>
              <w:pStyle w:val="af5"/>
              <w:ind w:firstLineChars="200" w:firstLine="360"/>
            </w:pPr>
            <w:r>
              <w:rPr>
                <w:rFonts w:hint="eastAsia"/>
              </w:rPr>
              <w:t>简述</w:t>
            </w:r>
            <w:r w:rsidR="00B749F9" w:rsidRPr="00B749F9">
              <w:rPr>
                <w:rFonts w:hint="eastAsia"/>
              </w:rPr>
              <w:t>客运服务人员</w:t>
            </w:r>
            <w:r w:rsidR="00B749F9">
              <w:rPr>
                <w:rFonts w:hint="eastAsia"/>
              </w:rPr>
              <w:t>在</w:t>
            </w:r>
            <w:r w:rsidR="00B749F9" w:rsidRPr="00676B49">
              <w:rPr>
                <w:rFonts w:hint="eastAsia"/>
              </w:rPr>
              <w:t>穿着</w:t>
            </w:r>
            <w:r w:rsidRPr="00676B49">
              <w:rPr>
                <w:rFonts w:hint="eastAsia"/>
              </w:rPr>
              <w:t>制服</w:t>
            </w:r>
            <w:r w:rsidR="00B749F9">
              <w:rPr>
                <w:rFonts w:hint="eastAsia"/>
              </w:rPr>
              <w:t>时的注意事项。</w:t>
            </w:r>
          </w:p>
          <w:p w14:paraId="78D710FA" w14:textId="77777777" w:rsidR="003A043E" w:rsidRDefault="003A043E" w:rsidP="003A043E">
            <w:pPr>
              <w:pStyle w:val="af5"/>
              <w:spacing w:before="160" w:after="160"/>
              <w:ind w:left="180"/>
              <w:rPr>
                <w:rFonts w:ascii="微软雅黑" w:hAnsi="微软雅黑"/>
                <w:b/>
                <w:color w:val="833C0B"/>
              </w:rPr>
            </w:pPr>
            <w:r>
              <w:rPr>
                <w:rFonts w:ascii="微软雅黑" w:hAnsi="微软雅黑" w:hint="eastAsia"/>
                <w:b/>
                <w:color w:val="833C0B"/>
              </w:rPr>
              <w:t>【学生】完成课后任务</w:t>
            </w:r>
          </w:p>
        </w:tc>
        <w:tc>
          <w:tcPr>
            <w:tcW w:w="1858" w:type="dxa"/>
            <w:shd w:val="clear" w:color="auto" w:fill="FFFFFF"/>
            <w:vAlign w:val="center"/>
          </w:tcPr>
          <w:p w14:paraId="6DB33530" w14:textId="77777777" w:rsidR="003A043E" w:rsidRDefault="003A043E" w:rsidP="003A043E">
            <w:pPr>
              <w:pStyle w:val="af5"/>
              <w:ind w:firstLineChars="100" w:firstLine="180"/>
            </w:pPr>
            <w:r>
              <w:rPr>
                <w:rFonts w:hint="eastAsia"/>
              </w:rPr>
              <w:t>通过课后作业</w:t>
            </w:r>
            <w:r>
              <w:t>复习巩固学到的知识</w:t>
            </w:r>
          </w:p>
        </w:tc>
      </w:tr>
      <w:tr w:rsidR="003A043E" w14:paraId="0D0F34DF" w14:textId="77777777" w:rsidTr="005B5173">
        <w:trPr>
          <w:jc w:val="center"/>
        </w:trPr>
        <w:tc>
          <w:tcPr>
            <w:tcW w:w="1403" w:type="dxa"/>
            <w:shd w:val="clear" w:color="auto" w:fill="F2F2F2"/>
            <w:vAlign w:val="center"/>
          </w:tcPr>
          <w:p w14:paraId="690D2C8D" w14:textId="77777777" w:rsidR="003A043E" w:rsidRDefault="003A043E" w:rsidP="003A043E">
            <w:pPr>
              <w:pStyle w:val="af5"/>
              <w:jc w:val="center"/>
            </w:pPr>
            <w:r>
              <w:rPr>
                <w:rFonts w:ascii="微软雅黑" w:hAnsi="微软雅黑" w:hint="eastAsia"/>
                <w:b/>
              </w:rPr>
              <w:t>教学反思</w:t>
            </w:r>
          </w:p>
        </w:tc>
        <w:tc>
          <w:tcPr>
            <w:tcW w:w="7386" w:type="dxa"/>
            <w:gridSpan w:val="4"/>
            <w:shd w:val="clear" w:color="auto" w:fill="FFFFFF"/>
            <w:vAlign w:val="center"/>
          </w:tcPr>
          <w:p w14:paraId="39730839" w14:textId="32242D44" w:rsidR="000821E0" w:rsidRPr="000821E0" w:rsidRDefault="000821E0" w:rsidP="000821E0">
            <w:pPr>
              <w:pStyle w:val="af5"/>
              <w:ind w:firstLineChars="200" w:firstLine="360"/>
            </w:pPr>
            <w:r w:rsidRPr="00B91AE5">
              <w:rPr>
                <w:rFonts w:hint="eastAsia"/>
              </w:rPr>
              <w:t>本节课在教学中，采用个别学习、小组合作、全班交流等多种课堂教学组织形式，这些形式为学生创造了合作交流的空间，同时还给学生的自主学习提供</w:t>
            </w:r>
            <w:r>
              <w:rPr>
                <w:rFonts w:hint="eastAsia"/>
              </w:rPr>
              <w:t>了</w:t>
            </w:r>
            <w:r w:rsidRPr="00B91AE5">
              <w:rPr>
                <w:rFonts w:hint="eastAsia"/>
              </w:rPr>
              <w:t>充足的时间，让他们有一个宽松、和谐的学习环境。学生才是学习的主人，教师的一个重要任务就是为学生提供学生合作交流的空间与时间，这是学生</w:t>
            </w:r>
            <w:r w:rsidR="005A587B">
              <w:rPr>
                <w:rFonts w:hint="eastAsia"/>
              </w:rPr>
              <w:t>自主</w:t>
            </w:r>
            <w:r w:rsidRPr="00B91AE5">
              <w:rPr>
                <w:rFonts w:hint="eastAsia"/>
              </w:rPr>
              <w:t>学习最重要的学习资源环境。</w:t>
            </w:r>
          </w:p>
        </w:tc>
      </w:tr>
    </w:tbl>
    <w:p w14:paraId="1B6C1167" w14:textId="77777777" w:rsidR="008C423C" w:rsidRDefault="008C423C">
      <w:pPr>
        <w:rPr>
          <w:rFonts w:eastAsia="楷体_GB2312"/>
        </w:rPr>
      </w:pPr>
    </w:p>
    <w:sectPr w:rsidR="008C423C" w:rsidSect="00CF2C0F">
      <w:headerReference w:type="even" r:id="rId7"/>
      <w:headerReference w:type="default" r:id="rId8"/>
      <w:headerReference w:type="first" r:id="rId9"/>
      <w:footnotePr>
        <w:numFmt w:val="decimalEnclosedCircleChinese"/>
        <w:numRestart w:val="eachPage"/>
      </w:footnotePr>
      <w:pgSz w:w="11907" w:h="16839" w:code="9"/>
      <w:pgMar w:top="1531" w:right="1021" w:bottom="1418" w:left="1304" w:header="992" w:footer="879" w:gutter="0"/>
      <w:pgNumType w:start="1"/>
      <w:cols w:space="720"/>
      <w:docGrid w:type="lines" w:linePitch="316" w:charSpace="-13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CA1CEB" w14:textId="77777777" w:rsidR="007507CB" w:rsidRDefault="007507CB">
      <w:pPr>
        <w:spacing w:after="0" w:line="240" w:lineRule="auto"/>
      </w:pPr>
      <w:r>
        <w:separator/>
      </w:r>
    </w:p>
  </w:endnote>
  <w:endnote w:type="continuationSeparator" w:id="0">
    <w:p w14:paraId="12C2CBE2" w14:textId="77777777" w:rsidR="007507CB" w:rsidRDefault="007507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方正兰亭粗黑简体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685027" w14:textId="77777777" w:rsidR="007507CB" w:rsidRDefault="007507CB">
      <w:pPr>
        <w:spacing w:after="0" w:line="240" w:lineRule="auto"/>
      </w:pPr>
      <w:r>
        <w:separator/>
      </w:r>
    </w:p>
  </w:footnote>
  <w:footnote w:type="continuationSeparator" w:id="0">
    <w:p w14:paraId="24BEFDF6" w14:textId="77777777" w:rsidR="007507CB" w:rsidRDefault="007507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F2753" w14:textId="5D247FCE" w:rsidR="00BD3BF3" w:rsidRDefault="005B5173">
    <w:pPr>
      <w:pStyle w:val="a9"/>
      <w:pBdr>
        <w:bottom w:val="none" w:sz="0" w:space="0" w:color="auto"/>
      </w:pBdr>
    </w:pPr>
    <w:r>
      <w:rPr>
        <w:noProof/>
      </w:rPr>
      <w:drawing>
        <wp:anchor distT="0" distB="0" distL="114300" distR="114300" simplePos="0" relativeHeight="251661824" behindDoc="1" locked="0" layoutInCell="1" allowOverlap="1" wp14:anchorId="2F77D2B4" wp14:editId="39039AB0">
          <wp:simplePos x="0" y="0"/>
          <wp:positionH relativeFrom="column">
            <wp:posOffset>-648335</wp:posOffset>
          </wp:positionH>
          <wp:positionV relativeFrom="paragraph">
            <wp:posOffset>17780</wp:posOffset>
          </wp:positionV>
          <wp:extent cx="7553325" cy="10042525"/>
          <wp:effectExtent l="0" t="0" r="0" b="0"/>
          <wp:wrapNone/>
          <wp:docPr id="18" name="图片 18" descr="水印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8" descr="水印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8315" cy="100491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4BD9">
      <w:rPr>
        <w:noProof/>
      </w:rPr>
      <w:drawing>
        <wp:anchor distT="0" distB="0" distL="114300" distR="114300" simplePos="0" relativeHeight="251657728" behindDoc="1" locked="0" layoutInCell="1" allowOverlap="1" wp14:anchorId="665A40E1" wp14:editId="41C1A6BF">
          <wp:simplePos x="0" y="0"/>
          <wp:positionH relativeFrom="column">
            <wp:posOffset>-648335</wp:posOffset>
          </wp:positionH>
          <wp:positionV relativeFrom="paragraph">
            <wp:posOffset>-629920</wp:posOffset>
          </wp:positionV>
          <wp:extent cx="7651115" cy="10734675"/>
          <wp:effectExtent l="0" t="0" r="6985" b="9525"/>
          <wp:wrapNone/>
          <wp:docPr id="46" name="图片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9438" cy="1074635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4BD9">
      <w:rPr>
        <w:noProof/>
        <w:color w:val="806000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22DB0A80" wp14:editId="6001FC96">
              <wp:simplePos x="0" y="0"/>
              <wp:positionH relativeFrom="column">
                <wp:posOffset>-81915</wp:posOffset>
              </wp:positionH>
              <wp:positionV relativeFrom="paragraph">
                <wp:posOffset>8452485</wp:posOffset>
              </wp:positionV>
              <wp:extent cx="393065" cy="179705"/>
              <wp:effectExtent l="0" t="0" r="0" b="0"/>
              <wp:wrapNone/>
              <wp:docPr id="6" name="文本框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06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23D490" w14:textId="77777777" w:rsidR="00BD3BF3" w:rsidRDefault="00BD3BF3">
                          <w:pPr>
                            <w:spacing w:line="240" w:lineRule="auto"/>
                            <w:jc w:val="center"/>
                            <w:rPr>
                              <w:rFonts w:ascii="宋体" w:hAnsi="宋体"/>
                              <w:color w:val="FFFFFF"/>
                            </w:rPr>
                          </w:pPr>
                          <w:r>
                            <w:rPr>
                              <w:rStyle w:val="af1"/>
                              <w:color w:val="FFFFFF"/>
                            </w:rPr>
                            <w:fldChar w:fldCharType="begin"/>
                          </w:r>
                          <w:r>
                            <w:rPr>
                              <w:rStyle w:val="af1"/>
                              <w:color w:val="FFFFFF"/>
                            </w:rPr>
                            <w:instrText xml:space="preserve"> PAGE </w:instrText>
                          </w:r>
                          <w:r>
                            <w:rPr>
                              <w:rStyle w:val="af1"/>
                              <w:color w:val="FFFFFF"/>
                            </w:rPr>
                            <w:fldChar w:fldCharType="separate"/>
                          </w:r>
                          <w:r w:rsidR="006E1584">
                            <w:rPr>
                              <w:rStyle w:val="af1"/>
                              <w:noProof/>
                              <w:color w:val="FFFFFF"/>
                            </w:rPr>
                            <w:t>4</w:t>
                          </w:r>
                          <w:r>
                            <w:rPr>
                              <w:rStyle w:val="af1"/>
                              <w:color w:val="FFFFF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DB0A80" id="_x0000_t202" coordsize="21600,21600" o:spt="202" path="m,l,21600r21600,l21600,xe">
              <v:stroke joinstyle="miter"/>
              <v:path gradientshapeok="t" o:connecttype="rect"/>
            </v:shapetype>
            <v:shape id="文本框 17" o:spid="_x0000_s1026" type="#_x0000_t202" style="position:absolute;left:0;text-align:left;margin-left:-6.45pt;margin-top:665.55pt;width:30.95pt;height:14.1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" filled="f" stroked="f">
              <v:textbox inset="0,0,0,0">
                <w:txbxContent>
                  <w:p w14:paraId="3F23D490" w14:textId="77777777" w:rsidR="00BD3BF3" w:rsidRDefault="00BD3BF3">
                    <w:pPr>
                      <w:spacing w:line="240" w:lineRule="auto"/>
                      <w:jc w:val="center"/>
                      <w:rPr>
                        <w:rFonts w:ascii="宋体" w:hAnsi="宋体"/>
                        <w:color w:val="FFFFFF"/>
                      </w:rPr>
                    </w:pPr>
                    <w:r>
                      <w:rPr>
                        <w:rStyle w:val="af1"/>
                        <w:color w:val="FFFFFF"/>
                      </w:rPr>
                      <w:fldChar w:fldCharType="begin"/>
                    </w:r>
                    <w:r>
                      <w:rPr>
                        <w:rStyle w:val="af1"/>
                        <w:color w:val="FFFFFF"/>
                      </w:rPr>
                      <w:instrText xml:space="preserve"> PAGE </w:instrText>
                    </w:r>
                    <w:r>
                      <w:rPr>
                        <w:rStyle w:val="af1"/>
                        <w:color w:val="FFFFFF"/>
                      </w:rPr>
                      <w:fldChar w:fldCharType="separate"/>
                    </w:r>
                    <w:r w:rsidR="006E1584">
                      <w:rPr>
                        <w:rStyle w:val="af1"/>
                        <w:noProof/>
                        <w:color w:val="FFFFFF"/>
                      </w:rPr>
                      <w:t>4</w:t>
                    </w:r>
                    <w:r>
                      <w:rPr>
                        <w:rStyle w:val="af1"/>
                        <w:color w:val="FFFFFF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574BD9">
      <w:rPr>
        <w:noProof/>
        <w:color w:val="806000"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482E9270" wp14:editId="40DED027">
              <wp:simplePos x="0" y="0"/>
              <wp:positionH relativeFrom="column">
                <wp:posOffset>-6350</wp:posOffset>
              </wp:positionH>
              <wp:positionV relativeFrom="paragraph">
                <wp:posOffset>8374380</wp:posOffset>
              </wp:positionV>
              <wp:extent cx="266700" cy="579755"/>
              <wp:effectExtent l="0" t="0" r="0" b="0"/>
              <wp:wrapNone/>
              <wp:docPr id="5" name="矩形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6700" cy="579755"/>
                      </a:xfrm>
                      <a:prstGeom prst="rect">
                        <a:avLst/>
                      </a:prstGeom>
                      <a:solidFill>
                        <a:srgbClr val="1F3763"/>
                      </a:solidFill>
                      <a:ln>
                        <a:noFill/>
                      </a:ln>
                      <a:effectLst>
                        <a:outerShdw sy="50000" kx="-2453608" rotWithShape="0">
                          <a:srgbClr val="BDD6EE">
                            <a:alpha val="50000"/>
                          </a:srgb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10E4511" id="矩形 16" o:spid="_x0000_s1026" style="position:absolute;left:0;text-align:left;margin-left:-.5pt;margin-top:659.4pt;width:21pt;height:45.6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" fillcolor="#1f3763" stroked="f" strokecolor="#f2f2f2" strokeweight="1pt">
              <v:shadow on="t" type="perspective" color="#bdd6ee" opacity=".5" origin=",.5" offset="0,0" matrix=",-56756f,,.5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36C1BD" w14:textId="359F0153" w:rsidR="00BD3BF3" w:rsidRDefault="005B5173">
    <w:pPr>
      <w:pStyle w:val="a9"/>
      <w:pBdr>
        <w:bottom w:val="none" w:sz="0" w:space="0" w:color="auto"/>
      </w:pBdr>
    </w:pPr>
    <w:r>
      <w:rPr>
        <w:noProof/>
        <w:color w:val="418D67"/>
      </w:rPr>
      <w:drawing>
        <wp:anchor distT="0" distB="0" distL="114300" distR="114300" simplePos="0" relativeHeight="251662848" behindDoc="1" locked="0" layoutInCell="1" allowOverlap="1" wp14:anchorId="5665930F" wp14:editId="566C050A">
          <wp:simplePos x="0" y="0"/>
          <wp:positionH relativeFrom="column">
            <wp:posOffset>-894715</wp:posOffset>
          </wp:positionH>
          <wp:positionV relativeFrom="paragraph">
            <wp:posOffset>17780</wp:posOffset>
          </wp:positionV>
          <wp:extent cx="7620000" cy="10036175"/>
          <wp:effectExtent l="0" t="0" r="0" b="0"/>
          <wp:wrapNone/>
          <wp:docPr id="45" name="图片 45" descr="水印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5" descr="水印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10036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418D67"/>
      </w:rPr>
      <w:drawing>
        <wp:anchor distT="0" distB="0" distL="114300" distR="114300" simplePos="0" relativeHeight="251656704" behindDoc="1" locked="0" layoutInCell="1" allowOverlap="1" wp14:anchorId="3DB4A688" wp14:editId="65B51A4B">
          <wp:simplePos x="0" y="0"/>
          <wp:positionH relativeFrom="column">
            <wp:posOffset>-1113790</wp:posOffset>
          </wp:positionH>
          <wp:positionV relativeFrom="paragraph">
            <wp:posOffset>-829945</wp:posOffset>
          </wp:positionV>
          <wp:extent cx="7915275" cy="10895965"/>
          <wp:effectExtent l="0" t="0" r="9525" b="635"/>
          <wp:wrapNone/>
          <wp:docPr id="47" name="图片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15275" cy="10895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4BD9">
      <w:rPr>
        <w:noProof/>
        <w:color w:val="418D67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11C7969F" wp14:editId="3FAAE244">
              <wp:simplePos x="0" y="0"/>
              <wp:positionH relativeFrom="column">
                <wp:posOffset>5086350</wp:posOffset>
              </wp:positionH>
              <wp:positionV relativeFrom="paragraph">
                <wp:posOffset>8455660</wp:posOffset>
              </wp:positionV>
              <wp:extent cx="370840" cy="179705"/>
              <wp:effectExtent l="0" t="0" r="0" b="0"/>
              <wp:wrapNone/>
              <wp:docPr id="2" name="文本框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0840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3DEE7B" w14:textId="77777777" w:rsidR="00BD3BF3" w:rsidRDefault="00BD3BF3">
                          <w:pPr>
                            <w:spacing w:line="240" w:lineRule="auto"/>
                            <w:jc w:val="center"/>
                            <w:rPr>
                              <w:rFonts w:ascii="宋体" w:hAnsi="宋体"/>
                              <w:color w:val="FFFFFF"/>
                            </w:rPr>
                          </w:pPr>
                          <w:r>
                            <w:rPr>
                              <w:rStyle w:val="af1"/>
                              <w:color w:val="FFFFFF"/>
                            </w:rPr>
                            <w:fldChar w:fldCharType="begin"/>
                          </w:r>
                          <w:r>
                            <w:rPr>
                              <w:rStyle w:val="af1"/>
                              <w:color w:val="FFFFFF"/>
                            </w:rPr>
                            <w:instrText xml:space="preserve"> PAGE </w:instrText>
                          </w:r>
                          <w:r>
                            <w:rPr>
                              <w:rStyle w:val="af1"/>
                              <w:color w:val="FFFFFF"/>
                            </w:rPr>
                            <w:fldChar w:fldCharType="separate"/>
                          </w:r>
                          <w:r w:rsidR="006E1584">
                            <w:rPr>
                              <w:rStyle w:val="af1"/>
                              <w:noProof/>
                              <w:color w:val="FFFFFF"/>
                            </w:rPr>
                            <w:t>3</w:t>
                          </w:r>
                          <w:r>
                            <w:rPr>
                              <w:rStyle w:val="af1"/>
                              <w:color w:val="FFFFF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C7969F"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27" type="#_x0000_t202" style="position:absolute;left:0;text-align:left;margin-left:400.5pt;margin-top:665.8pt;width:29.2pt;height:14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" filled="f" stroked="f">
              <v:textbox inset="0,0,0,0">
                <w:txbxContent>
                  <w:p w14:paraId="433DEE7B" w14:textId="77777777" w:rsidR="00BD3BF3" w:rsidRDefault="00BD3BF3">
                    <w:pPr>
                      <w:spacing w:line="240" w:lineRule="auto"/>
                      <w:jc w:val="center"/>
                      <w:rPr>
                        <w:rFonts w:ascii="宋体" w:hAnsi="宋体"/>
                        <w:color w:val="FFFFFF"/>
                      </w:rPr>
                    </w:pPr>
                    <w:r>
                      <w:rPr>
                        <w:rStyle w:val="af1"/>
                        <w:color w:val="FFFFFF"/>
                      </w:rPr>
                      <w:fldChar w:fldCharType="begin"/>
                    </w:r>
                    <w:r>
                      <w:rPr>
                        <w:rStyle w:val="af1"/>
                        <w:color w:val="FFFFFF"/>
                      </w:rPr>
                      <w:instrText xml:space="preserve"> PAGE </w:instrText>
                    </w:r>
                    <w:r>
                      <w:rPr>
                        <w:rStyle w:val="af1"/>
                        <w:color w:val="FFFFFF"/>
                      </w:rPr>
                      <w:fldChar w:fldCharType="separate"/>
                    </w:r>
                    <w:r w:rsidR="006E1584">
                      <w:rPr>
                        <w:rStyle w:val="af1"/>
                        <w:noProof/>
                        <w:color w:val="FFFFFF"/>
                      </w:rPr>
                      <w:t>3</w:t>
                    </w:r>
                    <w:r>
                      <w:rPr>
                        <w:rStyle w:val="af1"/>
                        <w:color w:val="FFFFFF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574BD9">
      <w:rPr>
        <w:noProof/>
        <w:color w:val="418D67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30EA0204" wp14:editId="4790A68B">
              <wp:simplePos x="0" y="0"/>
              <wp:positionH relativeFrom="column">
                <wp:posOffset>5133340</wp:posOffset>
              </wp:positionH>
              <wp:positionV relativeFrom="paragraph">
                <wp:posOffset>8387715</wp:posOffset>
              </wp:positionV>
              <wp:extent cx="266700" cy="579755"/>
              <wp:effectExtent l="0" t="0" r="0" b="0"/>
              <wp:wrapNone/>
              <wp:docPr id="1" name="矩形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6700" cy="579755"/>
                      </a:xfrm>
                      <a:prstGeom prst="rect">
                        <a:avLst/>
                      </a:prstGeom>
                      <a:solidFill>
                        <a:srgbClr val="1F376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1629517" id="矩形 8" o:spid="_x0000_s1026" style="position:absolute;left:0;text-align:left;margin-left:404.2pt;margin-top:660.45pt;width:21pt;height:45.6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" fillcolor="#1f3763" stroked="f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2A963" w14:textId="62F160BC" w:rsidR="00BD3BF3" w:rsidRDefault="00574BD9">
    <w:pPr>
      <w:pStyle w:val="a9"/>
      <w:pBdr>
        <w:bottom w:val="none" w:sz="0" w:space="0" w:color="auto"/>
      </w:pBdr>
    </w:pPr>
    <w:r>
      <w:rPr>
        <w:noProof/>
      </w:rPr>
      <w:drawing>
        <wp:anchor distT="0" distB="0" distL="114300" distR="114300" simplePos="0" relativeHeight="251659776" behindDoc="1" locked="0" layoutInCell="1" allowOverlap="1" wp14:anchorId="171FE979" wp14:editId="3FBA2384">
          <wp:simplePos x="0" y="0"/>
          <wp:positionH relativeFrom="column">
            <wp:posOffset>-1062355</wp:posOffset>
          </wp:positionH>
          <wp:positionV relativeFrom="paragraph">
            <wp:posOffset>-854710</wp:posOffset>
          </wp:positionV>
          <wp:extent cx="7108190" cy="9902190"/>
          <wp:effectExtent l="0" t="0" r="0" b="0"/>
          <wp:wrapNone/>
          <wp:docPr id="48" name="图片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08190" cy="99021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0" locked="0" layoutInCell="1" allowOverlap="1" wp14:anchorId="3E4C8513" wp14:editId="39AE6EB4">
          <wp:simplePos x="0" y="0"/>
          <wp:positionH relativeFrom="column">
            <wp:posOffset>3124835</wp:posOffset>
          </wp:positionH>
          <wp:positionV relativeFrom="paragraph">
            <wp:posOffset>70485</wp:posOffset>
          </wp:positionV>
          <wp:extent cx="2274570" cy="721995"/>
          <wp:effectExtent l="0" t="0" r="0" b="0"/>
          <wp:wrapNone/>
          <wp:docPr id="20" name="图片 20" descr="文旌课堂 小分辨率logo 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0" descr="文旌课堂 小分辨率logo 新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4570" cy="7219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800" behindDoc="1" locked="0" layoutInCell="1" allowOverlap="1" wp14:anchorId="1899F3A2" wp14:editId="189739D0">
          <wp:simplePos x="0" y="0"/>
          <wp:positionH relativeFrom="column">
            <wp:posOffset>-841375</wp:posOffset>
          </wp:positionH>
          <wp:positionV relativeFrom="paragraph">
            <wp:posOffset>-467360</wp:posOffset>
          </wp:positionV>
          <wp:extent cx="6885305" cy="9568180"/>
          <wp:effectExtent l="0" t="0" r="0" b="0"/>
          <wp:wrapNone/>
          <wp:docPr id="4" name="图片 4" descr="水印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" descr="水印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5305" cy="9568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1" locked="0" layoutInCell="1" allowOverlap="1" wp14:anchorId="65245D80" wp14:editId="5FD88655">
          <wp:simplePos x="0" y="0"/>
          <wp:positionH relativeFrom="column">
            <wp:posOffset>-841375</wp:posOffset>
          </wp:positionH>
          <wp:positionV relativeFrom="paragraph">
            <wp:posOffset>-630555</wp:posOffset>
          </wp:positionV>
          <wp:extent cx="6876415" cy="9575800"/>
          <wp:effectExtent l="0" t="0" r="0" b="0"/>
          <wp:wrapNone/>
          <wp:docPr id="3" name="图片 3" descr="通用 封面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3" descr="通用 封面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6415" cy="957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865DCB9"/>
    <w:multiLevelType w:val="singleLevel"/>
    <w:tmpl w:val="E865DCB9"/>
    <w:lvl w:ilvl="0">
      <w:start w:val="1"/>
      <w:numFmt w:val="bullet"/>
      <w:lvlText w:val=""/>
      <w:lvlJc w:val="left"/>
      <w:pPr>
        <w:ind w:left="619" w:hanging="420"/>
      </w:pPr>
      <w:rPr>
        <w:rFonts w:ascii="Wingdings" w:hAnsi="Wingdings" w:hint="default"/>
        <w:color w:val="833C0B"/>
      </w:rPr>
    </w:lvl>
  </w:abstractNum>
  <w:abstractNum w:abstractNumId="1" w15:restartNumberingAfterBreak="0">
    <w:nsid w:val="15B87B33"/>
    <w:multiLevelType w:val="hybridMultilevel"/>
    <w:tmpl w:val="C7D83450"/>
    <w:lvl w:ilvl="0" w:tplc="009A8416">
      <w:start w:val="1"/>
      <w:numFmt w:val="japaneseCounting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" w15:restartNumberingAfterBreak="0">
    <w:nsid w:val="1BE4A650"/>
    <w:multiLevelType w:val="singleLevel"/>
    <w:tmpl w:val="1BE4A650"/>
    <w:lvl w:ilvl="0">
      <w:start w:val="1"/>
      <w:numFmt w:val="bullet"/>
      <w:lvlText w:val=""/>
      <w:lvlJc w:val="left"/>
      <w:pPr>
        <w:ind w:left="619" w:hanging="420"/>
      </w:pPr>
      <w:rPr>
        <w:rFonts w:ascii="Wingdings" w:hAnsi="Wingdings" w:hint="default"/>
        <w:color w:val="833C0B"/>
      </w:rPr>
    </w:lvl>
  </w:abstractNum>
  <w:abstractNum w:abstractNumId="3" w15:restartNumberingAfterBreak="0">
    <w:nsid w:val="1E456568"/>
    <w:multiLevelType w:val="singleLevel"/>
    <w:tmpl w:val="1E456568"/>
    <w:lvl w:ilvl="0">
      <w:start w:val="1"/>
      <w:numFmt w:val="bullet"/>
      <w:pStyle w:val="a"/>
      <w:lvlText w:val=""/>
      <w:lvlJc w:val="left"/>
      <w:pPr>
        <w:ind w:left="845" w:hanging="420"/>
      </w:pPr>
      <w:rPr>
        <w:rFonts w:ascii="Wingdings" w:hAnsi="Wingdings" w:hint="default"/>
        <w:color w:val="A58B60"/>
        <w:sz w:val="21"/>
      </w:rPr>
    </w:lvl>
  </w:abstractNum>
  <w:abstractNum w:abstractNumId="4" w15:restartNumberingAfterBreak="0">
    <w:nsid w:val="226373EA"/>
    <w:multiLevelType w:val="multilevel"/>
    <w:tmpl w:val="226373EA"/>
    <w:lvl w:ilvl="0">
      <w:start w:val="1"/>
      <w:numFmt w:val="bullet"/>
      <w:lvlText w:val=""/>
      <w:lvlJc w:val="left"/>
      <w:pPr>
        <w:ind w:left="6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0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8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3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7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1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5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980" w:hanging="420"/>
      </w:pPr>
      <w:rPr>
        <w:rFonts w:ascii="Wingdings" w:hAnsi="Wingdings" w:hint="default"/>
      </w:rPr>
    </w:lvl>
  </w:abstractNum>
  <w:abstractNum w:abstractNumId="5" w15:restartNumberingAfterBreak="0">
    <w:nsid w:val="25CF1CC4"/>
    <w:multiLevelType w:val="multilevel"/>
    <w:tmpl w:val="25CF1CC4"/>
    <w:lvl w:ilvl="0">
      <w:start w:val="1"/>
      <w:numFmt w:val="bullet"/>
      <w:lvlText w:val=""/>
      <w:lvlJc w:val="left"/>
      <w:pPr>
        <w:ind w:left="600" w:hanging="420"/>
      </w:pPr>
      <w:rPr>
        <w:rFonts w:ascii="Wingdings" w:hAnsi="Wingdings" w:hint="default"/>
        <w:color w:val="84615D"/>
      </w:rPr>
    </w:lvl>
    <w:lvl w:ilvl="1">
      <w:start w:val="1"/>
      <w:numFmt w:val="bullet"/>
      <w:lvlText w:val=""/>
      <w:lvlJc w:val="left"/>
      <w:pPr>
        <w:ind w:left="10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2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7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5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6" w15:restartNumberingAfterBreak="0">
    <w:nsid w:val="46707C5C"/>
    <w:multiLevelType w:val="multilevel"/>
    <w:tmpl w:val="46707C5C"/>
    <w:lvl w:ilvl="0">
      <w:start w:val="1"/>
      <w:numFmt w:val="bullet"/>
      <w:lvlText w:val=""/>
      <w:lvlJc w:val="left"/>
      <w:pPr>
        <w:ind w:left="60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0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2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7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5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7" w15:restartNumberingAfterBreak="0">
    <w:nsid w:val="502E361E"/>
    <w:multiLevelType w:val="hybridMultilevel"/>
    <w:tmpl w:val="ACE6A1E8"/>
    <w:lvl w:ilvl="0" w:tplc="D3725D24">
      <w:start w:val="1"/>
      <w:numFmt w:val="bullet"/>
      <w:lvlText w:val="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69F66220"/>
    <w:multiLevelType w:val="hybridMultilevel"/>
    <w:tmpl w:val="5566A3FA"/>
    <w:lvl w:ilvl="0" w:tplc="15B65A16">
      <w:start w:val="1"/>
      <w:numFmt w:val="decimal"/>
      <w:lvlText w:val="(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9" w15:restartNumberingAfterBreak="0">
    <w:nsid w:val="7424E4D5"/>
    <w:multiLevelType w:val="singleLevel"/>
    <w:tmpl w:val="7424E4D5"/>
    <w:lvl w:ilvl="0">
      <w:start w:val="1"/>
      <w:numFmt w:val="bullet"/>
      <w:lvlText w:val=""/>
      <w:lvlJc w:val="left"/>
      <w:pPr>
        <w:ind w:left="619" w:hanging="420"/>
      </w:pPr>
      <w:rPr>
        <w:rFonts w:ascii="Wingdings" w:hAnsi="Wingdings" w:hint="default"/>
        <w:color w:val="833C0B"/>
      </w:rPr>
    </w:lvl>
  </w:abstractNum>
  <w:abstractNum w:abstractNumId="10" w15:restartNumberingAfterBreak="0">
    <w:nsid w:val="79045609"/>
    <w:multiLevelType w:val="hybridMultilevel"/>
    <w:tmpl w:val="54CEC262"/>
    <w:lvl w:ilvl="0" w:tplc="CBDC494C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1" w15:restartNumberingAfterBreak="0">
    <w:nsid w:val="7CF93FCE"/>
    <w:multiLevelType w:val="hybridMultilevel"/>
    <w:tmpl w:val="F16C48CC"/>
    <w:lvl w:ilvl="0" w:tplc="4D9E199A">
      <w:start w:val="1"/>
      <w:numFmt w:val="bullet"/>
      <w:lvlText w:val=""/>
      <w:lvlJc w:val="left"/>
      <w:pPr>
        <w:ind w:left="737" w:hanging="420"/>
      </w:pPr>
      <w:rPr>
        <w:rFonts w:ascii="Wingdings" w:hAnsi="Wingdings" w:hint="default"/>
        <w:b/>
        <w:sz w:val="21"/>
        <w:szCs w:val="21"/>
      </w:rPr>
    </w:lvl>
    <w:lvl w:ilvl="1" w:tplc="04090003" w:tentative="1">
      <w:start w:val="1"/>
      <w:numFmt w:val="bullet"/>
      <w:lvlText w:val=""/>
      <w:lvlJc w:val="left"/>
      <w:pPr>
        <w:ind w:left="115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7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9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1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3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5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7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97" w:hanging="420"/>
      </w:pPr>
      <w:rPr>
        <w:rFonts w:ascii="Wingdings" w:hAnsi="Wingdings" w:hint="default"/>
      </w:rPr>
    </w:lvl>
  </w:abstractNum>
  <w:num w:numId="1" w16cid:durableId="1687633593">
    <w:abstractNumId w:val="3"/>
  </w:num>
  <w:num w:numId="2" w16cid:durableId="305746661">
    <w:abstractNumId w:val="4"/>
  </w:num>
  <w:num w:numId="3" w16cid:durableId="1358652249">
    <w:abstractNumId w:val="6"/>
  </w:num>
  <w:num w:numId="4" w16cid:durableId="700980144">
    <w:abstractNumId w:val="0"/>
  </w:num>
  <w:num w:numId="5" w16cid:durableId="1836804558">
    <w:abstractNumId w:val="9"/>
  </w:num>
  <w:num w:numId="6" w16cid:durableId="1336617222">
    <w:abstractNumId w:val="5"/>
  </w:num>
  <w:num w:numId="7" w16cid:durableId="41053998">
    <w:abstractNumId w:val="2"/>
  </w:num>
  <w:num w:numId="8" w16cid:durableId="68965393">
    <w:abstractNumId w:val="8"/>
  </w:num>
  <w:num w:numId="9" w16cid:durableId="1276131098">
    <w:abstractNumId w:val="1"/>
  </w:num>
  <w:num w:numId="10" w16cid:durableId="626353292">
    <w:abstractNumId w:val="7"/>
  </w:num>
  <w:num w:numId="11" w16cid:durableId="327943343">
    <w:abstractNumId w:val="11"/>
  </w:num>
  <w:num w:numId="12" w16cid:durableId="170363217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bordersDoNotSurroundHeader/>
  <w:bordersDoNotSurroundFooter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425"/>
  <w:evenAndOddHeaders/>
  <w:drawingGridHorizontalSpacing w:val="199"/>
  <w:drawingGridVerticalSpacing w:val="158"/>
  <w:displayHorizontalDrawingGridEvery w:val="0"/>
  <w:displayVerticalDrawingGridEvery w:val="2"/>
  <w:characterSpacingControl w:val="compressPunctuation"/>
  <w:hdrShapeDefaults>
    <o:shapedefaults v:ext="edit" spidmax="2050" fill="f" stroke="f">
      <v:fill on="f"/>
      <v:stroke on="f"/>
    </o:shapedefaults>
  </w:hdrShapeDefaults>
  <w:footnotePr>
    <w:numFmt w:val="decimalEnclosedCircleChinese"/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35C"/>
    <w:rsid w:val="000000A5"/>
    <w:rsid w:val="0000242D"/>
    <w:rsid w:val="000063C0"/>
    <w:rsid w:val="00015752"/>
    <w:rsid w:val="0002038C"/>
    <w:rsid w:val="000239E7"/>
    <w:rsid w:val="0002572D"/>
    <w:rsid w:val="00025AFD"/>
    <w:rsid w:val="00025DBB"/>
    <w:rsid w:val="00027533"/>
    <w:rsid w:val="00031696"/>
    <w:rsid w:val="00031C1A"/>
    <w:rsid w:val="000325A0"/>
    <w:rsid w:val="00033C06"/>
    <w:rsid w:val="0003609B"/>
    <w:rsid w:val="000366D3"/>
    <w:rsid w:val="0003686E"/>
    <w:rsid w:val="0004236B"/>
    <w:rsid w:val="000424B7"/>
    <w:rsid w:val="00043594"/>
    <w:rsid w:val="000469F8"/>
    <w:rsid w:val="000513BB"/>
    <w:rsid w:val="00053988"/>
    <w:rsid w:val="00055F8D"/>
    <w:rsid w:val="000560BD"/>
    <w:rsid w:val="00057E84"/>
    <w:rsid w:val="00061977"/>
    <w:rsid w:val="00080D8F"/>
    <w:rsid w:val="00081B9B"/>
    <w:rsid w:val="00081E23"/>
    <w:rsid w:val="000821E0"/>
    <w:rsid w:val="000875FE"/>
    <w:rsid w:val="00091181"/>
    <w:rsid w:val="00091676"/>
    <w:rsid w:val="000918B1"/>
    <w:rsid w:val="0009234C"/>
    <w:rsid w:val="00092D38"/>
    <w:rsid w:val="00095AC1"/>
    <w:rsid w:val="00096C3A"/>
    <w:rsid w:val="00096CD2"/>
    <w:rsid w:val="00097706"/>
    <w:rsid w:val="00097BF5"/>
    <w:rsid w:val="00097FCB"/>
    <w:rsid w:val="000A1121"/>
    <w:rsid w:val="000A3BC9"/>
    <w:rsid w:val="000A6A4C"/>
    <w:rsid w:val="000B09C4"/>
    <w:rsid w:val="000B0E1F"/>
    <w:rsid w:val="000B15F4"/>
    <w:rsid w:val="000B3772"/>
    <w:rsid w:val="000C0874"/>
    <w:rsid w:val="000C1215"/>
    <w:rsid w:val="000C15DC"/>
    <w:rsid w:val="000C229C"/>
    <w:rsid w:val="000C2344"/>
    <w:rsid w:val="000C37DF"/>
    <w:rsid w:val="000C461C"/>
    <w:rsid w:val="000C50B4"/>
    <w:rsid w:val="000C5A80"/>
    <w:rsid w:val="000C654A"/>
    <w:rsid w:val="000D4C77"/>
    <w:rsid w:val="000D7207"/>
    <w:rsid w:val="000E1601"/>
    <w:rsid w:val="000E3130"/>
    <w:rsid w:val="000E3174"/>
    <w:rsid w:val="000E37B3"/>
    <w:rsid w:val="000E3A3B"/>
    <w:rsid w:val="000F151C"/>
    <w:rsid w:val="000F2B9C"/>
    <w:rsid w:val="000F38E8"/>
    <w:rsid w:val="000F61E3"/>
    <w:rsid w:val="000F71D8"/>
    <w:rsid w:val="000F731E"/>
    <w:rsid w:val="001022AC"/>
    <w:rsid w:val="001022C8"/>
    <w:rsid w:val="00102531"/>
    <w:rsid w:val="001026CB"/>
    <w:rsid w:val="00102EF4"/>
    <w:rsid w:val="00103890"/>
    <w:rsid w:val="0010435B"/>
    <w:rsid w:val="001048E6"/>
    <w:rsid w:val="0010799F"/>
    <w:rsid w:val="00111244"/>
    <w:rsid w:val="00112FEA"/>
    <w:rsid w:val="00114BEB"/>
    <w:rsid w:val="00115A36"/>
    <w:rsid w:val="001176F7"/>
    <w:rsid w:val="00121B9F"/>
    <w:rsid w:val="00123265"/>
    <w:rsid w:val="0012442E"/>
    <w:rsid w:val="00124EBB"/>
    <w:rsid w:val="00124F66"/>
    <w:rsid w:val="001250D6"/>
    <w:rsid w:val="00125985"/>
    <w:rsid w:val="001264A9"/>
    <w:rsid w:val="001278BE"/>
    <w:rsid w:val="00130F9D"/>
    <w:rsid w:val="00131828"/>
    <w:rsid w:val="001326FA"/>
    <w:rsid w:val="0013399A"/>
    <w:rsid w:val="00135FC8"/>
    <w:rsid w:val="0014129F"/>
    <w:rsid w:val="00145589"/>
    <w:rsid w:val="001457EF"/>
    <w:rsid w:val="00152250"/>
    <w:rsid w:val="00152FF1"/>
    <w:rsid w:val="00156836"/>
    <w:rsid w:val="00157FB4"/>
    <w:rsid w:val="0016137D"/>
    <w:rsid w:val="001630C4"/>
    <w:rsid w:val="001631DA"/>
    <w:rsid w:val="00164254"/>
    <w:rsid w:val="001668F5"/>
    <w:rsid w:val="00172A1E"/>
    <w:rsid w:val="00177AA0"/>
    <w:rsid w:val="0018028C"/>
    <w:rsid w:val="00180776"/>
    <w:rsid w:val="00182CDA"/>
    <w:rsid w:val="001900D7"/>
    <w:rsid w:val="00192025"/>
    <w:rsid w:val="00195135"/>
    <w:rsid w:val="0019571A"/>
    <w:rsid w:val="0019631E"/>
    <w:rsid w:val="001969B3"/>
    <w:rsid w:val="001A10B2"/>
    <w:rsid w:val="001A3CAE"/>
    <w:rsid w:val="001A42BA"/>
    <w:rsid w:val="001A5CA2"/>
    <w:rsid w:val="001B282A"/>
    <w:rsid w:val="001B5A53"/>
    <w:rsid w:val="001B5E5A"/>
    <w:rsid w:val="001C053A"/>
    <w:rsid w:val="001C10BA"/>
    <w:rsid w:val="001C1561"/>
    <w:rsid w:val="001C18C9"/>
    <w:rsid w:val="001C1C44"/>
    <w:rsid w:val="001C7586"/>
    <w:rsid w:val="001D0B10"/>
    <w:rsid w:val="001D1157"/>
    <w:rsid w:val="001D1352"/>
    <w:rsid w:val="001D2088"/>
    <w:rsid w:val="001D3298"/>
    <w:rsid w:val="001D4EB8"/>
    <w:rsid w:val="001E2408"/>
    <w:rsid w:val="001E6B3B"/>
    <w:rsid w:val="001E708B"/>
    <w:rsid w:val="001E744F"/>
    <w:rsid w:val="001F2F85"/>
    <w:rsid w:val="001F4AA5"/>
    <w:rsid w:val="001F6C2A"/>
    <w:rsid w:val="00200284"/>
    <w:rsid w:val="00200572"/>
    <w:rsid w:val="00203711"/>
    <w:rsid w:val="00204868"/>
    <w:rsid w:val="00205A2A"/>
    <w:rsid w:val="00207E6C"/>
    <w:rsid w:val="00210A7E"/>
    <w:rsid w:val="00214E39"/>
    <w:rsid w:val="0021677D"/>
    <w:rsid w:val="002179DC"/>
    <w:rsid w:val="0022032D"/>
    <w:rsid w:val="00220FFF"/>
    <w:rsid w:val="00221026"/>
    <w:rsid w:val="0022482A"/>
    <w:rsid w:val="002249C1"/>
    <w:rsid w:val="00226E2B"/>
    <w:rsid w:val="00233588"/>
    <w:rsid w:val="0023458C"/>
    <w:rsid w:val="00234E3B"/>
    <w:rsid w:val="00235399"/>
    <w:rsid w:val="00236BD9"/>
    <w:rsid w:val="00237A25"/>
    <w:rsid w:val="002415AA"/>
    <w:rsid w:val="00242593"/>
    <w:rsid w:val="00243E36"/>
    <w:rsid w:val="00245D16"/>
    <w:rsid w:val="002468EF"/>
    <w:rsid w:val="00246B10"/>
    <w:rsid w:val="002508B5"/>
    <w:rsid w:val="00256D42"/>
    <w:rsid w:val="00261354"/>
    <w:rsid w:val="0026138E"/>
    <w:rsid w:val="0026266D"/>
    <w:rsid w:val="002635A7"/>
    <w:rsid w:val="00263FD7"/>
    <w:rsid w:val="002645AB"/>
    <w:rsid w:val="00264FAD"/>
    <w:rsid w:val="002662F2"/>
    <w:rsid w:val="00267008"/>
    <w:rsid w:val="002710A6"/>
    <w:rsid w:val="002740CC"/>
    <w:rsid w:val="002744D2"/>
    <w:rsid w:val="002769ED"/>
    <w:rsid w:val="00277B46"/>
    <w:rsid w:val="00280D53"/>
    <w:rsid w:val="002812D0"/>
    <w:rsid w:val="002817FC"/>
    <w:rsid w:val="00281CF6"/>
    <w:rsid w:val="00283228"/>
    <w:rsid w:val="00284A48"/>
    <w:rsid w:val="00285458"/>
    <w:rsid w:val="002873CE"/>
    <w:rsid w:val="002878CF"/>
    <w:rsid w:val="00287BCA"/>
    <w:rsid w:val="00292CD2"/>
    <w:rsid w:val="00292E4C"/>
    <w:rsid w:val="00294398"/>
    <w:rsid w:val="00295148"/>
    <w:rsid w:val="002953B8"/>
    <w:rsid w:val="002954CD"/>
    <w:rsid w:val="00296492"/>
    <w:rsid w:val="002A0C4A"/>
    <w:rsid w:val="002A0CD9"/>
    <w:rsid w:val="002A57E2"/>
    <w:rsid w:val="002A5951"/>
    <w:rsid w:val="002A599A"/>
    <w:rsid w:val="002A72AB"/>
    <w:rsid w:val="002B04FF"/>
    <w:rsid w:val="002B0F71"/>
    <w:rsid w:val="002B7146"/>
    <w:rsid w:val="002B7355"/>
    <w:rsid w:val="002C29E3"/>
    <w:rsid w:val="002C4FAF"/>
    <w:rsid w:val="002D0047"/>
    <w:rsid w:val="002D1735"/>
    <w:rsid w:val="002D507C"/>
    <w:rsid w:val="002D5D97"/>
    <w:rsid w:val="002D6248"/>
    <w:rsid w:val="002D63CF"/>
    <w:rsid w:val="002D6AA7"/>
    <w:rsid w:val="002D7DBC"/>
    <w:rsid w:val="002E0093"/>
    <w:rsid w:val="002E19E7"/>
    <w:rsid w:val="002E2AC3"/>
    <w:rsid w:val="002E47C7"/>
    <w:rsid w:val="002E5AD1"/>
    <w:rsid w:val="002E6541"/>
    <w:rsid w:val="002E7723"/>
    <w:rsid w:val="002F053A"/>
    <w:rsid w:val="002F08B1"/>
    <w:rsid w:val="002F3968"/>
    <w:rsid w:val="002F3D62"/>
    <w:rsid w:val="002F4854"/>
    <w:rsid w:val="002F48DB"/>
    <w:rsid w:val="00301968"/>
    <w:rsid w:val="00302B35"/>
    <w:rsid w:val="00303A49"/>
    <w:rsid w:val="00304521"/>
    <w:rsid w:val="00306CEB"/>
    <w:rsid w:val="00313749"/>
    <w:rsid w:val="003137F3"/>
    <w:rsid w:val="00314AF9"/>
    <w:rsid w:val="003202EB"/>
    <w:rsid w:val="0032087C"/>
    <w:rsid w:val="00322FF4"/>
    <w:rsid w:val="003276FE"/>
    <w:rsid w:val="00332B36"/>
    <w:rsid w:val="00336377"/>
    <w:rsid w:val="00337015"/>
    <w:rsid w:val="00342C50"/>
    <w:rsid w:val="003436E0"/>
    <w:rsid w:val="003468AB"/>
    <w:rsid w:val="00346B37"/>
    <w:rsid w:val="00347890"/>
    <w:rsid w:val="00350C2F"/>
    <w:rsid w:val="0035167B"/>
    <w:rsid w:val="003516F9"/>
    <w:rsid w:val="0035380D"/>
    <w:rsid w:val="00354D46"/>
    <w:rsid w:val="00355238"/>
    <w:rsid w:val="00355561"/>
    <w:rsid w:val="00355A8A"/>
    <w:rsid w:val="0035673C"/>
    <w:rsid w:val="003571EB"/>
    <w:rsid w:val="003616D3"/>
    <w:rsid w:val="003700CE"/>
    <w:rsid w:val="00370E74"/>
    <w:rsid w:val="003714EA"/>
    <w:rsid w:val="0037248A"/>
    <w:rsid w:val="00375DAF"/>
    <w:rsid w:val="0037782B"/>
    <w:rsid w:val="003820D9"/>
    <w:rsid w:val="00382A06"/>
    <w:rsid w:val="00382FF6"/>
    <w:rsid w:val="00383734"/>
    <w:rsid w:val="00383DE6"/>
    <w:rsid w:val="00386E58"/>
    <w:rsid w:val="00393C36"/>
    <w:rsid w:val="00395063"/>
    <w:rsid w:val="003A043E"/>
    <w:rsid w:val="003A1C14"/>
    <w:rsid w:val="003A26D3"/>
    <w:rsid w:val="003A27F3"/>
    <w:rsid w:val="003A3A78"/>
    <w:rsid w:val="003A4AD8"/>
    <w:rsid w:val="003B30E7"/>
    <w:rsid w:val="003B3B3B"/>
    <w:rsid w:val="003B455D"/>
    <w:rsid w:val="003B559B"/>
    <w:rsid w:val="003B580E"/>
    <w:rsid w:val="003C2BD2"/>
    <w:rsid w:val="003C4EAE"/>
    <w:rsid w:val="003C7CB0"/>
    <w:rsid w:val="003C7E26"/>
    <w:rsid w:val="003D335E"/>
    <w:rsid w:val="003D3706"/>
    <w:rsid w:val="003D388D"/>
    <w:rsid w:val="003E4664"/>
    <w:rsid w:val="003E58B1"/>
    <w:rsid w:val="003F098F"/>
    <w:rsid w:val="003F2065"/>
    <w:rsid w:val="003F26B1"/>
    <w:rsid w:val="003F64B9"/>
    <w:rsid w:val="004007E9"/>
    <w:rsid w:val="00400B14"/>
    <w:rsid w:val="004020F2"/>
    <w:rsid w:val="0040259A"/>
    <w:rsid w:val="00402C86"/>
    <w:rsid w:val="004030D1"/>
    <w:rsid w:val="00406140"/>
    <w:rsid w:val="004104BA"/>
    <w:rsid w:val="004107E7"/>
    <w:rsid w:val="00410E2E"/>
    <w:rsid w:val="0041363E"/>
    <w:rsid w:val="004162FA"/>
    <w:rsid w:val="00423155"/>
    <w:rsid w:val="004234B3"/>
    <w:rsid w:val="00423BD9"/>
    <w:rsid w:val="0043483B"/>
    <w:rsid w:val="00436ADD"/>
    <w:rsid w:val="00436F89"/>
    <w:rsid w:val="00437871"/>
    <w:rsid w:val="00441B4F"/>
    <w:rsid w:val="004421AB"/>
    <w:rsid w:val="004428C2"/>
    <w:rsid w:val="00442CC1"/>
    <w:rsid w:val="00442DE5"/>
    <w:rsid w:val="00443F52"/>
    <w:rsid w:val="00463DB9"/>
    <w:rsid w:val="00466E15"/>
    <w:rsid w:val="00467678"/>
    <w:rsid w:val="0047027E"/>
    <w:rsid w:val="00470EA5"/>
    <w:rsid w:val="004717A6"/>
    <w:rsid w:val="004721A6"/>
    <w:rsid w:val="004768D7"/>
    <w:rsid w:val="00476FB6"/>
    <w:rsid w:val="004771C5"/>
    <w:rsid w:val="00477C9A"/>
    <w:rsid w:val="0048000A"/>
    <w:rsid w:val="0048095C"/>
    <w:rsid w:val="00481896"/>
    <w:rsid w:val="00484414"/>
    <w:rsid w:val="00486189"/>
    <w:rsid w:val="00487277"/>
    <w:rsid w:val="0049024C"/>
    <w:rsid w:val="00492C47"/>
    <w:rsid w:val="004961AD"/>
    <w:rsid w:val="00497330"/>
    <w:rsid w:val="004A2561"/>
    <w:rsid w:val="004A7520"/>
    <w:rsid w:val="004A7F29"/>
    <w:rsid w:val="004B1175"/>
    <w:rsid w:val="004B1D0F"/>
    <w:rsid w:val="004B1D82"/>
    <w:rsid w:val="004B2A56"/>
    <w:rsid w:val="004B38C5"/>
    <w:rsid w:val="004B5F1F"/>
    <w:rsid w:val="004B76EF"/>
    <w:rsid w:val="004C1384"/>
    <w:rsid w:val="004C22A2"/>
    <w:rsid w:val="004C38E3"/>
    <w:rsid w:val="004C4EE4"/>
    <w:rsid w:val="004C53A6"/>
    <w:rsid w:val="004C5AD8"/>
    <w:rsid w:val="004C601C"/>
    <w:rsid w:val="004C6853"/>
    <w:rsid w:val="004C6C6A"/>
    <w:rsid w:val="004C727C"/>
    <w:rsid w:val="004D7AE3"/>
    <w:rsid w:val="004E268E"/>
    <w:rsid w:val="004E4F50"/>
    <w:rsid w:val="004E5E22"/>
    <w:rsid w:val="004F0ED1"/>
    <w:rsid w:val="004F1D4B"/>
    <w:rsid w:val="004F6E99"/>
    <w:rsid w:val="004F798E"/>
    <w:rsid w:val="004F7AB2"/>
    <w:rsid w:val="00501C50"/>
    <w:rsid w:val="00503393"/>
    <w:rsid w:val="00506756"/>
    <w:rsid w:val="00506ABD"/>
    <w:rsid w:val="00506C92"/>
    <w:rsid w:val="005111D7"/>
    <w:rsid w:val="005132C3"/>
    <w:rsid w:val="00513F63"/>
    <w:rsid w:val="0051566B"/>
    <w:rsid w:val="00515BE0"/>
    <w:rsid w:val="00520FFA"/>
    <w:rsid w:val="00527BAA"/>
    <w:rsid w:val="00532AB1"/>
    <w:rsid w:val="005423BC"/>
    <w:rsid w:val="0054391A"/>
    <w:rsid w:val="00545ADF"/>
    <w:rsid w:val="00553925"/>
    <w:rsid w:val="00554E34"/>
    <w:rsid w:val="00555CCA"/>
    <w:rsid w:val="00562BD4"/>
    <w:rsid w:val="0056481D"/>
    <w:rsid w:val="00565A6D"/>
    <w:rsid w:val="00573BC2"/>
    <w:rsid w:val="00573CD6"/>
    <w:rsid w:val="00574BD9"/>
    <w:rsid w:val="00576F4A"/>
    <w:rsid w:val="00577113"/>
    <w:rsid w:val="00581547"/>
    <w:rsid w:val="00582797"/>
    <w:rsid w:val="005842F8"/>
    <w:rsid w:val="005849E8"/>
    <w:rsid w:val="0058563F"/>
    <w:rsid w:val="00590510"/>
    <w:rsid w:val="005917C8"/>
    <w:rsid w:val="0059183B"/>
    <w:rsid w:val="005923E6"/>
    <w:rsid w:val="005933AB"/>
    <w:rsid w:val="00595DBD"/>
    <w:rsid w:val="005A3E88"/>
    <w:rsid w:val="005A4311"/>
    <w:rsid w:val="005A568E"/>
    <w:rsid w:val="005A587B"/>
    <w:rsid w:val="005A7F02"/>
    <w:rsid w:val="005B0018"/>
    <w:rsid w:val="005B2F2B"/>
    <w:rsid w:val="005B450A"/>
    <w:rsid w:val="005B5173"/>
    <w:rsid w:val="005B7B12"/>
    <w:rsid w:val="005C1E6A"/>
    <w:rsid w:val="005C3707"/>
    <w:rsid w:val="005C7539"/>
    <w:rsid w:val="005D02F3"/>
    <w:rsid w:val="005D3AFE"/>
    <w:rsid w:val="005E1850"/>
    <w:rsid w:val="005E2252"/>
    <w:rsid w:val="005E2D84"/>
    <w:rsid w:val="005E3512"/>
    <w:rsid w:val="005E3711"/>
    <w:rsid w:val="005E38F5"/>
    <w:rsid w:val="005E4A95"/>
    <w:rsid w:val="005E55B3"/>
    <w:rsid w:val="005E5678"/>
    <w:rsid w:val="005F13AC"/>
    <w:rsid w:val="00600E86"/>
    <w:rsid w:val="00601B4A"/>
    <w:rsid w:val="006020AE"/>
    <w:rsid w:val="00602527"/>
    <w:rsid w:val="00604CEC"/>
    <w:rsid w:val="006070E4"/>
    <w:rsid w:val="00614DB2"/>
    <w:rsid w:val="00617576"/>
    <w:rsid w:val="00617F8C"/>
    <w:rsid w:val="00623158"/>
    <w:rsid w:val="006231DB"/>
    <w:rsid w:val="00623D06"/>
    <w:rsid w:val="00630359"/>
    <w:rsid w:val="006307ED"/>
    <w:rsid w:val="00631A23"/>
    <w:rsid w:val="006336E3"/>
    <w:rsid w:val="006350EB"/>
    <w:rsid w:val="00637564"/>
    <w:rsid w:val="0063792D"/>
    <w:rsid w:val="0064376B"/>
    <w:rsid w:val="00644632"/>
    <w:rsid w:val="00645512"/>
    <w:rsid w:val="006471C8"/>
    <w:rsid w:val="00650201"/>
    <w:rsid w:val="006523F9"/>
    <w:rsid w:val="00652A9B"/>
    <w:rsid w:val="006571B4"/>
    <w:rsid w:val="00657C2F"/>
    <w:rsid w:val="00660F12"/>
    <w:rsid w:val="00663E66"/>
    <w:rsid w:val="00665934"/>
    <w:rsid w:val="0066644E"/>
    <w:rsid w:val="00672519"/>
    <w:rsid w:val="00672A72"/>
    <w:rsid w:val="006732AC"/>
    <w:rsid w:val="0067502C"/>
    <w:rsid w:val="00675346"/>
    <w:rsid w:val="00676227"/>
    <w:rsid w:val="00681851"/>
    <w:rsid w:val="00692318"/>
    <w:rsid w:val="00692F0A"/>
    <w:rsid w:val="00693D9D"/>
    <w:rsid w:val="00693DEC"/>
    <w:rsid w:val="00695E79"/>
    <w:rsid w:val="006968F0"/>
    <w:rsid w:val="006975DE"/>
    <w:rsid w:val="006A0A62"/>
    <w:rsid w:val="006A3D94"/>
    <w:rsid w:val="006A40E1"/>
    <w:rsid w:val="006A69D4"/>
    <w:rsid w:val="006B167F"/>
    <w:rsid w:val="006B4157"/>
    <w:rsid w:val="006B5A4C"/>
    <w:rsid w:val="006B5EFA"/>
    <w:rsid w:val="006C08A6"/>
    <w:rsid w:val="006C250A"/>
    <w:rsid w:val="006C26C1"/>
    <w:rsid w:val="006C303F"/>
    <w:rsid w:val="006C3590"/>
    <w:rsid w:val="006C3CD3"/>
    <w:rsid w:val="006D126A"/>
    <w:rsid w:val="006D19FB"/>
    <w:rsid w:val="006D26D4"/>
    <w:rsid w:val="006D280F"/>
    <w:rsid w:val="006D709C"/>
    <w:rsid w:val="006D7253"/>
    <w:rsid w:val="006D7F53"/>
    <w:rsid w:val="006E1584"/>
    <w:rsid w:val="006E6A04"/>
    <w:rsid w:val="006E6D27"/>
    <w:rsid w:val="006F6600"/>
    <w:rsid w:val="006F689B"/>
    <w:rsid w:val="006F721D"/>
    <w:rsid w:val="00701FEB"/>
    <w:rsid w:val="007025D4"/>
    <w:rsid w:val="00703767"/>
    <w:rsid w:val="00703827"/>
    <w:rsid w:val="007051CD"/>
    <w:rsid w:val="00705A27"/>
    <w:rsid w:val="00707E3F"/>
    <w:rsid w:val="00712AA4"/>
    <w:rsid w:val="00714BB0"/>
    <w:rsid w:val="00722B64"/>
    <w:rsid w:val="00725901"/>
    <w:rsid w:val="007279F9"/>
    <w:rsid w:val="0073458B"/>
    <w:rsid w:val="007364CF"/>
    <w:rsid w:val="00737299"/>
    <w:rsid w:val="00737853"/>
    <w:rsid w:val="00742FB6"/>
    <w:rsid w:val="00744B97"/>
    <w:rsid w:val="0074685D"/>
    <w:rsid w:val="00746E12"/>
    <w:rsid w:val="00747317"/>
    <w:rsid w:val="00747DCC"/>
    <w:rsid w:val="007507CB"/>
    <w:rsid w:val="00751999"/>
    <w:rsid w:val="007519B6"/>
    <w:rsid w:val="0075254D"/>
    <w:rsid w:val="00753180"/>
    <w:rsid w:val="00754CCC"/>
    <w:rsid w:val="007622B9"/>
    <w:rsid w:val="007622BA"/>
    <w:rsid w:val="0076380F"/>
    <w:rsid w:val="007643DD"/>
    <w:rsid w:val="00764A03"/>
    <w:rsid w:val="00764FB6"/>
    <w:rsid w:val="00765185"/>
    <w:rsid w:val="007666CC"/>
    <w:rsid w:val="00770096"/>
    <w:rsid w:val="00774842"/>
    <w:rsid w:val="007750BE"/>
    <w:rsid w:val="00776E58"/>
    <w:rsid w:val="00780023"/>
    <w:rsid w:val="00781704"/>
    <w:rsid w:val="00787476"/>
    <w:rsid w:val="00790024"/>
    <w:rsid w:val="00790887"/>
    <w:rsid w:val="00791F2A"/>
    <w:rsid w:val="007920F1"/>
    <w:rsid w:val="00793F12"/>
    <w:rsid w:val="00796CF2"/>
    <w:rsid w:val="007A0313"/>
    <w:rsid w:val="007A0A4F"/>
    <w:rsid w:val="007A1548"/>
    <w:rsid w:val="007A311C"/>
    <w:rsid w:val="007A5596"/>
    <w:rsid w:val="007A610A"/>
    <w:rsid w:val="007A66ED"/>
    <w:rsid w:val="007B09F7"/>
    <w:rsid w:val="007B3408"/>
    <w:rsid w:val="007B3412"/>
    <w:rsid w:val="007B391C"/>
    <w:rsid w:val="007B3B84"/>
    <w:rsid w:val="007B3F41"/>
    <w:rsid w:val="007B4BDA"/>
    <w:rsid w:val="007B5414"/>
    <w:rsid w:val="007B5944"/>
    <w:rsid w:val="007B6A15"/>
    <w:rsid w:val="007C0E32"/>
    <w:rsid w:val="007C3607"/>
    <w:rsid w:val="007C650F"/>
    <w:rsid w:val="007D1D45"/>
    <w:rsid w:val="007D357D"/>
    <w:rsid w:val="007D3678"/>
    <w:rsid w:val="007D559D"/>
    <w:rsid w:val="007D7274"/>
    <w:rsid w:val="007D7354"/>
    <w:rsid w:val="007E11A7"/>
    <w:rsid w:val="007E19C2"/>
    <w:rsid w:val="007E6547"/>
    <w:rsid w:val="007E78DD"/>
    <w:rsid w:val="007F145D"/>
    <w:rsid w:val="007F2B8E"/>
    <w:rsid w:val="007F3D5E"/>
    <w:rsid w:val="007F3F3B"/>
    <w:rsid w:val="007F5148"/>
    <w:rsid w:val="007F5E06"/>
    <w:rsid w:val="007F6468"/>
    <w:rsid w:val="008001A3"/>
    <w:rsid w:val="00803AB9"/>
    <w:rsid w:val="00803B47"/>
    <w:rsid w:val="00807449"/>
    <w:rsid w:val="0081150E"/>
    <w:rsid w:val="00816A6F"/>
    <w:rsid w:val="00817E8A"/>
    <w:rsid w:val="00822683"/>
    <w:rsid w:val="00823571"/>
    <w:rsid w:val="00824C39"/>
    <w:rsid w:val="00830274"/>
    <w:rsid w:val="00833722"/>
    <w:rsid w:val="008338F8"/>
    <w:rsid w:val="00833975"/>
    <w:rsid w:val="008343D4"/>
    <w:rsid w:val="0083520C"/>
    <w:rsid w:val="00836DBD"/>
    <w:rsid w:val="00836E55"/>
    <w:rsid w:val="0083717A"/>
    <w:rsid w:val="0084061C"/>
    <w:rsid w:val="0084472E"/>
    <w:rsid w:val="0084473E"/>
    <w:rsid w:val="00845EF4"/>
    <w:rsid w:val="00846A04"/>
    <w:rsid w:val="0084746B"/>
    <w:rsid w:val="00853293"/>
    <w:rsid w:val="0085411C"/>
    <w:rsid w:val="00860CA6"/>
    <w:rsid w:val="00862E75"/>
    <w:rsid w:val="0086690F"/>
    <w:rsid w:val="0087037B"/>
    <w:rsid w:val="00871B0C"/>
    <w:rsid w:val="00874480"/>
    <w:rsid w:val="00875D1F"/>
    <w:rsid w:val="00881ABF"/>
    <w:rsid w:val="00881AC3"/>
    <w:rsid w:val="00887183"/>
    <w:rsid w:val="008878D6"/>
    <w:rsid w:val="00890213"/>
    <w:rsid w:val="0089045C"/>
    <w:rsid w:val="00892F01"/>
    <w:rsid w:val="008941CD"/>
    <w:rsid w:val="00896533"/>
    <w:rsid w:val="008965C6"/>
    <w:rsid w:val="008A1332"/>
    <w:rsid w:val="008A53C9"/>
    <w:rsid w:val="008A685C"/>
    <w:rsid w:val="008B0509"/>
    <w:rsid w:val="008B40ED"/>
    <w:rsid w:val="008B44EF"/>
    <w:rsid w:val="008B7FE1"/>
    <w:rsid w:val="008C00C8"/>
    <w:rsid w:val="008C0D0A"/>
    <w:rsid w:val="008C1F20"/>
    <w:rsid w:val="008C32A7"/>
    <w:rsid w:val="008C423C"/>
    <w:rsid w:val="008C62C3"/>
    <w:rsid w:val="008C7C32"/>
    <w:rsid w:val="008D08E6"/>
    <w:rsid w:val="008D3416"/>
    <w:rsid w:val="008E21B2"/>
    <w:rsid w:val="008E3804"/>
    <w:rsid w:val="008E3A68"/>
    <w:rsid w:val="008E6306"/>
    <w:rsid w:val="008E6413"/>
    <w:rsid w:val="008F6FEE"/>
    <w:rsid w:val="008F7073"/>
    <w:rsid w:val="008F7F7E"/>
    <w:rsid w:val="009023CA"/>
    <w:rsid w:val="00904133"/>
    <w:rsid w:val="00904502"/>
    <w:rsid w:val="00904537"/>
    <w:rsid w:val="00905133"/>
    <w:rsid w:val="0090775C"/>
    <w:rsid w:val="009105B3"/>
    <w:rsid w:val="00912209"/>
    <w:rsid w:val="00920BB1"/>
    <w:rsid w:val="009217BC"/>
    <w:rsid w:val="00923C45"/>
    <w:rsid w:val="00931A17"/>
    <w:rsid w:val="00934348"/>
    <w:rsid w:val="00934505"/>
    <w:rsid w:val="00941672"/>
    <w:rsid w:val="009434BF"/>
    <w:rsid w:val="009468D7"/>
    <w:rsid w:val="00952376"/>
    <w:rsid w:val="00952C63"/>
    <w:rsid w:val="00954F64"/>
    <w:rsid w:val="00955925"/>
    <w:rsid w:val="009675E6"/>
    <w:rsid w:val="0096795A"/>
    <w:rsid w:val="00970A8D"/>
    <w:rsid w:val="0097515C"/>
    <w:rsid w:val="009768DE"/>
    <w:rsid w:val="0098097F"/>
    <w:rsid w:val="0098144F"/>
    <w:rsid w:val="00981B29"/>
    <w:rsid w:val="00983667"/>
    <w:rsid w:val="00986C13"/>
    <w:rsid w:val="0099343C"/>
    <w:rsid w:val="00996F57"/>
    <w:rsid w:val="00997D2F"/>
    <w:rsid w:val="00997F67"/>
    <w:rsid w:val="009A0B85"/>
    <w:rsid w:val="009A12C1"/>
    <w:rsid w:val="009A13FF"/>
    <w:rsid w:val="009A3CE4"/>
    <w:rsid w:val="009A482C"/>
    <w:rsid w:val="009A4DD1"/>
    <w:rsid w:val="009A5C8F"/>
    <w:rsid w:val="009B0FA0"/>
    <w:rsid w:val="009B1192"/>
    <w:rsid w:val="009B2C9D"/>
    <w:rsid w:val="009B353C"/>
    <w:rsid w:val="009B471F"/>
    <w:rsid w:val="009B47F7"/>
    <w:rsid w:val="009B7992"/>
    <w:rsid w:val="009C36FA"/>
    <w:rsid w:val="009C3D21"/>
    <w:rsid w:val="009C6EF3"/>
    <w:rsid w:val="009D161B"/>
    <w:rsid w:val="009D1B9C"/>
    <w:rsid w:val="009D404F"/>
    <w:rsid w:val="009D442B"/>
    <w:rsid w:val="009D4DE2"/>
    <w:rsid w:val="009D68D7"/>
    <w:rsid w:val="009D6BFA"/>
    <w:rsid w:val="009E1FC5"/>
    <w:rsid w:val="009E26D0"/>
    <w:rsid w:val="009E2A08"/>
    <w:rsid w:val="009E2C3A"/>
    <w:rsid w:val="009E343F"/>
    <w:rsid w:val="009F0953"/>
    <w:rsid w:val="009F0F0F"/>
    <w:rsid w:val="009F1467"/>
    <w:rsid w:val="009F1730"/>
    <w:rsid w:val="009F3C27"/>
    <w:rsid w:val="009F455B"/>
    <w:rsid w:val="009F4A28"/>
    <w:rsid w:val="009F769F"/>
    <w:rsid w:val="00A012AB"/>
    <w:rsid w:val="00A06D8C"/>
    <w:rsid w:val="00A14F36"/>
    <w:rsid w:val="00A15A5F"/>
    <w:rsid w:val="00A15A96"/>
    <w:rsid w:val="00A16380"/>
    <w:rsid w:val="00A16608"/>
    <w:rsid w:val="00A178BF"/>
    <w:rsid w:val="00A17A7B"/>
    <w:rsid w:val="00A17BBE"/>
    <w:rsid w:val="00A213A4"/>
    <w:rsid w:val="00A228A0"/>
    <w:rsid w:val="00A22D24"/>
    <w:rsid w:val="00A25045"/>
    <w:rsid w:val="00A2515D"/>
    <w:rsid w:val="00A32994"/>
    <w:rsid w:val="00A33BC9"/>
    <w:rsid w:val="00A34C1A"/>
    <w:rsid w:val="00A4340C"/>
    <w:rsid w:val="00A45B04"/>
    <w:rsid w:val="00A45EAF"/>
    <w:rsid w:val="00A4635C"/>
    <w:rsid w:val="00A46CDF"/>
    <w:rsid w:val="00A50F64"/>
    <w:rsid w:val="00A55B08"/>
    <w:rsid w:val="00A5797F"/>
    <w:rsid w:val="00A6199D"/>
    <w:rsid w:val="00A66CAA"/>
    <w:rsid w:val="00A670D6"/>
    <w:rsid w:val="00A674B5"/>
    <w:rsid w:val="00A711D5"/>
    <w:rsid w:val="00A729D3"/>
    <w:rsid w:val="00A73641"/>
    <w:rsid w:val="00A73C11"/>
    <w:rsid w:val="00A74698"/>
    <w:rsid w:val="00A75561"/>
    <w:rsid w:val="00A75F52"/>
    <w:rsid w:val="00A8108B"/>
    <w:rsid w:val="00A82F5E"/>
    <w:rsid w:val="00A83421"/>
    <w:rsid w:val="00A83A81"/>
    <w:rsid w:val="00A85C33"/>
    <w:rsid w:val="00A8714E"/>
    <w:rsid w:val="00A876FD"/>
    <w:rsid w:val="00A90531"/>
    <w:rsid w:val="00A90E23"/>
    <w:rsid w:val="00A923B1"/>
    <w:rsid w:val="00A95675"/>
    <w:rsid w:val="00A95DE3"/>
    <w:rsid w:val="00A97C21"/>
    <w:rsid w:val="00AA0C5F"/>
    <w:rsid w:val="00AA19B3"/>
    <w:rsid w:val="00AA22A6"/>
    <w:rsid w:val="00AA242E"/>
    <w:rsid w:val="00AA58A3"/>
    <w:rsid w:val="00AB00A8"/>
    <w:rsid w:val="00AB2594"/>
    <w:rsid w:val="00AB2939"/>
    <w:rsid w:val="00AB2E94"/>
    <w:rsid w:val="00AB4631"/>
    <w:rsid w:val="00AC08D1"/>
    <w:rsid w:val="00AC0F69"/>
    <w:rsid w:val="00AC193C"/>
    <w:rsid w:val="00AC5DA2"/>
    <w:rsid w:val="00AD162D"/>
    <w:rsid w:val="00AD3793"/>
    <w:rsid w:val="00AD3E25"/>
    <w:rsid w:val="00AD6235"/>
    <w:rsid w:val="00AD7267"/>
    <w:rsid w:val="00AD7AD2"/>
    <w:rsid w:val="00AD7FD7"/>
    <w:rsid w:val="00AE15D3"/>
    <w:rsid w:val="00AE198D"/>
    <w:rsid w:val="00AE1E3D"/>
    <w:rsid w:val="00AE37D5"/>
    <w:rsid w:val="00AE3D77"/>
    <w:rsid w:val="00AE5D33"/>
    <w:rsid w:val="00AE636C"/>
    <w:rsid w:val="00AF4CAF"/>
    <w:rsid w:val="00AF51F4"/>
    <w:rsid w:val="00B00172"/>
    <w:rsid w:val="00B009FE"/>
    <w:rsid w:val="00B00BB8"/>
    <w:rsid w:val="00B00D18"/>
    <w:rsid w:val="00B0266F"/>
    <w:rsid w:val="00B02BA5"/>
    <w:rsid w:val="00B03A0D"/>
    <w:rsid w:val="00B05E39"/>
    <w:rsid w:val="00B112CF"/>
    <w:rsid w:val="00B17BFD"/>
    <w:rsid w:val="00B220AC"/>
    <w:rsid w:val="00B23E5F"/>
    <w:rsid w:val="00B25F6B"/>
    <w:rsid w:val="00B30CAA"/>
    <w:rsid w:val="00B33670"/>
    <w:rsid w:val="00B34647"/>
    <w:rsid w:val="00B34F8F"/>
    <w:rsid w:val="00B3553D"/>
    <w:rsid w:val="00B36AA0"/>
    <w:rsid w:val="00B36D16"/>
    <w:rsid w:val="00B406B5"/>
    <w:rsid w:val="00B40B82"/>
    <w:rsid w:val="00B40CD8"/>
    <w:rsid w:val="00B42940"/>
    <w:rsid w:val="00B4684C"/>
    <w:rsid w:val="00B46CEE"/>
    <w:rsid w:val="00B4709C"/>
    <w:rsid w:val="00B47AF1"/>
    <w:rsid w:val="00B50D16"/>
    <w:rsid w:val="00B52782"/>
    <w:rsid w:val="00B53747"/>
    <w:rsid w:val="00B56691"/>
    <w:rsid w:val="00B5692F"/>
    <w:rsid w:val="00B56D66"/>
    <w:rsid w:val="00B57F9A"/>
    <w:rsid w:val="00B619B1"/>
    <w:rsid w:val="00B62189"/>
    <w:rsid w:val="00B62CEC"/>
    <w:rsid w:val="00B63F49"/>
    <w:rsid w:val="00B6610A"/>
    <w:rsid w:val="00B66642"/>
    <w:rsid w:val="00B72352"/>
    <w:rsid w:val="00B73FC6"/>
    <w:rsid w:val="00B749F9"/>
    <w:rsid w:val="00B80404"/>
    <w:rsid w:val="00B805A0"/>
    <w:rsid w:val="00B83EB8"/>
    <w:rsid w:val="00B91B0F"/>
    <w:rsid w:val="00B92B27"/>
    <w:rsid w:val="00BA09A5"/>
    <w:rsid w:val="00BA1FF4"/>
    <w:rsid w:val="00BA2E2A"/>
    <w:rsid w:val="00BA4523"/>
    <w:rsid w:val="00BA6BF7"/>
    <w:rsid w:val="00BA6FEA"/>
    <w:rsid w:val="00BA7030"/>
    <w:rsid w:val="00BB108F"/>
    <w:rsid w:val="00BB5714"/>
    <w:rsid w:val="00BC0DF8"/>
    <w:rsid w:val="00BC12A8"/>
    <w:rsid w:val="00BC184A"/>
    <w:rsid w:val="00BC1DC9"/>
    <w:rsid w:val="00BC296A"/>
    <w:rsid w:val="00BC3186"/>
    <w:rsid w:val="00BC36B0"/>
    <w:rsid w:val="00BC3B4F"/>
    <w:rsid w:val="00BC6313"/>
    <w:rsid w:val="00BC67B7"/>
    <w:rsid w:val="00BD0959"/>
    <w:rsid w:val="00BD1883"/>
    <w:rsid w:val="00BD2003"/>
    <w:rsid w:val="00BD3BF3"/>
    <w:rsid w:val="00BD3FEB"/>
    <w:rsid w:val="00BD63E1"/>
    <w:rsid w:val="00BD69B8"/>
    <w:rsid w:val="00BE06F9"/>
    <w:rsid w:val="00BE3199"/>
    <w:rsid w:val="00BE4847"/>
    <w:rsid w:val="00BE76D2"/>
    <w:rsid w:val="00BF0A49"/>
    <w:rsid w:val="00BF239F"/>
    <w:rsid w:val="00BF2EC1"/>
    <w:rsid w:val="00BF3217"/>
    <w:rsid w:val="00BF5788"/>
    <w:rsid w:val="00BF5B08"/>
    <w:rsid w:val="00BF6FDD"/>
    <w:rsid w:val="00C00726"/>
    <w:rsid w:val="00C00944"/>
    <w:rsid w:val="00C01A52"/>
    <w:rsid w:val="00C035A4"/>
    <w:rsid w:val="00C04D76"/>
    <w:rsid w:val="00C0511E"/>
    <w:rsid w:val="00C06C60"/>
    <w:rsid w:val="00C107E4"/>
    <w:rsid w:val="00C11E44"/>
    <w:rsid w:val="00C127B2"/>
    <w:rsid w:val="00C14EC9"/>
    <w:rsid w:val="00C15CCF"/>
    <w:rsid w:val="00C15E9C"/>
    <w:rsid w:val="00C17901"/>
    <w:rsid w:val="00C20FCB"/>
    <w:rsid w:val="00C21103"/>
    <w:rsid w:val="00C24018"/>
    <w:rsid w:val="00C24D5B"/>
    <w:rsid w:val="00C26683"/>
    <w:rsid w:val="00C267F3"/>
    <w:rsid w:val="00C324D2"/>
    <w:rsid w:val="00C35760"/>
    <w:rsid w:val="00C357BE"/>
    <w:rsid w:val="00C41D62"/>
    <w:rsid w:val="00C427D9"/>
    <w:rsid w:val="00C442B3"/>
    <w:rsid w:val="00C46CC2"/>
    <w:rsid w:val="00C47E7F"/>
    <w:rsid w:val="00C5152E"/>
    <w:rsid w:val="00C5195B"/>
    <w:rsid w:val="00C5214F"/>
    <w:rsid w:val="00C53381"/>
    <w:rsid w:val="00C5359A"/>
    <w:rsid w:val="00C54715"/>
    <w:rsid w:val="00C55630"/>
    <w:rsid w:val="00C556EC"/>
    <w:rsid w:val="00C62DC9"/>
    <w:rsid w:val="00C7336C"/>
    <w:rsid w:val="00C74BDD"/>
    <w:rsid w:val="00C74EF2"/>
    <w:rsid w:val="00C75006"/>
    <w:rsid w:val="00C761BE"/>
    <w:rsid w:val="00C77C65"/>
    <w:rsid w:val="00C812CD"/>
    <w:rsid w:val="00C83293"/>
    <w:rsid w:val="00C850A5"/>
    <w:rsid w:val="00C8567F"/>
    <w:rsid w:val="00C85B66"/>
    <w:rsid w:val="00C865F2"/>
    <w:rsid w:val="00C877CE"/>
    <w:rsid w:val="00C90A16"/>
    <w:rsid w:val="00C912DD"/>
    <w:rsid w:val="00C92BEA"/>
    <w:rsid w:val="00C93CA0"/>
    <w:rsid w:val="00C95DF0"/>
    <w:rsid w:val="00C96537"/>
    <w:rsid w:val="00C972F3"/>
    <w:rsid w:val="00C97674"/>
    <w:rsid w:val="00CA058E"/>
    <w:rsid w:val="00CA15EC"/>
    <w:rsid w:val="00CA2056"/>
    <w:rsid w:val="00CA2961"/>
    <w:rsid w:val="00CA6F06"/>
    <w:rsid w:val="00CA72FB"/>
    <w:rsid w:val="00CA7630"/>
    <w:rsid w:val="00CB189A"/>
    <w:rsid w:val="00CB42BD"/>
    <w:rsid w:val="00CB5170"/>
    <w:rsid w:val="00CB5DB4"/>
    <w:rsid w:val="00CB5F28"/>
    <w:rsid w:val="00CB5F66"/>
    <w:rsid w:val="00CB77C0"/>
    <w:rsid w:val="00CB7869"/>
    <w:rsid w:val="00CC0C0E"/>
    <w:rsid w:val="00CC16A7"/>
    <w:rsid w:val="00CC2371"/>
    <w:rsid w:val="00CC41C8"/>
    <w:rsid w:val="00CD04F0"/>
    <w:rsid w:val="00CD11A8"/>
    <w:rsid w:val="00CD6568"/>
    <w:rsid w:val="00CE0A17"/>
    <w:rsid w:val="00CE1166"/>
    <w:rsid w:val="00CE3C76"/>
    <w:rsid w:val="00CE3E54"/>
    <w:rsid w:val="00CE5D54"/>
    <w:rsid w:val="00CF2371"/>
    <w:rsid w:val="00CF2C0F"/>
    <w:rsid w:val="00CF3962"/>
    <w:rsid w:val="00CF532D"/>
    <w:rsid w:val="00CF5A48"/>
    <w:rsid w:val="00D01090"/>
    <w:rsid w:val="00D0140C"/>
    <w:rsid w:val="00D05810"/>
    <w:rsid w:val="00D05E3B"/>
    <w:rsid w:val="00D14A1E"/>
    <w:rsid w:val="00D155F9"/>
    <w:rsid w:val="00D164B3"/>
    <w:rsid w:val="00D16C8B"/>
    <w:rsid w:val="00D1739E"/>
    <w:rsid w:val="00D20CCF"/>
    <w:rsid w:val="00D254F0"/>
    <w:rsid w:val="00D263FC"/>
    <w:rsid w:val="00D31CB9"/>
    <w:rsid w:val="00D41AD4"/>
    <w:rsid w:val="00D421C5"/>
    <w:rsid w:val="00D43AB8"/>
    <w:rsid w:val="00D44107"/>
    <w:rsid w:val="00D45881"/>
    <w:rsid w:val="00D47EA2"/>
    <w:rsid w:val="00D511A8"/>
    <w:rsid w:val="00D55E56"/>
    <w:rsid w:val="00D57377"/>
    <w:rsid w:val="00D60E34"/>
    <w:rsid w:val="00D610DE"/>
    <w:rsid w:val="00D70CAE"/>
    <w:rsid w:val="00D70F5F"/>
    <w:rsid w:val="00D71269"/>
    <w:rsid w:val="00D723CF"/>
    <w:rsid w:val="00D7305C"/>
    <w:rsid w:val="00D73F0A"/>
    <w:rsid w:val="00D75942"/>
    <w:rsid w:val="00D77351"/>
    <w:rsid w:val="00D77385"/>
    <w:rsid w:val="00D77E40"/>
    <w:rsid w:val="00D81A7D"/>
    <w:rsid w:val="00D82842"/>
    <w:rsid w:val="00D82F9D"/>
    <w:rsid w:val="00D842CE"/>
    <w:rsid w:val="00D92DC2"/>
    <w:rsid w:val="00D93C7C"/>
    <w:rsid w:val="00D95BF1"/>
    <w:rsid w:val="00DA06C2"/>
    <w:rsid w:val="00DA1D9D"/>
    <w:rsid w:val="00DA2EF6"/>
    <w:rsid w:val="00DA5411"/>
    <w:rsid w:val="00DA5F3B"/>
    <w:rsid w:val="00DA60A8"/>
    <w:rsid w:val="00DA66CD"/>
    <w:rsid w:val="00DA66D9"/>
    <w:rsid w:val="00DA7706"/>
    <w:rsid w:val="00DB23D1"/>
    <w:rsid w:val="00DB2F68"/>
    <w:rsid w:val="00DB2FA3"/>
    <w:rsid w:val="00DB42B9"/>
    <w:rsid w:val="00DB5F38"/>
    <w:rsid w:val="00DC0406"/>
    <w:rsid w:val="00DC0693"/>
    <w:rsid w:val="00DC086C"/>
    <w:rsid w:val="00DC172F"/>
    <w:rsid w:val="00DC4480"/>
    <w:rsid w:val="00DC449A"/>
    <w:rsid w:val="00DC62FF"/>
    <w:rsid w:val="00DD2433"/>
    <w:rsid w:val="00DD55F6"/>
    <w:rsid w:val="00DE1E12"/>
    <w:rsid w:val="00DE1F1E"/>
    <w:rsid w:val="00DE7A44"/>
    <w:rsid w:val="00DF40BF"/>
    <w:rsid w:val="00DF46C3"/>
    <w:rsid w:val="00DF62D8"/>
    <w:rsid w:val="00DF6A78"/>
    <w:rsid w:val="00DF7427"/>
    <w:rsid w:val="00DF7A13"/>
    <w:rsid w:val="00E00AE7"/>
    <w:rsid w:val="00E02668"/>
    <w:rsid w:val="00E04B44"/>
    <w:rsid w:val="00E04E49"/>
    <w:rsid w:val="00E10671"/>
    <w:rsid w:val="00E11926"/>
    <w:rsid w:val="00E130F0"/>
    <w:rsid w:val="00E141B9"/>
    <w:rsid w:val="00E147C8"/>
    <w:rsid w:val="00E14995"/>
    <w:rsid w:val="00E15122"/>
    <w:rsid w:val="00E15CE0"/>
    <w:rsid w:val="00E161BE"/>
    <w:rsid w:val="00E17021"/>
    <w:rsid w:val="00E206FB"/>
    <w:rsid w:val="00E20736"/>
    <w:rsid w:val="00E20879"/>
    <w:rsid w:val="00E2430F"/>
    <w:rsid w:val="00E2488E"/>
    <w:rsid w:val="00E24FDC"/>
    <w:rsid w:val="00E2533C"/>
    <w:rsid w:val="00E254C1"/>
    <w:rsid w:val="00E262D0"/>
    <w:rsid w:val="00E278AF"/>
    <w:rsid w:val="00E27A43"/>
    <w:rsid w:val="00E27BD7"/>
    <w:rsid w:val="00E31571"/>
    <w:rsid w:val="00E31866"/>
    <w:rsid w:val="00E3344A"/>
    <w:rsid w:val="00E35420"/>
    <w:rsid w:val="00E36E9E"/>
    <w:rsid w:val="00E40AE4"/>
    <w:rsid w:val="00E42F30"/>
    <w:rsid w:val="00E43054"/>
    <w:rsid w:val="00E4316B"/>
    <w:rsid w:val="00E4337D"/>
    <w:rsid w:val="00E4734A"/>
    <w:rsid w:val="00E4740F"/>
    <w:rsid w:val="00E5425D"/>
    <w:rsid w:val="00E5450E"/>
    <w:rsid w:val="00E57B89"/>
    <w:rsid w:val="00E57DDC"/>
    <w:rsid w:val="00E57F08"/>
    <w:rsid w:val="00E62E45"/>
    <w:rsid w:val="00E64BD5"/>
    <w:rsid w:val="00E71234"/>
    <w:rsid w:val="00E726FB"/>
    <w:rsid w:val="00E72C2E"/>
    <w:rsid w:val="00E734CA"/>
    <w:rsid w:val="00E7570D"/>
    <w:rsid w:val="00E7604C"/>
    <w:rsid w:val="00E768DB"/>
    <w:rsid w:val="00E855CD"/>
    <w:rsid w:val="00E85B8C"/>
    <w:rsid w:val="00E8679D"/>
    <w:rsid w:val="00E9416C"/>
    <w:rsid w:val="00E94355"/>
    <w:rsid w:val="00E96C8E"/>
    <w:rsid w:val="00EA1DD5"/>
    <w:rsid w:val="00EA2D8E"/>
    <w:rsid w:val="00EA3431"/>
    <w:rsid w:val="00EA4DD0"/>
    <w:rsid w:val="00EB182C"/>
    <w:rsid w:val="00EB1B74"/>
    <w:rsid w:val="00EB2CEC"/>
    <w:rsid w:val="00EB482B"/>
    <w:rsid w:val="00EB5641"/>
    <w:rsid w:val="00EB65E5"/>
    <w:rsid w:val="00EC15BB"/>
    <w:rsid w:val="00EC2060"/>
    <w:rsid w:val="00EC2CF7"/>
    <w:rsid w:val="00EC36C7"/>
    <w:rsid w:val="00EC4066"/>
    <w:rsid w:val="00EC7F00"/>
    <w:rsid w:val="00ED0BDA"/>
    <w:rsid w:val="00ED1834"/>
    <w:rsid w:val="00ED1CD4"/>
    <w:rsid w:val="00ED6868"/>
    <w:rsid w:val="00ED79CC"/>
    <w:rsid w:val="00EE0637"/>
    <w:rsid w:val="00EE1D68"/>
    <w:rsid w:val="00EE4EE5"/>
    <w:rsid w:val="00EE5582"/>
    <w:rsid w:val="00EE5BAF"/>
    <w:rsid w:val="00EE6390"/>
    <w:rsid w:val="00EE6C4C"/>
    <w:rsid w:val="00EE74D8"/>
    <w:rsid w:val="00EF230A"/>
    <w:rsid w:val="00EF35A5"/>
    <w:rsid w:val="00EF4005"/>
    <w:rsid w:val="00EF40C2"/>
    <w:rsid w:val="00EF5CE3"/>
    <w:rsid w:val="00EF6B9B"/>
    <w:rsid w:val="00EF7108"/>
    <w:rsid w:val="00EF7BD4"/>
    <w:rsid w:val="00F00E84"/>
    <w:rsid w:val="00F02226"/>
    <w:rsid w:val="00F02C9F"/>
    <w:rsid w:val="00F062BC"/>
    <w:rsid w:val="00F0715B"/>
    <w:rsid w:val="00F07BD5"/>
    <w:rsid w:val="00F07F80"/>
    <w:rsid w:val="00F140C0"/>
    <w:rsid w:val="00F16939"/>
    <w:rsid w:val="00F17015"/>
    <w:rsid w:val="00F22909"/>
    <w:rsid w:val="00F2760A"/>
    <w:rsid w:val="00F27883"/>
    <w:rsid w:val="00F27FA4"/>
    <w:rsid w:val="00F30A22"/>
    <w:rsid w:val="00F31026"/>
    <w:rsid w:val="00F32A30"/>
    <w:rsid w:val="00F33362"/>
    <w:rsid w:val="00F429CD"/>
    <w:rsid w:val="00F4719D"/>
    <w:rsid w:val="00F475E2"/>
    <w:rsid w:val="00F53028"/>
    <w:rsid w:val="00F53AC5"/>
    <w:rsid w:val="00F57C08"/>
    <w:rsid w:val="00F62661"/>
    <w:rsid w:val="00F63A08"/>
    <w:rsid w:val="00F65D7D"/>
    <w:rsid w:val="00F65F57"/>
    <w:rsid w:val="00F6666B"/>
    <w:rsid w:val="00F70E51"/>
    <w:rsid w:val="00F72C39"/>
    <w:rsid w:val="00F73A9D"/>
    <w:rsid w:val="00F73BA5"/>
    <w:rsid w:val="00F75E46"/>
    <w:rsid w:val="00F81395"/>
    <w:rsid w:val="00F820AA"/>
    <w:rsid w:val="00F8241F"/>
    <w:rsid w:val="00F835D1"/>
    <w:rsid w:val="00F837BC"/>
    <w:rsid w:val="00F84FEE"/>
    <w:rsid w:val="00F86802"/>
    <w:rsid w:val="00F86A77"/>
    <w:rsid w:val="00F86D66"/>
    <w:rsid w:val="00F97648"/>
    <w:rsid w:val="00FA02EA"/>
    <w:rsid w:val="00FA05C9"/>
    <w:rsid w:val="00FA3909"/>
    <w:rsid w:val="00FA6FF1"/>
    <w:rsid w:val="00FA77A8"/>
    <w:rsid w:val="00FB088C"/>
    <w:rsid w:val="00FB1E20"/>
    <w:rsid w:val="00FB2C97"/>
    <w:rsid w:val="00FB35C8"/>
    <w:rsid w:val="00FB66CA"/>
    <w:rsid w:val="00FB7E8B"/>
    <w:rsid w:val="00FC08DB"/>
    <w:rsid w:val="00FC1342"/>
    <w:rsid w:val="00FC187E"/>
    <w:rsid w:val="00FC3FB4"/>
    <w:rsid w:val="00FC49D2"/>
    <w:rsid w:val="00FD154B"/>
    <w:rsid w:val="00FD2F05"/>
    <w:rsid w:val="00FD6681"/>
    <w:rsid w:val="00FE02E5"/>
    <w:rsid w:val="00FE2278"/>
    <w:rsid w:val="00FE4948"/>
    <w:rsid w:val="00FE7A2D"/>
    <w:rsid w:val="00FF024E"/>
    <w:rsid w:val="00FF2401"/>
    <w:rsid w:val="00FF25ED"/>
    <w:rsid w:val="00FF2CFC"/>
    <w:rsid w:val="00FF2EB3"/>
    <w:rsid w:val="00FF4528"/>
    <w:rsid w:val="00FF45B0"/>
    <w:rsid w:val="00FF5473"/>
    <w:rsid w:val="00FF5664"/>
    <w:rsid w:val="00FF5F9C"/>
    <w:rsid w:val="00FF6A7C"/>
    <w:rsid w:val="07834179"/>
    <w:rsid w:val="0AEB62EA"/>
    <w:rsid w:val="0B877841"/>
    <w:rsid w:val="0DE934F4"/>
    <w:rsid w:val="0F0A097E"/>
    <w:rsid w:val="10DA5674"/>
    <w:rsid w:val="118873F1"/>
    <w:rsid w:val="122338FE"/>
    <w:rsid w:val="13983E78"/>
    <w:rsid w:val="1BA535D6"/>
    <w:rsid w:val="1CEE5163"/>
    <w:rsid w:val="202D3482"/>
    <w:rsid w:val="207E5971"/>
    <w:rsid w:val="20D847D3"/>
    <w:rsid w:val="2110234E"/>
    <w:rsid w:val="229F48D3"/>
    <w:rsid w:val="232D039D"/>
    <w:rsid w:val="254033B6"/>
    <w:rsid w:val="257A62FC"/>
    <w:rsid w:val="28A8396B"/>
    <w:rsid w:val="2B951700"/>
    <w:rsid w:val="2D557CC6"/>
    <w:rsid w:val="2E2A3DDB"/>
    <w:rsid w:val="2F012A0B"/>
    <w:rsid w:val="2F434F50"/>
    <w:rsid w:val="324609EC"/>
    <w:rsid w:val="32D120B9"/>
    <w:rsid w:val="330D3BC9"/>
    <w:rsid w:val="33152997"/>
    <w:rsid w:val="33930D9E"/>
    <w:rsid w:val="3619342C"/>
    <w:rsid w:val="36730D18"/>
    <w:rsid w:val="368B5BEC"/>
    <w:rsid w:val="38207E14"/>
    <w:rsid w:val="3B272B35"/>
    <w:rsid w:val="45FE1AF2"/>
    <w:rsid w:val="47DD14FD"/>
    <w:rsid w:val="498C0E29"/>
    <w:rsid w:val="4CFD46FF"/>
    <w:rsid w:val="4D2A2DD9"/>
    <w:rsid w:val="4E3D09C1"/>
    <w:rsid w:val="53207EF7"/>
    <w:rsid w:val="54142BF3"/>
    <w:rsid w:val="5AA63D51"/>
    <w:rsid w:val="5D357230"/>
    <w:rsid w:val="5DA7770A"/>
    <w:rsid w:val="61006C51"/>
    <w:rsid w:val="61F44F55"/>
    <w:rsid w:val="62286531"/>
    <w:rsid w:val="64BF6946"/>
    <w:rsid w:val="6548390C"/>
    <w:rsid w:val="65E17B0E"/>
    <w:rsid w:val="68E825DB"/>
    <w:rsid w:val="69E2467A"/>
    <w:rsid w:val="6F4D355C"/>
    <w:rsid w:val="6FE416D5"/>
    <w:rsid w:val="726063F0"/>
    <w:rsid w:val="73523480"/>
    <w:rsid w:val="73861F99"/>
    <w:rsid w:val="74D87BA6"/>
    <w:rsid w:val="75793FE1"/>
    <w:rsid w:val="77935545"/>
    <w:rsid w:val="7BB506F7"/>
    <w:rsid w:val="7D0A41BC"/>
    <w:rsid w:val="7E957F2D"/>
    <w:rsid w:val="7F8E0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stroke="f">
      <v:fill on="f"/>
      <v:stroke on="f"/>
    </o:shapedefaults>
    <o:shapelayout v:ext="edit">
      <o:idmap v:ext="edit" data="2"/>
    </o:shapelayout>
  </w:shapeDefaults>
  <w:decimalSymbol w:val="."/>
  <w:listSeparator w:val=","/>
  <w14:docId w14:val="33187062"/>
  <w15:chartTrackingRefBased/>
  <w15:docId w15:val="{145AB217-AF5C-4AFF-9A9F-AC8B3D6CE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semiHidden="1" w:uiPriority="0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/>
    <w:lsdException w:name="footer" w:semiHidden="1" w:uiPriority="0"/>
    <w:lsdException w:name="index heading" w:semiHidden="1" w:unhideWhenUsed="1"/>
    <w:lsdException w:name="caption" w:uiPriority="0" w:qFormat="1"/>
    <w:lsdException w:name="table of figures" w:semiHidden="1" w:uiPriority="0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pPr>
      <w:spacing w:after="200" w:line="276" w:lineRule="auto"/>
      <w:jc w:val="both"/>
    </w:pPr>
  </w:style>
  <w:style w:type="paragraph" w:styleId="1">
    <w:name w:val="heading 1"/>
    <w:basedOn w:val="a0"/>
    <w:next w:val="a0"/>
    <w:link w:val="10"/>
    <w:uiPriority w:val="9"/>
    <w:qFormat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0"/>
    <w:next w:val="a0"/>
    <w:link w:val="20"/>
    <w:uiPriority w:val="9"/>
    <w:qFormat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0"/>
    <w:next w:val="a0"/>
    <w:link w:val="30"/>
    <w:uiPriority w:val="9"/>
    <w:qFormat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0"/>
    <w:next w:val="a0"/>
    <w:link w:val="40"/>
    <w:uiPriority w:val="9"/>
    <w:qFormat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5">
    <w:name w:val="heading 5"/>
    <w:basedOn w:val="a0"/>
    <w:next w:val="a0"/>
    <w:link w:val="50"/>
    <w:uiPriority w:val="9"/>
    <w:qFormat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6">
    <w:name w:val="heading 6"/>
    <w:basedOn w:val="a0"/>
    <w:next w:val="a0"/>
    <w:link w:val="60"/>
    <w:uiPriority w:val="9"/>
    <w:qFormat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7">
    <w:name w:val="heading 7"/>
    <w:basedOn w:val="a0"/>
    <w:next w:val="a0"/>
    <w:link w:val="70"/>
    <w:uiPriority w:val="9"/>
    <w:qFormat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8">
    <w:name w:val="heading 8"/>
    <w:basedOn w:val="a0"/>
    <w:next w:val="a0"/>
    <w:link w:val="81"/>
    <w:uiPriority w:val="9"/>
    <w:qFormat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9">
    <w:name w:val="heading 9"/>
    <w:basedOn w:val="a0"/>
    <w:next w:val="a0"/>
    <w:link w:val="90"/>
    <w:uiPriority w:val="9"/>
    <w:qFormat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link w:val="1"/>
    <w:uiPriority w:val="9"/>
    <w:rPr>
      <w:smallCaps/>
      <w:spacing w:val="5"/>
      <w:sz w:val="32"/>
      <w:szCs w:val="32"/>
    </w:rPr>
  </w:style>
  <w:style w:type="character" w:customStyle="1" w:styleId="20">
    <w:name w:val="标题 2 字符"/>
    <w:link w:val="2"/>
    <w:uiPriority w:val="9"/>
    <w:rPr>
      <w:smallCaps/>
      <w:spacing w:val="5"/>
      <w:sz w:val="28"/>
      <w:szCs w:val="28"/>
    </w:rPr>
  </w:style>
  <w:style w:type="character" w:customStyle="1" w:styleId="30">
    <w:name w:val="标题 3 字符"/>
    <w:link w:val="3"/>
    <w:rPr>
      <w:smallCaps/>
      <w:spacing w:val="5"/>
      <w:sz w:val="24"/>
      <w:szCs w:val="24"/>
    </w:rPr>
  </w:style>
  <w:style w:type="character" w:customStyle="1" w:styleId="40">
    <w:name w:val="标题 4 字符"/>
    <w:link w:val="4"/>
    <w:uiPriority w:val="9"/>
    <w:rPr>
      <w:i/>
      <w:iCs/>
      <w:smallCaps/>
      <w:spacing w:val="10"/>
      <w:sz w:val="22"/>
      <w:szCs w:val="22"/>
    </w:rPr>
  </w:style>
  <w:style w:type="character" w:customStyle="1" w:styleId="50">
    <w:name w:val="标题 5 字符"/>
    <w:link w:val="5"/>
    <w:uiPriority w:val="9"/>
    <w:rPr>
      <w:smallCaps/>
      <w:color w:val="538135"/>
      <w:spacing w:val="10"/>
      <w:sz w:val="22"/>
      <w:szCs w:val="22"/>
    </w:rPr>
  </w:style>
  <w:style w:type="character" w:customStyle="1" w:styleId="60">
    <w:name w:val="标题 6 字符"/>
    <w:link w:val="6"/>
    <w:uiPriority w:val="9"/>
    <w:rPr>
      <w:smallCaps/>
      <w:color w:val="70AD47"/>
      <w:spacing w:val="5"/>
      <w:sz w:val="22"/>
      <w:szCs w:val="22"/>
    </w:rPr>
  </w:style>
  <w:style w:type="character" w:customStyle="1" w:styleId="70">
    <w:name w:val="标题 7 字符"/>
    <w:link w:val="7"/>
    <w:uiPriority w:val="9"/>
    <w:rPr>
      <w:b/>
      <w:bCs/>
      <w:smallCaps/>
      <w:color w:val="70AD47"/>
      <w:spacing w:val="10"/>
    </w:rPr>
  </w:style>
  <w:style w:type="character" w:customStyle="1" w:styleId="81">
    <w:name w:val="标题 8 字符1"/>
    <w:link w:val="8"/>
    <w:uiPriority w:val="9"/>
    <w:semiHidden/>
    <w:rPr>
      <w:b/>
      <w:bCs/>
      <w:i/>
      <w:iCs/>
      <w:smallCaps/>
      <w:color w:val="538135"/>
    </w:rPr>
  </w:style>
  <w:style w:type="character" w:customStyle="1" w:styleId="90">
    <w:name w:val="标题 9 字符"/>
    <w:link w:val="9"/>
    <w:uiPriority w:val="9"/>
    <w:semiHidden/>
    <w:rPr>
      <w:b/>
      <w:bCs/>
      <w:i/>
      <w:iCs/>
      <w:smallCaps/>
      <w:color w:val="385623"/>
    </w:rPr>
  </w:style>
  <w:style w:type="paragraph" w:styleId="a4">
    <w:name w:val="caption"/>
    <w:aliases w:val="图片题注,图题,图题注"/>
    <w:basedOn w:val="a0"/>
    <w:next w:val="a0"/>
    <w:link w:val="11"/>
    <w:qFormat/>
    <w:rPr>
      <w:b/>
      <w:bCs/>
      <w:caps/>
      <w:sz w:val="16"/>
      <w:szCs w:val="16"/>
    </w:rPr>
  </w:style>
  <w:style w:type="character" w:customStyle="1" w:styleId="11">
    <w:name w:val="题注 字符1"/>
    <w:aliases w:val="图片题注 字符1,图题 字符1,图题注 字符"/>
    <w:link w:val="a4"/>
    <w:rPr>
      <w:b/>
      <w:bCs/>
      <w:caps/>
      <w:sz w:val="16"/>
      <w:szCs w:val="16"/>
    </w:rPr>
  </w:style>
  <w:style w:type="paragraph" w:styleId="a5">
    <w:name w:val="Document Map"/>
    <w:basedOn w:val="a0"/>
    <w:semiHidden/>
    <w:pPr>
      <w:shd w:val="clear" w:color="auto" w:fill="000080"/>
    </w:pPr>
  </w:style>
  <w:style w:type="paragraph" w:customStyle="1" w:styleId="51">
    <w:name w:val="目录 5"/>
    <w:basedOn w:val="a0"/>
    <w:next w:val="a0"/>
    <w:uiPriority w:val="39"/>
    <w:unhideWhenUsed/>
    <w:pPr>
      <w:ind w:leftChars="800" w:left="1680"/>
    </w:pPr>
  </w:style>
  <w:style w:type="paragraph" w:customStyle="1" w:styleId="31">
    <w:name w:val="目录 3"/>
    <w:basedOn w:val="a0"/>
    <w:next w:val="a0"/>
    <w:uiPriority w:val="39"/>
    <w:pPr>
      <w:tabs>
        <w:tab w:val="right" w:leader="middleDot" w:pos="7980"/>
      </w:tabs>
      <w:ind w:left="454"/>
    </w:pPr>
    <w:rPr>
      <w:sz w:val="18"/>
    </w:rPr>
  </w:style>
  <w:style w:type="paragraph" w:styleId="a6">
    <w:name w:val="Balloon Text"/>
    <w:basedOn w:val="a0"/>
    <w:link w:val="a7"/>
    <w:uiPriority w:val="99"/>
    <w:unhideWhenUsed/>
    <w:pPr>
      <w:spacing w:line="240" w:lineRule="auto"/>
    </w:pPr>
    <w:rPr>
      <w:sz w:val="18"/>
      <w:szCs w:val="18"/>
    </w:rPr>
  </w:style>
  <w:style w:type="character" w:customStyle="1" w:styleId="a7">
    <w:name w:val="批注框文本 字符"/>
    <w:link w:val="a6"/>
    <w:uiPriority w:val="99"/>
    <w:semiHidden/>
    <w:rPr>
      <w:kern w:val="2"/>
      <w:sz w:val="18"/>
      <w:szCs w:val="18"/>
    </w:rPr>
  </w:style>
  <w:style w:type="paragraph" w:styleId="a8">
    <w:name w:val="footer"/>
    <w:basedOn w:val="a0"/>
    <w:semiHidden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9">
    <w:name w:val="header"/>
    <w:basedOn w:val="a0"/>
    <w:semiHidden/>
    <w:pPr>
      <w:pBdr>
        <w:bottom w:val="single" w:sz="6" w:space="1" w:color="auto"/>
      </w:pBdr>
      <w:snapToGrid w:val="0"/>
    </w:pPr>
    <w:rPr>
      <w:rFonts w:eastAsia="楷体_GB2312"/>
    </w:rPr>
  </w:style>
  <w:style w:type="paragraph" w:customStyle="1" w:styleId="12">
    <w:name w:val="目录 1"/>
    <w:basedOn w:val="a0"/>
    <w:next w:val="a0"/>
    <w:uiPriority w:val="39"/>
    <w:pPr>
      <w:tabs>
        <w:tab w:val="right" w:leader="middleDot" w:pos="7980"/>
      </w:tabs>
      <w:spacing w:beforeLines="50" w:before="50"/>
    </w:pPr>
    <w:rPr>
      <w:rFonts w:eastAsia="黑体"/>
    </w:rPr>
  </w:style>
  <w:style w:type="paragraph" w:customStyle="1" w:styleId="41">
    <w:name w:val="目录 4"/>
    <w:basedOn w:val="a0"/>
    <w:next w:val="a0"/>
    <w:semiHidden/>
    <w:pPr>
      <w:tabs>
        <w:tab w:val="right" w:leader="middleDot" w:pos="8190"/>
      </w:tabs>
      <w:ind w:leftChars="600" w:left="1260"/>
    </w:pPr>
  </w:style>
  <w:style w:type="paragraph" w:styleId="aa">
    <w:name w:val="Subtitle"/>
    <w:basedOn w:val="a0"/>
    <w:next w:val="a0"/>
    <w:link w:val="ab"/>
    <w:uiPriority w:val="11"/>
    <w:qFormat/>
    <w:pPr>
      <w:spacing w:after="720" w:line="240" w:lineRule="auto"/>
      <w:jc w:val="right"/>
    </w:pPr>
    <w:rPr>
      <w:rFonts w:ascii="Calibri Light" w:hAnsi="Calibri Light"/>
    </w:rPr>
  </w:style>
  <w:style w:type="character" w:customStyle="1" w:styleId="ab">
    <w:name w:val="副标题 字符"/>
    <w:link w:val="aa"/>
    <w:uiPriority w:val="11"/>
    <w:rPr>
      <w:rFonts w:ascii="Calibri Light" w:eastAsia="宋体" w:hAnsi="Calibri Light" w:cs="Times New Roman"/>
    </w:rPr>
  </w:style>
  <w:style w:type="paragraph" w:styleId="32">
    <w:name w:val="Body Text Indent 3"/>
    <w:basedOn w:val="a0"/>
    <w:semiHidden/>
    <w:pPr>
      <w:spacing w:after="120"/>
      <w:ind w:leftChars="200" w:left="420"/>
    </w:pPr>
    <w:rPr>
      <w:sz w:val="16"/>
      <w:szCs w:val="16"/>
    </w:rPr>
  </w:style>
  <w:style w:type="paragraph" w:styleId="ac">
    <w:name w:val="table of figures"/>
    <w:basedOn w:val="a0"/>
    <w:next w:val="a0"/>
    <w:semiHidden/>
    <w:pPr>
      <w:widowControl w:val="0"/>
      <w:tabs>
        <w:tab w:val="right" w:leader="dot" w:pos="8306"/>
      </w:tabs>
      <w:spacing w:before="80" w:after="120" w:line="240" w:lineRule="auto"/>
      <w:jc w:val="center"/>
    </w:pPr>
    <w:rPr>
      <w:rFonts w:ascii="Times New Roman" w:hAnsi="Times New Roman"/>
      <w:kern w:val="2"/>
      <w:sz w:val="18"/>
      <w:szCs w:val="24"/>
    </w:rPr>
  </w:style>
  <w:style w:type="paragraph" w:customStyle="1" w:styleId="21">
    <w:name w:val="目录 2"/>
    <w:basedOn w:val="a0"/>
    <w:next w:val="a0"/>
    <w:uiPriority w:val="39"/>
    <w:pPr>
      <w:tabs>
        <w:tab w:val="right" w:leader="middleDot" w:pos="7980"/>
      </w:tabs>
      <w:ind w:left="227"/>
    </w:pPr>
  </w:style>
  <w:style w:type="paragraph" w:styleId="ad">
    <w:name w:val="Title"/>
    <w:basedOn w:val="a0"/>
    <w:next w:val="a0"/>
    <w:link w:val="ae"/>
    <w:uiPriority w:val="10"/>
    <w:qFormat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ae">
    <w:name w:val="标题 字符"/>
    <w:link w:val="ad"/>
    <w:uiPriority w:val="10"/>
    <w:rPr>
      <w:smallCaps/>
      <w:color w:val="262626"/>
      <w:sz w:val="52"/>
      <w:szCs w:val="52"/>
    </w:rPr>
  </w:style>
  <w:style w:type="table" w:styleId="af">
    <w:name w:val="Table Grid"/>
    <w:basedOn w:val="a2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Strong"/>
    <w:uiPriority w:val="22"/>
    <w:qFormat/>
    <w:rPr>
      <w:b/>
      <w:bCs/>
      <w:color w:val="70AD47"/>
    </w:rPr>
  </w:style>
  <w:style w:type="character" w:styleId="af1">
    <w:name w:val="page number"/>
    <w:semiHidden/>
  </w:style>
  <w:style w:type="character" w:styleId="af2">
    <w:name w:val="Emphasis"/>
    <w:uiPriority w:val="20"/>
    <w:qFormat/>
    <w:rPr>
      <w:b/>
      <w:bCs/>
      <w:i/>
      <w:iCs/>
      <w:spacing w:val="10"/>
    </w:rPr>
  </w:style>
  <w:style w:type="character" w:styleId="af3">
    <w:name w:val="Hyperlink"/>
    <w:uiPriority w:val="99"/>
    <w:rPr>
      <w:color w:val="0000FF"/>
      <w:u w:val="single"/>
    </w:rPr>
  </w:style>
  <w:style w:type="paragraph" w:customStyle="1" w:styleId="af4">
    <w:name w:val="表头"/>
    <w:basedOn w:val="a0"/>
    <w:pPr>
      <w:spacing w:before="120" w:after="120" w:line="240" w:lineRule="auto"/>
      <w:jc w:val="center"/>
    </w:pPr>
    <w:rPr>
      <w:rFonts w:eastAsia="黑体"/>
      <w:sz w:val="18"/>
    </w:rPr>
  </w:style>
  <w:style w:type="paragraph" w:customStyle="1" w:styleId="af5">
    <w:name w:val="表文"/>
    <w:basedOn w:val="a0"/>
    <w:qFormat/>
    <w:pPr>
      <w:spacing w:before="20" w:after="20" w:line="240" w:lineRule="auto"/>
    </w:pPr>
    <w:rPr>
      <w:rFonts w:ascii="Times New Roman" w:eastAsia="微软雅黑" w:hAnsi="Times New Roman"/>
      <w:sz w:val="18"/>
    </w:rPr>
  </w:style>
  <w:style w:type="paragraph" w:customStyle="1" w:styleId="af6">
    <w:name w:val="图片注释文字"/>
    <w:basedOn w:val="a0"/>
    <w:pPr>
      <w:spacing w:line="240" w:lineRule="exact"/>
      <w:jc w:val="left"/>
    </w:pPr>
    <w:rPr>
      <w:sz w:val="18"/>
    </w:rPr>
  </w:style>
  <w:style w:type="paragraph" w:customStyle="1" w:styleId="a">
    <w:name w:val="项目文字"/>
    <w:basedOn w:val="a0"/>
    <w:pPr>
      <w:numPr>
        <w:numId w:val="1"/>
      </w:numPr>
      <w:tabs>
        <w:tab w:val="left" w:pos="680"/>
      </w:tabs>
    </w:pPr>
  </w:style>
  <w:style w:type="paragraph" w:customStyle="1" w:styleId="af7">
    <w:name w:val="注释"/>
    <w:basedOn w:val="a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pct10" w:color="auto" w:fill="FFFFFF"/>
      <w:adjustRightInd w:val="0"/>
      <w:ind w:leftChars="50" w:left="50" w:rightChars="50" w:right="50" w:firstLineChars="200" w:firstLine="200"/>
    </w:pPr>
    <w:rPr>
      <w:rFonts w:eastAsia="楷体_GB2312"/>
    </w:rPr>
  </w:style>
  <w:style w:type="paragraph" w:customStyle="1" w:styleId="af8">
    <w:name w:val="图片"/>
    <w:basedOn w:val="a0"/>
    <w:next w:val="a4"/>
    <w:qFormat/>
    <w:pPr>
      <w:spacing w:before="120" w:line="240" w:lineRule="auto"/>
      <w:jc w:val="center"/>
    </w:pPr>
  </w:style>
  <w:style w:type="paragraph" w:customStyle="1" w:styleId="af9">
    <w:name w:val="学习目标正文"/>
    <w:basedOn w:val="a0"/>
    <w:next w:val="a0"/>
    <w:rPr>
      <w:rFonts w:eastAsia="楷体_GB2312"/>
    </w:rPr>
  </w:style>
  <w:style w:type="paragraph" w:customStyle="1" w:styleId="afa">
    <w:name w:val="学习目标"/>
    <w:basedOn w:val="a0"/>
    <w:next w:val="af9"/>
    <w:pPr>
      <w:spacing w:beforeLines="30" w:before="94" w:afterLines="30" w:after="94"/>
    </w:pPr>
    <w:rPr>
      <w:rFonts w:eastAsia="黑体"/>
      <w:shd w:val="pct10" w:color="auto" w:fill="FFFFFF"/>
    </w:rPr>
  </w:style>
  <w:style w:type="paragraph" w:customStyle="1" w:styleId="13">
    <w:name w:val="阅读材料标题1"/>
    <w:basedOn w:val="a0"/>
    <w:pPr>
      <w:spacing w:beforeLines="50" w:before="50" w:afterLines="50" w:after="50"/>
      <w:jc w:val="center"/>
    </w:pPr>
    <w:rPr>
      <w:rFonts w:ascii="黑体" w:eastAsia="黑体" w:hAnsi="宋体"/>
      <w:sz w:val="24"/>
    </w:rPr>
  </w:style>
  <w:style w:type="paragraph" w:customStyle="1" w:styleId="22">
    <w:name w:val="阅读材料标题2"/>
    <w:basedOn w:val="a0"/>
    <w:pPr>
      <w:spacing w:beforeLines="20" w:before="63" w:afterLines="20" w:after="63"/>
    </w:pPr>
    <w:rPr>
      <w:rFonts w:eastAsia="黑体"/>
      <w:bCs/>
    </w:rPr>
  </w:style>
  <w:style w:type="paragraph" w:customStyle="1" w:styleId="afb">
    <w:name w:val="学习要点内容"/>
    <w:basedOn w:val="a0"/>
    <w:pPr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ind w:leftChars="319" w:left="1003" w:rightChars="318" w:right="666" w:hangingChars="160" w:hanging="335"/>
    </w:pPr>
    <w:rPr>
      <w:rFonts w:ascii="楷体_GB2312" w:eastAsia="楷体_GB2312"/>
      <w:color w:val="000000"/>
    </w:rPr>
  </w:style>
  <w:style w:type="paragraph" w:customStyle="1" w:styleId="afc">
    <w:name w:val="操作步骤"/>
    <w:basedOn w:val="a0"/>
    <w:rPr>
      <w:rFonts w:eastAsia="楷体_GB2312"/>
    </w:rPr>
  </w:style>
  <w:style w:type="paragraph" w:styleId="afd">
    <w:name w:val="No Spacing"/>
    <w:uiPriority w:val="1"/>
    <w:qFormat/>
    <w:pPr>
      <w:jc w:val="both"/>
    </w:pPr>
  </w:style>
  <w:style w:type="paragraph" w:styleId="afe">
    <w:name w:val="Quote"/>
    <w:basedOn w:val="a0"/>
    <w:next w:val="a0"/>
    <w:link w:val="aff"/>
    <w:uiPriority w:val="29"/>
    <w:qFormat/>
    <w:rPr>
      <w:i/>
      <w:iCs/>
    </w:rPr>
  </w:style>
  <w:style w:type="character" w:customStyle="1" w:styleId="aff">
    <w:name w:val="引用 字符"/>
    <w:link w:val="afe"/>
    <w:uiPriority w:val="29"/>
    <w:rPr>
      <w:i/>
      <w:iCs/>
    </w:rPr>
  </w:style>
  <w:style w:type="paragraph" w:styleId="aff0">
    <w:name w:val="Intense Quote"/>
    <w:basedOn w:val="a0"/>
    <w:next w:val="a0"/>
    <w:link w:val="aff1"/>
    <w:uiPriority w:val="30"/>
    <w:qFormat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aff1">
    <w:name w:val="明显引用 字符"/>
    <w:link w:val="aff0"/>
    <w:uiPriority w:val="30"/>
    <w:rPr>
      <w:b/>
      <w:bCs/>
      <w:i/>
      <w:iCs/>
    </w:rPr>
  </w:style>
  <w:style w:type="character" w:styleId="aff2">
    <w:name w:val="Subtle Emphasis"/>
    <w:uiPriority w:val="19"/>
    <w:qFormat/>
    <w:rPr>
      <w:i/>
      <w:iCs/>
    </w:rPr>
  </w:style>
  <w:style w:type="character" w:styleId="aff3">
    <w:name w:val="Intense Emphasis"/>
    <w:uiPriority w:val="21"/>
    <w:qFormat/>
    <w:rPr>
      <w:b/>
      <w:bCs/>
      <w:i/>
      <w:iCs/>
      <w:color w:val="70AD47"/>
      <w:spacing w:val="10"/>
    </w:rPr>
  </w:style>
  <w:style w:type="character" w:styleId="aff4">
    <w:name w:val="Subtle Reference"/>
    <w:uiPriority w:val="31"/>
    <w:qFormat/>
    <w:rPr>
      <w:b/>
      <w:bCs/>
    </w:rPr>
  </w:style>
  <w:style w:type="character" w:styleId="aff5">
    <w:name w:val="Intense Reference"/>
    <w:uiPriority w:val="32"/>
    <w:qFormat/>
    <w:rPr>
      <w:b/>
      <w:bCs/>
      <w:smallCaps/>
      <w:spacing w:val="5"/>
      <w:sz w:val="22"/>
      <w:szCs w:val="22"/>
      <w:u w:val="single"/>
    </w:rPr>
  </w:style>
  <w:style w:type="character" w:styleId="aff6">
    <w:name w:val="Book Title"/>
    <w:uiPriority w:val="33"/>
    <w:qFormat/>
    <w:rPr>
      <w:rFonts w:ascii="Calibri Light" w:eastAsia="宋体" w:hAnsi="Calibri Light" w:cs="Times New Roman"/>
      <w:i/>
      <w:iCs/>
      <w:sz w:val="20"/>
      <w:szCs w:val="20"/>
    </w:rPr>
  </w:style>
  <w:style w:type="paragraph" w:styleId="TOC">
    <w:name w:val="TOC Heading"/>
    <w:basedOn w:val="1"/>
    <w:next w:val="a0"/>
    <w:uiPriority w:val="39"/>
    <w:qFormat/>
    <w:pPr>
      <w:outlineLvl w:val="9"/>
    </w:pPr>
  </w:style>
  <w:style w:type="paragraph" w:customStyle="1" w:styleId="aff7">
    <w:name w:val="引导案例 内容"/>
    <w:basedOn w:val="a0"/>
    <w:link w:val="Char"/>
    <w:pPr>
      <w:widowControl w:val="0"/>
      <w:tabs>
        <w:tab w:val="left" w:pos="7513"/>
      </w:tabs>
      <w:spacing w:after="0" w:line="264" w:lineRule="auto"/>
      <w:ind w:leftChars="50" w:left="50" w:rightChars="50" w:right="50" w:firstLine="425"/>
    </w:pPr>
    <w:rPr>
      <w:rFonts w:ascii="Times New Roman" w:eastAsia="楷体_GB2312" w:hAnsi="Times New Roman"/>
      <w:kern w:val="2"/>
      <w:sz w:val="21"/>
    </w:rPr>
  </w:style>
  <w:style w:type="character" w:customStyle="1" w:styleId="Char">
    <w:name w:val="引导案例 内容 Char"/>
    <w:link w:val="aff7"/>
    <w:rPr>
      <w:rFonts w:ascii="Times New Roman" w:eastAsia="楷体_GB2312" w:hAnsi="Times New Roman"/>
      <w:kern w:val="2"/>
      <w:sz w:val="21"/>
    </w:rPr>
  </w:style>
  <w:style w:type="paragraph" w:customStyle="1" w:styleId="aff8">
    <w:name w:val="目标说明和操作步骤"/>
    <w:basedOn w:val="a0"/>
    <w:qFormat/>
    <w:pPr>
      <w:widowControl w:val="0"/>
      <w:spacing w:after="0" w:line="240" w:lineRule="auto"/>
      <w:ind w:firstLine="425"/>
    </w:pPr>
    <w:rPr>
      <w:rFonts w:ascii="Times New Roman" w:eastAsia="楷体_GB2312" w:hAnsi="Times New Roman"/>
      <w:kern w:val="10"/>
      <w:sz w:val="21"/>
      <w:szCs w:val="21"/>
    </w:rPr>
  </w:style>
  <w:style w:type="character" w:customStyle="1" w:styleId="aff9">
    <w:name w:val="步骤"/>
    <w:qFormat/>
    <w:rPr>
      <w:rFonts w:ascii="Arial Black" w:eastAsia="黑体" w:hAnsi="Arial Black"/>
      <w:shd w:val="clear" w:color="auto" w:fill="FADCE9"/>
    </w:rPr>
  </w:style>
  <w:style w:type="character" w:customStyle="1" w:styleId="affa">
    <w:name w:val="题注 字符"/>
    <w:aliases w:val="图片题注 字符,图题 字符"/>
    <w:rsid w:val="001C10BA"/>
    <w:rPr>
      <w:rFonts w:ascii="Times New Roman" w:eastAsia="黑体" w:hAnsi="Times New Roman" w:cs="Times New Roman"/>
      <w:color w:val="E4007F"/>
      <w:sz w:val="18"/>
    </w:rPr>
  </w:style>
  <w:style w:type="character" w:customStyle="1" w:styleId="80">
    <w:name w:val="标题 8 字符"/>
    <w:uiPriority w:val="9"/>
    <w:semiHidden/>
    <w:rsid w:val="000F2B9C"/>
    <w:rPr>
      <w:b/>
      <w:bCs/>
      <w:i/>
      <w:iCs/>
      <w:smallCaps/>
      <w:color w:val="5381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GAN\Application%20Data\Microsoft\Templates\&#30005;&#23376;&#27169;&#26495;.dot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电子模板</Template>
  <TotalTime>61</TotalTime>
  <Pages>5</Pages>
  <Words>532</Words>
  <Characters>3037</Characters>
  <Application>Microsoft Office Word</Application>
  <DocSecurity>0</DocSecurity>
  <Lines>25</Lines>
  <Paragraphs>7</Paragraphs>
  <ScaleCrop>false</ScaleCrop>
  <Company>gdd</Company>
  <LinksUpToDate>false</LinksUpToDate>
  <CharactersWithSpaces>3562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第一章  创建、打开和保存文档</dc:title>
  <dc:subject/>
  <dc:creator>特别工作室</dc:creator>
  <cp:keywords/>
  <cp:lastModifiedBy>Gan Dew</cp:lastModifiedBy>
  <cp:revision>88</cp:revision>
  <cp:lastPrinted>2022-04-19T01:24:00Z</cp:lastPrinted>
  <dcterms:created xsi:type="dcterms:W3CDTF">2022-11-19T15:52:00Z</dcterms:created>
  <dcterms:modified xsi:type="dcterms:W3CDTF">2023-01-31T06:03:00Z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3C7C324551DD417FA5A996784463C7F0</vt:lpwstr>
  </property>
</Properties>
</file>