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74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389"/>
        <w:gridCol w:w="5669"/>
        <w:gridCol w:w="1701"/>
      </w:tblGrid>
      <w:tr w:rsidR="00C3665C" w14:paraId="648958AE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415EBB3" w14:textId="0EF37ED3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680009EB" w14:textId="248B3820" w:rsidR="00C3665C" w:rsidRDefault="00F007EF" w:rsidP="00C3665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第</w:t>
            </w:r>
            <w:r w:rsidR="009E17CF">
              <w:rPr>
                <w:rFonts w:ascii="微软雅黑" w:hAnsi="微软雅黑"/>
                <w:b/>
                <w:color w:val="1F4E79"/>
                <w:sz w:val="30"/>
                <w:szCs w:val="30"/>
              </w:rPr>
              <w:t>6</w:t>
            </w: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 xml:space="preserve">课 </w:t>
            </w:r>
            <w:r>
              <w:rPr>
                <w:rFonts w:ascii="微软雅黑" w:hAnsi="微软雅黑"/>
                <w:b/>
                <w:color w:val="1F4E79"/>
                <w:sz w:val="30"/>
                <w:szCs w:val="30"/>
              </w:rPr>
              <w:t xml:space="preserve"> </w:t>
            </w:r>
            <w:r w:rsidR="009E17CF" w:rsidRPr="009E17CF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语言礼仪</w:t>
            </w:r>
          </w:p>
        </w:tc>
      </w:tr>
      <w:tr w:rsidR="00C3665C" w14:paraId="1B8E7159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41C0306" w14:textId="58BBF761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41ACC1AA" w14:textId="3DB341CD" w:rsidR="00C3665C" w:rsidRDefault="00C3665C" w:rsidP="00C3665C">
            <w:pPr>
              <w:pStyle w:val="af5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C3665C" w14:paraId="1EB4555E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29F2DF6" w14:textId="396520F6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728E8960" w14:textId="555AAB3B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61392B5F" w14:textId="359687B2" w:rsidR="00C3665C" w:rsidRDefault="00083715" w:rsidP="00C3665C">
            <w:pPr>
              <w:pStyle w:val="af5"/>
              <w:ind w:firstLineChars="200" w:firstLine="360"/>
              <w:rPr>
                <w:noProof/>
              </w:rPr>
            </w:pPr>
            <w:r w:rsidRPr="00083715">
              <w:rPr>
                <w:rFonts w:hint="eastAsia"/>
                <w:noProof/>
              </w:rPr>
              <w:t>掌握高速铁路客运服务的语言礼仪</w:t>
            </w:r>
          </w:p>
          <w:p w14:paraId="66563A6A" w14:textId="35124F11" w:rsidR="00703DDC" w:rsidRPr="00703DDC" w:rsidRDefault="00703DDC" w:rsidP="00703DD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能力目标：</w:t>
            </w:r>
          </w:p>
          <w:p w14:paraId="6941D352" w14:textId="429A064A" w:rsidR="00C3665C" w:rsidRDefault="00083715" w:rsidP="00C3665C">
            <w:pPr>
              <w:pStyle w:val="af5"/>
              <w:ind w:firstLineChars="200" w:firstLine="360"/>
            </w:pPr>
            <w:r w:rsidRPr="00083715">
              <w:rPr>
                <w:rFonts w:hint="eastAsia"/>
              </w:rPr>
              <w:t>能用规范的服务用语与旅客交流</w:t>
            </w:r>
          </w:p>
          <w:p w14:paraId="5B7AD6CD" w14:textId="3E8CFFF3" w:rsidR="00C3665C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Pr="000B4719">
              <w:rPr>
                <w:rFonts w:ascii="微软雅黑" w:hAnsi="微软雅黑" w:hint="eastAsia"/>
                <w:b/>
                <w:color w:val="833C0B"/>
              </w:rPr>
              <w:t>目标</w:t>
            </w:r>
            <w:r w:rsidR="00715825">
              <w:rPr>
                <w:rFonts w:ascii="微软雅黑" w:hAnsi="微软雅黑" w:hint="eastAsia"/>
                <w:b/>
                <w:color w:val="833C0B"/>
              </w:rPr>
              <w:t>：</w:t>
            </w:r>
          </w:p>
          <w:p w14:paraId="54140298" w14:textId="72026D66" w:rsidR="00C3665C" w:rsidRDefault="00673E75" w:rsidP="00AB4120">
            <w:pPr>
              <w:pStyle w:val="af5"/>
              <w:ind w:firstLineChars="200" w:firstLine="360"/>
            </w:pPr>
            <w:r>
              <w:rPr>
                <w:rFonts w:hint="eastAsia"/>
              </w:rPr>
              <w:t>培养以礼待人的良好习惯，树立良好的职业形象</w:t>
            </w:r>
          </w:p>
        </w:tc>
      </w:tr>
      <w:tr w:rsidR="00C3665C" w14:paraId="1BD5BEE7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73BA9F4" w14:textId="4D537BE7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22C90508" w14:textId="4DE00931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E10368" w:rsidRPr="00676B49">
              <w:rPr>
                <w:rFonts w:hint="eastAsia"/>
                <w:noProof/>
              </w:rPr>
              <w:t>高速铁路</w:t>
            </w:r>
            <w:r w:rsidR="00E10368" w:rsidRPr="00676B49">
              <w:rPr>
                <w:noProof/>
              </w:rPr>
              <w:t>客运服务的</w:t>
            </w:r>
            <w:r w:rsidR="00FB425D">
              <w:rPr>
                <w:rFonts w:hint="eastAsia"/>
                <w:noProof/>
              </w:rPr>
              <w:t>语言</w:t>
            </w:r>
            <w:r w:rsidR="00E10368" w:rsidRPr="00676B49">
              <w:rPr>
                <w:noProof/>
              </w:rPr>
              <w:t>礼仪</w:t>
            </w:r>
          </w:p>
          <w:p w14:paraId="1D8BEB7C" w14:textId="799E4ACA" w:rsidR="00C3665C" w:rsidRPr="000000A5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>
              <w:rPr>
                <w:rFonts w:hint="eastAsia"/>
              </w:rPr>
              <w:t>能够正确运用</w:t>
            </w:r>
            <w:r w:rsidR="00FB425D" w:rsidRPr="00083715">
              <w:rPr>
                <w:rFonts w:hint="eastAsia"/>
              </w:rPr>
              <w:t>规范的服务用语与旅客交流</w:t>
            </w:r>
          </w:p>
        </w:tc>
      </w:tr>
      <w:tr w:rsidR="008C423C" w14:paraId="2CADF08F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72096900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6E0E10F8" w14:textId="1DD76D9A" w:rsidR="008C423C" w:rsidRDefault="00DC4480" w:rsidP="00DC4480">
            <w:pPr>
              <w:pStyle w:val="af5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  <w:r w:rsidR="00896E61">
              <w:rPr>
                <w:rFonts w:hint="eastAsia"/>
              </w:rPr>
              <w:t>、课堂模拟法</w:t>
            </w:r>
          </w:p>
        </w:tc>
      </w:tr>
      <w:tr w:rsidR="008C423C" w14:paraId="3F482E9E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27F2582C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172D48A2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  <w:r w:rsidR="00DC4480">
              <w:rPr>
                <w:rFonts w:hint="eastAsia"/>
              </w:rPr>
              <w:t>、</w:t>
            </w:r>
            <w:r w:rsidR="00DC4480" w:rsidRPr="00425EF4">
              <w:rPr>
                <w:rFonts w:hint="eastAsia"/>
              </w:rPr>
              <w:t>文旌课堂</w:t>
            </w:r>
            <w:r w:rsidR="00DC4480" w:rsidRPr="00425EF4">
              <w:rPr>
                <w:rFonts w:hint="eastAsia"/>
              </w:rPr>
              <w:t>APP</w:t>
            </w:r>
          </w:p>
        </w:tc>
      </w:tr>
      <w:tr w:rsidR="008C423C" w14:paraId="639219CA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F312CFA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2C975AE6" w14:textId="377F95C1" w:rsidR="008C423C" w:rsidRDefault="008C423C">
            <w:pPr>
              <w:pStyle w:val="af5"/>
              <w:ind w:leftChars="100" w:left="1136" w:hangingChars="520" w:hanging="936"/>
            </w:pPr>
            <w:r>
              <w:rPr>
                <w:rFonts w:ascii="微软雅黑" w:hAnsi="微软雅黑" w:hint="eastAsia"/>
                <w:b/>
                <w:color w:val="1F4E79"/>
              </w:rPr>
              <w:t>第1节课：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4231EF">
              <w:rPr>
                <w:rFonts w:hint="eastAsia"/>
                <w:spacing w:val="-4"/>
              </w:rPr>
              <w:t>互动</w:t>
            </w:r>
            <w:r>
              <w:rPr>
                <w:rFonts w:hint="eastAsia"/>
                <w:spacing w:val="-4"/>
              </w:rPr>
              <w:t>导入（</w:t>
            </w:r>
            <w:r w:rsidR="003378A3">
              <w:rPr>
                <w:rFonts w:hint="eastAsia"/>
                <w:spacing w:val="-4"/>
              </w:rPr>
              <w:t>5</w:t>
            </w:r>
            <w:r>
              <w:rPr>
                <w:spacing w:val="-4"/>
              </w:rPr>
              <w:t xml:space="preserve">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 w:rsidR="00EC36C7">
              <w:t>2</w:t>
            </w:r>
            <w:r w:rsidR="003378A3">
              <w:t>8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）→课堂</w:t>
            </w:r>
            <w:r w:rsidR="00310ED7">
              <w:rPr>
                <w:rFonts w:hint="eastAsia"/>
              </w:rPr>
              <w:t>讨论</w:t>
            </w:r>
            <w:r>
              <w:rPr>
                <w:rFonts w:hint="eastAsia"/>
              </w:rPr>
              <w:t>（</w:t>
            </w:r>
            <w:r w:rsidR="00D842CE">
              <w:t>10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</w:t>
            </w:r>
          </w:p>
          <w:p w14:paraId="4586E87F" w14:textId="2F7AE9EF" w:rsidR="008C423C" w:rsidRDefault="008C423C" w:rsidP="007F3D5E">
            <w:pPr>
              <w:pStyle w:val="af5"/>
              <w:ind w:leftChars="100" w:left="1136" w:hangingChars="520" w:hanging="936"/>
              <w:rPr>
                <w:rFonts w:ascii="MS Gothic" w:eastAsia="MS Gothic" w:hAnsi="MS Gothic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第</w:t>
            </w:r>
            <w:r>
              <w:rPr>
                <w:rFonts w:ascii="微软雅黑" w:hAnsi="微软雅黑"/>
                <w:b/>
                <w:color w:val="1F4E79"/>
              </w:rPr>
              <w:t>2</w:t>
            </w:r>
            <w:r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3A043E">
              <w:rPr>
                <w:rFonts w:hint="eastAsia"/>
                <w:spacing w:val="-4"/>
              </w:rPr>
              <w:t>互动导入（</w:t>
            </w:r>
            <w:r w:rsidR="003A043E">
              <w:rPr>
                <w:spacing w:val="-4"/>
              </w:rPr>
              <w:t xml:space="preserve">5 </w:t>
            </w:r>
            <w:r w:rsidR="003A043E">
              <w:rPr>
                <w:rFonts w:hint="eastAsia"/>
                <w:spacing w:val="-4"/>
              </w:rPr>
              <w:t>min</w:t>
            </w:r>
            <w:r w:rsidR="003A043E">
              <w:rPr>
                <w:rFonts w:hint="eastAsia"/>
                <w:spacing w:val="-4"/>
              </w:rPr>
              <w:t>）</w:t>
            </w:r>
            <w:r w:rsidR="003A043E">
              <w:rPr>
                <w:rFonts w:hint="eastAsia"/>
              </w:rPr>
              <w:t>→传授新知</w:t>
            </w:r>
            <w:r w:rsidR="003A043E" w:rsidRPr="00314AF9">
              <w:rPr>
                <w:rFonts w:hint="eastAsia"/>
              </w:rPr>
              <w:t>（</w:t>
            </w:r>
            <w:r w:rsidR="003A043E">
              <w:t>20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→课堂讨论</w:t>
            </w:r>
            <w:r w:rsidR="003A043E" w:rsidRPr="00314AF9">
              <w:rPr>
                <w:rFonts w:hint="eastAsia"/>
              </w:rPr>
              <w:t>（</w:t>
            </w:r>
            <w:r w:rsidR="003A043E">
              <w:t>15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课堂小结（</w:t>
            </w:r>
            <w:r w:rsidR="003A043E" w:rsidRPr="00314AF9">
              <w:rPr>
                <w:rFonts w:hint="eastAsia"/>
              </w:rPr>
              <w:t>3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作业布置（</w:t>
            </w:r>
            <w:r w:rsidR="003A043E" w:rsidRPr="00314AF9">
              <w:rPr>
                <w:rFonts w:hint="eastAsia"/>
              </w:rPr>
              <w:t>2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</w:p>
        </w:tc>
      </w:tr>
      <w:tr w:rsidR="008C423C" w14:paraId="4E1951F7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76F4496C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5669" w:type="dxa"/>
            <w:shd w:val="clear" w:color="auto" w:fill="F2F2F2"/>
            <w:vAlign w:val="center"/>
          </w:tcPr>
          <w:p w14:paraId="14B1BBC8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017DB1C4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8C423C" w14:paraId="57E07BF6" w14:textId="77777777" w:rsidTr="00994E77">
        <w:trPr>
          <w:gridBefore w:val="1"/>
          <w:wBefore w:w="15" w:type="dxa"/>
          <w:jc w:val="center"/>
        </w:trPr>
        <w:tc>
          <w:tcPr>
            <w:tcW w:w="8759" w:type="dxa"/>
            <w:gridSpan w:val="3"/>
            <w:shd w:val="clear" w:color="auto" w:fill="DEEAF6"/>
            <w:vAlign w:val="center"/>
          </w:tcPr>
          <w:p w14:paraId="3C6A5F8D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8C423C" w14:paraId="6875186F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5A00811B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考勤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6065C27F" w14:textId="77777777" w:rsidR="008C423C" w:rsidRDefault="008C423C" w:rsidP="007622BA">
            <w:pPr>
              <w:pStyle w:val="af5"/>
              <w:spacing w:before="20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【教师】使用文旌课堂APP进行签到</w:t>
            </w:r>
          </w:p>
          <w:p w14:paraId="3AE36C3C" w14:textId="77777777" w:rsidR="008C423C" w:rsidRDefault="008C423C" w:rsidP="007622BA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【学生】按照老师要求签到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1BC1B6E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8C423C" w14:paraId="6C4FE0DA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6F37537B" w14:textId="1BA9B80D" w:rsidR="008C423C" w:rsidRDefault="004231EF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</w:t>
            </w:r>
            <w:r w:rsidR="008C423C">
              <w:rPr>
                <w:rFonts w:ascii="微软雅黑" w:hAnsi="微软雅黑" w:hint="eastAsia"/>
                <w:b/>
              </w:rPr>
              <w:t>导入</w:t>
            </w:r>
          </w:p>
          <w:p w14:paraId="388A8ADF" w14:textId="6CC16BA9" w:rsidR="00BA1FF4" w:rsidRDefault="008C423C" w:rsidP="00BE3199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3378A3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35FE6A26" w14:textId="65275BC1" w:rsidR="003700CE" w:rsidRDefault="008C423C" w:rsidP="003700CE">
            <w:pPr>
              <w:pStyle w:val="af5"/>
              <w:spacing w:before="160" w:after="12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715825" w:rsidRPr="00715825">
              <w:rPr>
                <w:rFonts w:ascii="微软雅黑" w:hAnsi="微软雅黑" w:hint="eastAsia"/>
                <w:b/>
                <w:color w:val="1F4E79"/>
              </w:rPr>
              <w:t>讲述任务引入中</w:t>
            </w:r>
            <w:r w:rsidR="00715825">
              <w:rPr>
                <w:rFonts w:ascii="微软雅黑" w:hAnsi="微软雅黑" w:hint="eastAsia"/>
                <w:b/>
                <w:color w:val="1F4E79"/>
              </w:rPr>
              <w:t>的相关内容</w:t>
            </w:r>
            <w:r w:rsidR="00715825" w:rsidRPr="00715825">
              <w:rPr>
                <w:rFonts w:ascii="微软雅黑" w:hAnsi="微软雅黑" w:hint="eastAsia"/>
                <w:b/>
                <w:color w:val="1F4E79"/>
              </w:rPr>
              <w:t>（详见教材），</w:t>
            </w:r>
            <w:r w:rsidR="007920F1">
              <w:rPr>
                <w:rFonts w:ascii="微软雅黑" w:hAnsi="微软雅黑" w:hint="eastAsia"/>
                <w:b/>
                <w:color w:val="1F4E79"/>
              </w:rPr>
              <w:t>并</w:t>
            </w:r>
            <w:r w:rsidR="003700CE" w:rsidRPr="008E6920">
              <w:rPr>
                <w:rFonts w:ascii="微软雅黑" w:hAnsi="微软雅黑" w:hint="eastAsia"/>
                <w:b/>
                <w:color w:val="1F4E79"/>
              </w:rPr>
              <w:t>提出问题</w:t>
            </w:r>
            <w:r w:rsidR="00C11E44"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7C3B052C" w14:textId="553BC02D" w:rsidR="008C423C" w:rsidRPr="00AD162D" w:rsidRDefault="006474D3" w:rsidP="0067502C">
            <w:pPr>
              <w:pStyle w:val="aff7"/>
              <w:ind w:leftChars="0" w:left="0" w:right="100" w:firstLineChars="250" w:firstLine="450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6474D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假如你是一名客运服务人员，当列车晚点时，你会如何安抚旅客呢</w:t>
            </w:r>
            <w:r w:rsidR="00C11E44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？</w:t>
            </w:r>
          </w:p>
          <w:p w14:paraId="7F427339" w14:textId="77777777" w:rsidR="00BA1FF4" w:rsidRPr="00862E75" w:rsidRDefault="008C423C" w:rsidP="00862E75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【学生】思考、举手回答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34B56DB" w14:textId="21AED74D" w:rsidR="008C423C" w:rsidRDefault="008C423C" w:rsidP="00C83293">
            <w:pPr>
              <w:pStyle w:val="af5"/>
              <w:ind w:firstLineChars="100" w:firstLine="180"/>
              <w:rPr>
                <w:color w:val="1F4E79"/>
              </w:rPr>
            </w:pPr>
            <w:r>
              <w:rPr>
                <w:rFonts w:hint="eastAsia"/>
              </w:rPr>
              <w:t>通过</w:t>
            </w:r>
            <w:r w:rsidR="00C83293">
              <w:rPr>
                <w:rFonts w:hint="eastAsia"/>
              </w:rPr>
              <w:t>提问</w:t>
            </w:r>
            <w:r>
              <w:rPr>
                <w:rFonts w:hint="eastAsia"/>
              </w:rPr>
              <w:t>引导学生主动思考，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8C423C" w14:paraId="11359C7D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4F720E78" w14:textId="299D7307" w:rsidR="008C423C" w:rsidRDefault="008C423C" w:rsidP="00A14F36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A14F36">
              <w:rPr>
                <w:rFonts w:ascii="微软雅黑" w:hAnsi="微软雅黑"/>
                <w:b/>
              </w:rPr>
              <w:t>2</w:t>
            </w:r>
            <w:r w:rsidR="003378A3">
              <w:rPr>
                <w:rFonts w:ascii="微软雅黑" w:hAnsi="微软雅黑"/>
                <w:b/>
              </w:rPr>
              <w:t>8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65A1F46C" w14:textId="42AC9249" w:rsidR="001278BE" w:rsidRPr="00AD162D" w:rsidRDefault="001278BE" w:rsidP="00AD162D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862E75"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9D1805">
              <w:rPr>
                <w:rFonts w:ascii="微软雅黑" w:hAnsi="微软雅黑" w:hint="eastAsia"/>
                <w:b/>
                <w:color w:val="1F4E79"/>
              </w:rPr>
              <w:t>语言礼仪</w:t>
            </w:r>
            <w:r w:rsidR="003378A3">
              <w:rPr>
                <w:rFonts w:ascii="微软雅黑" w:hAnsi="微软雅黑" w:hint="eastAsia"/>
                <w:b/>
                <w:color w:val="1F4E79"/>
              </w:rPr>
              <w:t>的基本要求和一般规范用语</w:t>
            </w:r>
          </w:p>
          <w:p w14:paraId="7EA6C20A" w14:textId="77777777" w:rsidR="001F0777" w:rsidRPr="001F0777" w:rsidRDefault="001F0777" w:rsidP="001F077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F0777">
              <w:rPr>
                <w:rFonts w:hint="eastAsia"/>
                <w:bCs/>
                <w:lang w:bidi="ar"/>
              </w:rPr>
              <w:t>语言是一门艺术，是人类最重要的交际工具，是人们进行沟通交流的主要方式，是连接人与人之间思想情感的桥梁。</w:t>
            </w:r>
          </w:p>
          <w:p w14:paraId="028C3966" w14:textId="6417059B" w:rsidR="00083CAE" w:rsidRDefault="001F0777" w:rsidP="001F077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F0777">
              <w:rPr>
                <w:rFonts w:hint="eastAsia"/>
                <w:bCs/>
                <w:lang w:bidi="ar"/>
              </w:rPr>
              <w:t>在高速铁路服务过程中，亲切、周到、温馨的语言服务，能够帮助旅客顺利完成旅途，同时也可以为高速铁路行业树立良好的形象</w:t>
            </w:r>
            <w:r w:rsidR="00083CAE">
              <w:rPr>
                <w:rFonts w:hint="eastAsia"/>
                <w:bCs/>
                <w:lang w:bidi="ar"/>
              </w:rPr>
              <w:t>。</w:t>
            </w:r>
          </w:p>
          <w:p w14:paraId="0703C389" w14:textId="3F201CA9" w:rsidR="00083CAE" w:rsidRPr="00083CAE" w:rsidRDefault="001C2B45" w:rsidP="008B05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1C2B45">
              <w:rPr>
                <w:rFonts w:hint="eastAsia"/>
                <w:b/>
                <w:lang w:bidi="ar"/>
              </w:rPr>
              <w:t xml:space="preserve">2.4.1  </w:t>
            </w:r>
            <w:r w:rsidRPr="001C2B45">
              <w:rPr>
                <w:rFonts w:hint="eastAsia"/>
                <w:b/>
                <w:lang w:bidi="ar"/>
              </w:rPr>
              <w:t>语言礼仪的基本要求</w:t>
            </w:r>
          </w:p>
          <w:p w14:paraId="2A9B9036" w14:textId="23E61E41" w:rsidR="008C61D1" w:rsidRDefault="008C61D1" w:rsidP="008C61D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2CF8414F" w14:textId="4E870D1B" w:rsidR="008C61D1" w:rsidRDefault="00617C74" w:rsidP="008C61D1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与旅客交流时应注意些什么</w:t>
            </w:r>
            <w:r w:rsidR="008C61D1"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4AEE376F" w14:textId="77777777" w:rsidR="008C61D1" w:rsidRDefault="008C61D1" w:rsidP="008C61D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2FD17EF5" w14:textId="77777777" w:rsidR="008C61D1" w:rsidRPr="003E4664" w:rsidRDefault="008C61D1" w:rsidP="008C61D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6644EF3A" w14:textId="77777777" w:rsidR="00485FB3" w:rsidRPr="00485FB3" w:rsidRDefault="00485FB3" w:rsidP="00485FB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85FB3">
              <w:rPr>
                <w:rFonts w:hint="eastAsia"/>
                <w:bCs/>
                <w:lang w:bidi="ar"/>
              </w:rPr>
              <w:t>（</w:t>
            </w:r>
            <w:r w:rsidRPr="00485FB3">
              <w:rPr>
                <w:rFonts w:hint="eastAsia"/>
                <w:bCs/>
                <w:lang w:bidi="ar"/>
              </w:rPr>
              <w:t>1</w:t>
            </w:r>
            <w:r w:rsidRPr="00485FB3">
              <w:rPr>
                <w:rFonts w:hint="eastAsia"/>
                <w:bCs/>
                <w:lang w:bidi="ar"/>
              </w:rPr>
              <w:t>）与旅客交流时，语言要简单明了、通俗易懂，不要啰唆繁杂。</w:t>
            </w:r>
            <w:r w:rsidRPr="00485FB3">
              <w:rPr>
                <w:rFonts w:hint="eastAsia"/>
                <w:bCs/>
                <w:lang w:bidi="ar"/>
              </w:rPr>
              <w:t xml:space="preserve">  </w:t>
            </w:r>
          </w:p>
          <w:p w14:paraId="7D9A80E6" w14:textId="77777777" w:rsidR="00485FB3" w:rsidRPr="00485FB3" w:rsidRDefault="00485FB3" w:rsidP="00485FB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85FB3">
              <w:rPr>
                <w:rFonts w:hint="eastAsia"/>
                <w:bCs/>
                <w:lang w:bidi="ar"/>
              </w:rPr>
              <w:t>（</w:t>
            </w:r>
            <w:r w:rsidRPr="00485FB3">
              <w:rPr>
                <w:rFonts w:hint="eastAsia"/>
                <w:bCs/>
                <w:lang w:bidi="ar"/>
              </w:rPr>
              <w:t>2</w:t>
            </w:r>
            <w:r w:rsidRPr="00485FB3">
              <w:rPr>
                <w:rFonts w:hint="eastAsia"/>
                <w:bCs/>
                <w:lang w:bidi="ar"/>
              </w:rPr>
              <w:t>）与旅客交流时，话语应富有情感，语调要平和，音量要适中，语速应不快不慢。</w:t>
            </w:r>
          </w:p>
          <w:p w14:paraId="2B4FE8EC" w14:textId="77777777" w:rsidR="00485FB3" w:rsidRPr="00485FB3" w:rsidRDefault="00485FB3" w:rsidP="00485FB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85FB3">
              <w:rPr>
                <w:rFonts w:hint="eastAsia"/>
                <w:bCs/>
                <w:lang w:bidi="ar"/>
              </w:rPr>
              <w:t>（</w:t>
            </w:r>
            <w:r w:rsidRPr="00485FB3">
              <w:rPr>
                <w:rFonts w:hint="eastAsia"/>
                <w:bCs/>
                <w:lang w:bidi="ar"/>
              </w:rPr>
              <w:t>3</w:t>
            </w:r>
            <w:r w:rsidRPr="00485FB3">
              <w:rPr>
                <w:rFonts w:hint="eastAsia"/>
                <w:bCs/>
                <w:lang w:bidi="ar"/>
              </w:rPr>
              <w:t>）与旅客交流时，应采用礼貌用语，以表示对旅客的尊重，切忌使用蔑视语、训斥语、烦躁语、否定语和刁难语等。</w:t>
            </w:r>
          </w:p>
          <w:p w14:paraId="5376665D" w14:textId="33A778D5" w:rsidR="008D3F64" w:rsidRPr="008D3F64" w:rsidRDefault="00485FB3" w:rsidP="00485FB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85FB3">
              <w:rPr>
                <w:rFonts w:hint="eastAsia"/>
                <w:bCs/>
                <w:lang w:bidi="ar"/>
              </w:rPr>
              <w:t>（</w:t>
            </w:r>
            <w:r w:rsidRPr="00485FB3">
              <w:rPr>
                <w:rFonts w:hint="eastAsia"/>
                <w:bCs/>
                <w:lang w:bidi="ar"/>
              </w:rPr>
              <w:t>4</w:t>
            </w:r>
            <w:r w:rsidRPr="00485FB3">
              <w:rPr>
                <w:rFonts w:hint="eastAsia"/>
                <w:bCs/>
                <w:lang w:bidi="ar"/>
              </w:rPr>
              <w:t>）与旅客交流时，要诚恳、亲切</w:t>
            </w:r>
            <w:r w:rsidR="008D3F64" w:rsidRPr="008D3F64">
              <w:rPr>
                <w:rFonts w:hint="eastAsia"/>
                <w:bCs/>
                <w:lang w:bidi="ar"/>
              </w:rPr>
              <w:t>。</w:t>
            </w:r>
          </w:p>
          <w:p w14:paraId="2C7E3820" w14:textId="77777777" w:rsidR="00DF3482" w:rsidRPr="00DF3482" w:rsidRDefault="00DF3482" w:rsidP="00DF3482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F3482">
              <w:rPr>
                <w:rFonts w:hint="eastAsia"/>
                <w:b/>
                <w:lang w:bidi="ar"/>
              </w:rPr>
              <w:t xml:space="preserve">2.4.2  </w:t>
            </w:r>
            <w:r w:rsidRPr="00DF3482">
              <w:rPr>
                <w:rFonts w:hint="eastAsia"/>
                <w:b/>
                <w:lang w:bidi="ar"/>
              </w:rPr>
              <w:t>一般规范用语</w:t>
            </w:r>
          </w:p>
          <w:p w14:paraId="33934022" w14:textId="013BEBB6" w:rsidR="002812D0" w:rsidRPr="000B6400" w:rsidRDefault="00DF3482" w:rsidP="00DF3482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DF3482">
              <w:rPr>
                <w:rFonts w:hint="eastAsia"/>
                <w:b/>
                <w:lang w:bidi="ar"/>
              </w:rPr>
              <w:t>1</w:t>
            </w:r>
            <w:r w:rsidRPr="00DF3482">
              <w:rPr>
                <w:rFonts w:hint="eastAsia"/>
                <w:b/>
                <w:lang w:bidi="ar"/>
              </w:rPr>
              <w:t>．称呼用语</w:t>
            </w:r>
          </w:p>
          <w:p w14:paraId="4A5B3171" w14:textId="77777777" w:rsidR="003B7AD9" w:rsidRDefault="003B7AD9" w:rsidP="0048341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B7AD9">
              <w:rPr>
                <w:rFonts w:ascii="Times New Roman" w:eastAsia="微软雅黑" w:hAnsi="Times New Roman" w:hint="eastAsia"/>
                <w:sz w:val="18"/>
              </w:rPr>
              <w:t>称呼用语是指人们在交往过程中，用以表示彼此关系的名称用语。在人际交往中，得体的称呼会令彼此感到舒服，为以后的交往打下良好的基础；否则，会令对方心里不悦，影响彼此的关系。</w:t>
            </w:r>
          </w:p>
          <w:p w14:paraId="34538111" w14:textId="77777777" w:rsidR="003B7AD9" w:rsidRPr="003B7AD9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B7AD9">
              <w:rPr>
                <w:rFonts w:ascii="Times New Roman" w:eastAsia="微软雅黑" w:hAnsi="Times New Roman" w:hint="eastAsia"/>
                <w:sz w:val="18"/>
              </w:rPr>
              <w:t>客运服务人员要学会正确地称呼旅客。一般场合使用较为通用的称呼，如旅客、女士、先生、同志等；如果想要让对方感到亲切，可以使用近似血缘关系的称呼，如大姐、大哥、阿姨、叔叔、大妈、大爷等；如果是熟悉的旅客，或是服务过程中熟知了旅客的身份，称呼时可具有针对性，如张老师、刘医生等。</w:t>
            </w:r>
          </w:p>
          <w:p w14:paraId="028B2725" w14:textId="77777777" w:rsidR="003B7AD9" w:rsidRPr="00576E47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．礼貌用语</w:t>
            </w:r>
          </w:p>
          <w:p w14:paraId="1943A9F5" w14:textId="77777777" w:rsidR="00BB6F0C" w:rsidRPr="00BB6F0C" w:rsidRDefault="00BB6F0C" w:rsidP="00BB6F0C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53DBCC55" w14:textId="6C4AA8DB" w:rsidR="00BB6F0C" w:rsidRPr="00BB6F0C" w:rsidRDefault="00BD0978" w:rsidP="00617C74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举例说一说礼貌用语有哪些</w:t>
            </w:r>
            <w:r w:rsidR="00617C74">
              <w:rPr>
                <w:rFonts w:ascii="微软雅黑" w:eastAsia="微软雅黑" w:hAnsi="微软雅黑" w:hint="eastAsia"/>
                <w:sz w:val="18"/>
                <w:szCs w:val="18"/>
              </w:rPr>
              <w:t>。</w:t>
            </w:r>
          </w:p>
          <w:p w14:paraId="323AB8CA" w14:textId="77777777" w:rsidR="00BB6F0C" w:rsidRPr="00BB6F0C" w:rsidRDefault="00BB6F0C" w:rsidP="00BB6F0C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11CFE40B" w14:textId="77777777" w:rsidR="00BB6F0C" w:rsidRPr="00BB6F0C" w:rsidRDefault="00BB6F0C" w:rsidP="00BB6F0C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2F69723C" w14:textId="77777777" w:rsidR="003B7AD9" w:rsidRPr="00576E47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）问候语</w:t>
            </w:r>
          </w:p>
          <w:p w14:paraId="7B503FB0" w14:textId="77777777" w:rsidR="003B7AD9" w:rsidRPr="003B7AD9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B7AD9">
              <w:rPr>
                <w:rFonts w:ascii="Times New Roman" w:eastAsia="微软雅黑" w:hAnsi="Times New Roman" w:hint="eastAsia"/>
                <w:sz w:val="18"/>
              </w:rPr>
              <w:t>问候是见面之初最先向对方传递的信息。如果客运服务人员在与旅客相见时能够热情主动、真心诚意地给旅客一声问候，就可以在最初接触时给旅客留下一个好印象。通常，客运服务人员在与旅客相见时，常用的问候语有“您好”“各位好”“上午好”“下午好”等。</w:t>
            </w:r>
          </w:p>
          <w:p w14:paraId="50A83640" w14:textId="77777777" w:rsidR="003B7AD9" w:rsidRPr="00576E47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）告别语</w:t>
            </w:r>
          </w:p>
          <w:p w14:paraId="60362411" w14:textId="77777777" w:rsidR="003B7AD9" w:rsidRPr="003B7AD9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B7AD9">
              <w:rPr>
                <w:rFonts w:ascii="Times New Roman" w:eastAsia="微软雅黑" w:hAnsi="Times New Roman" w:hint="eastAsia"/>
                <w:sz w:val="18"/>
              </w:rPr>
              <w:t>告别语用于与他人分别时。客运服务人员与旅客分别时常用的告别语有“再见”“慢走”“欢迎再次乘坐”“一路平安”等。</w:t>
            </w:r>
          </w:p>
          <w:p w14:paraId="181292D2" w14:textId="77777777" w:rsidR="003B7AD9" w:rsidRPr="00576E47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）感谢语</w:t>
            </w:r>
          </w:p>
          <w:p w14:paraId="1B973252" w14:textId="77777777" w:rsidR="003B7AD9" w:rsidRPr="003B7AD9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B7AD9">
              <w:rPr>
                <w:rFonts w:ascii="Times New Roman" w:eastAsia="微软雅黑" w:hAnsi="Times New Roman" w:hint="eastAsia"/>
                <w:sz w:val="18"/>
              </w:rPr>
              <w:t>无论旅客的帮助是大还是小，客运服务人员都要给予真诚的感谢。客运服务人员在工作时，当旅客听从自己的安排与指挥，协助自己维</w:t>
            </w:r>
            <w:r w:rsidRPr="003B7AD9">
              <w:rPr>
                <w:rFonts w:ascii="Times New Roman" w:eastAsia="微软雅黑" w:hAnsi="Times New Roman" w:hint="eastAsia"/>
                <w:sz w:val="18"/>
              </w:rPr>
              <w:lastRenderedPageBreak/>
              <w:t>持秩序时，都要跟旅客说一声“谢谢”。这样一方面是对旅客表示尊重，另一方面是对旅客的理解、配合及帮助表示感谢。</w:t>
            </w:r>
          </w:p>
          <w:p w14:paraId="127237D4" w14:textId="77777777" w:rsidR="003B7AD9" w:rsidRPr="00576E47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4</w:t>
            </w:r>
            <w:r w:rsidRPr="00576E47">
              <w:rPr>
                <w:rFonts w:ascii="Times New Roman" w:eastAsia="微软雅黑" w:hAnsi="Times New Roman" w:hint="eastAsia"/>
                <w:b/>
                <w:bCs/>
                <w:sz w:val="18"/>
              </w:rPr>
              <w:t>）道歉语</w:t>
            </w:r>
          </w:p>
          <w:p w14:paraId="6020D0D8" w14:textId="4ED68FEB" w:rsidR="00EC7F00" w:rsidRDefault="003B7AD9" w:rsidP="003B7AD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B7AD9">
              <w:rPr>
                <w:rFonts w:ascii="Times New Roman" w:eastAsia="微软雅黑" w:hAnsi="Times New Roman" w:hint="eastAsia"/>
                <w:sz w:val="18"/>
              </w:rPr>
              <w:t>客运服务人员在服务过程中麻烦、打扰、妨碍到旅客时，应及时向旅客道歉。常用的道歉语有“对不起”“非常抱歉”“请原谅”“不好意思”“深表歉意”等</w:t>
            </w:r>
            <w:r w:rsidR="00CC41C8" w:rsidRPr="00CC41C8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6ECD0FEB" w14:textId="77777777" w:rsidR="000435CD" w:rsidRPr="007221D5" w:rsidRDefault="000435CD" w:rsidP="000435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7221D5">
              <w:rPr>
                <w:rFonts w:ascii="Times New Roman" w:eastAsia="微软雅黑" w:hAnsi="Times New Roman" w:hint="eastAsia"/>
                <w:b/>
                <w:bCs/>
                <w:sz w:val="18"/>
              </w:rPr>
              <w:t>5</w:t>
            </w:r>
            <w:r w:rsidRPr="007221D5">
              <w:rPr>
                <w:rFonts w:ascii="Times New Roman" w:eastAsia="微软雅黑" w:hAnsi="Times New Roman" w:hint="eastAsia"/>
                <w:b/>
                <w:bCs/>
                <w:sz w:val="18"/>
              </w:rPr>
              <w:t>）请托语</w:t>
            </w:r>
          </w:p>
          <w:p w14:paraId="6CAB40E9" w14:textId="77777777" w:rsidR="004320DD" w:rsidRPr="00BB6F0C" w:rsidRDefault="004320DD" w:rsidP="004320DD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00E6108D" w14:textId="4E01AFE4" w:rsidR="004320DD" w:rsidRPr="00BB6F0C" w:rsidRDefault="00617C74" w:rsidP="00617C74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常用的</w:t>
            </w:r>
            <w:r w:rsidR="0088265E">
              <w:rPr>
                <w:rFonts w:ascii="微软雅黑" w:eastAsia="微软雅黑" w:hAnsi="微软雅黑" w:hint="eastAsia"/>
                <w:sz w:val="18"/>
                <w:szCs w:val="18"/>
              </w:rPr>
              <w:t>请托语有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什么</w:t>
            </w:r>
            <w:r w:rsidR="004320DD" w:rsidRPr="00BB6F0C">
              <w:rPr>
                <w:rFonts w:ascii="微软雅黑" w:eastAsia="微软雅黑" w:hAnsi="微软雅黑" w:hint="eastAsia"/>
                <w:sz w:val="18"/>
                <w:szCs w:val="18"/>
              </w:rPr>
              <w:t>？</w:t>
            </w:r>
          </w:p>
          <w:p w14:paraId="1515A5E6" w14:textId="77777777" w:rsidR="004320DD" w:rsidRPr="00BB6F0C" w:rsidRDefault="004320DD" w:rsidP="004320DD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7A8A36A1" w14:textId="77777777" w:rsidR="004320DD" w:rsidRPr="00BB6F0C" w:rsidRDefault="004320DD" w:rsidP="004320DD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4BE8ACF9" w14:textId="77777777" w:rsidR="000435CD" w:rsidRPr="000435CD" w:rsidRDefault="000435CD" w:rsidP="000435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435CD">
              <w:rPr>
                <w:rFonts w:ascii="Times New Roman" w:eastAsia="微软雅黑" w:hAnsi="Times New Roman" w:hint="eastAsia"/>
                <w:sz w:val="18"/>
              </w:rPr>
              <w:t>客运服务人员在工作中，不可避免地会需要旅客理解和配合工作。当向旅客寻求帮助时，要学会运用请托语，如“请”“请您”“麻烦您”“劳驾您”等。</w:t>
            </w:r>
          </w:p>
          <w:p w14:paraId="38409703" w14:textId="77777777" w:rsidR="000435CD" w:rsidRPr="007221D5" w:rsidRDefault="000435CD" w:rsidP="000435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7221D5">
              <w:rPr>
                <w:rFonts w:ascii="Times New Roman" w:eastAsia="微软雅黑" w:hAnsi="Times New Roman" w:hint="eastAsia"/>
                <w:b/>
                <w:bCs/>
                <w:sz w:val="18"/>
              </w:rPr>
              <w:t>6</w:t>
            </w:r>
            <w:r w:rsidRPr="007221D5">
              <w:rPr>
                <w:rFonts w:ascii="Times New Roman" w:eastAsia="微软雅黑" w:hAnsi="Times New Roman" w:hint="eastAsia"/>
                <w:b/>
                <w:bCs/>
                <w:sz w:val="18"/>
              </w:rPr>
              <w:t>）应答语</w:t>
            </w:r>
          </w:p>
          <w:p w14:paraId="20EE1DAA" w14:textId="77777777" w:rsidR="000435CD" w:rsidRPr="000435CD" w:rsidRDefault="000435CD" w:rsidP="000435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435CD">
              <w:rPr>
                <w:rFonts w:ascii="Times New Roman" w:eastAsia="微软雅黑" w:hAnsi="Times New Roman" w:hint="eastAsia"/>
                <w:sz w:val="18"/>
              </w:rPr>
              <w:t>客运服务人员在工作中遇到旅客询问问题或者寻求帮助时，要正确地运用应答礼仪。首先，在回答旅客的询问时要热情回应、全神贯注，不能心不在焉、目视别处、边走边说等。其次，回答时要做到细致、周到、详尽，使旅客的问题能够真正得到解决，不能敷衍了事等。回答时常用的应答语有“请讲”“好的”“没问题”“我知道了”“我明白了”“您说的对”“是这样的”等。</w:t>
            </w:r>
          </w:p>
          <w:p w14:paraId="69F4D8D9" w14:textId="77777777" w:rsidR="000435CD" w:rsidRPr="007221D5" w:rsidRDefault="000435CD" w:rsidP="000435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7221D5">
              <w:rPr>
                <w:rFonts w:ascii="Times New Roman" w:eastAsia="微软雅黑" w:hAnsi="Times New Roman" w:hint="eastAsia"/>
                <w:b/>
                <w:bCs/>
                <w:sz w:val="18"/>
              </w:rPr>
              <w:t>7</w:t>
            </w:r>
            <w:r w:rsidRPr="007221D5">
              <w:rPr>
                <w:rFonts w:ascii="Times New Roman" w:eastAsia="微软雅黑" w:hAnsi="Times New Roman" w:hint="eastAsia"/>
                <w:b/>
                <w:bCs/>
                <w:sz w:val="18"/>
              </w:rPr>
              <w:t>）推托语</w:t>
            </w:r>
          </w:p>
          <w:p w14:paraId="3BA00F5F" w14:textId="77777777" w:rsidR="00DB2FAE" w:rsidRPr="00BB6F0C" w:rsidRDefault="00DB2FAE" w:rsidP="00DB2FAE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067A8802" w14:textId="3EE85097" w:rsidR="00DB2FAE" w:rsidRPr="00BB6F0C" w:rsidRDefault="00F03D39" w:rsidP="002C6F48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哪些情况下可以使用推脱语</w:t>
            </w:r>
            <w:r w:rsidR="00DB2FAE" w:rsidRPr="00BB6F0C">
              <w:rPr>
                <w:rFonts w:ascii="微软雅黑" w:eastAsia="微软雅黑" w:hAnsi="微软雅黑" w:hint="eastAsia"/>
                <w:sz w:val="18"/>
                <w:szCs w:val="18"/>
              </w:rPr>
              <w:t>？</w:t>
            </w:r>
          </w:p>
          <w:p w14:paraId="25C055B2" w14:textId="77777777" w:rsidR="00DB2FAE" w:rsidRPr="00BB6F0C" w:rsidRDefault="00DB2FAE" w:rsidP="00DB2FAE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5EA46481" w14:textId="77777777" w:rsidR="00DB2FAE" w:rsidRPr="00BB6F0C" w:rsidRDefault="00DB2FAE" w:rsidP="00DB2FAE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BB6F0C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B6F0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BB6F0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185C0423" w14:textId="52499EF8" w:rsidR="000435CD" w:rsidRDefault="000435CD" w:rsidP="000435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435CD">
              <w:rPr>
                <w:rFonts w:ascii="Times New Roman" w:eastAsia="微软雅黑" w:hAnsi="Times New Roman" w:hint="eastAsia"/>
                <w:sz w:val="18"/>
              </w:rPr>
              <w:t>客运服务人员在面对旅客的特殊请求，自己无力实现或事情有违工作的原则时，应直接拒绝，但语气要委婉，尽量不要伤害到旅客的自尊。常用到的委婉推托语有“很抱歉，我确实无法满足您的这种要求，我帮您找其他人为您解答吧”等</w:t>
            </w:r>
            <w:r w:rsidR="004912DC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1DC62E0A" w14:textId="77777777" w:rsidR="00442DE5" w:rsidRPr="00442DE5" w:rsidRDefault="00442DE5" w:rsidP="002C6F48">
            <w:pPr>
              <w:pStyle w:val="af5"/>
              <w:snapToGrid w:val="0"/>
              <w:spacing w:before="0" w:after="0" w:line="276" w:lineRule="auto"/>
              <w:ind w:firstLineChars="100" w:firstLine="180"/>
              <w:rPr>
                <w:rFonts w:ascii="微软雅黑" w:hAnsi="微软雅黑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6E102CF" w14:textId="390C4740" w:rsidR="008C423C" w:rsidRDefault="00CB7869" w:rsidP="00AE198D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通过教师讲解</w:t>
            </w:r>
            <w:r w:rsidR="005319C3" w:rsidRPr="005319C3">
              <w:rPr>
                <w:rFonts w:hint="eastAsia"/>
              </w:rPr>
              <w:t>、课堂提问</w:t>
            </w:r>
            <w:r w:rsidR="00A00D32">
              <w:rPr>
                <w:rFonts w:hint="eastAsia"/>
              </w:rPr>
              <w:t>的</w:t>
            </w:r>
            <w:r>
              <w:rPr>
                <w:rFonts w:hint="eastAsia"/>
              </w:rPr>
              <w:t>方式，使学生</w:t>
            </w:r>
            <w:r w:rsidRPr="0075254D">
              <w:rPr>
                <w:rFonts w:hint="eastAsia"/>
              </w:rPr>
              <w:t>了解</w:t>
            </w:r>
            <w:r w:rsidR="00041B1B" w:rsidRPr="00041B1B">
              <w:rPr>
                <w:rFonts w:hint="eastAsia"/>
              </w:rPr>
              <w:t>语言礼仪的基本要求</w:t>
            </w:r>
            <w:r w:rsidR="00041B1B">
              <w:rPr>
                <w:rFonts w:hint="eastAsia"/>
              </w:rPr>
              <w:t>和</w:t>
            </w:r>
            <w:r w:rsidR="00041B1B" w:rsidRPr="00041B1B">
              <w:rPr>
                <w:rFonts w:hint="eastAsia"/>
              </w:rPr>
              <w:t>一般规范用语</w:t>
            </w:r>
            <w:r w:rsidR="00A00D32">
              <w:rPr>
                <w:rFonts w:hint="eastAsia"/>
              </w:rPr>
              <w:t>的</w:t>
            </w:r>
            <w:r w:rsidR="009D3754">
              <w:rPr>
                <w:rFonts w:hint="eastAsia"/>
              </w:rPr>
              <w:t>相关内容</w:t>
            </w:r>
          </w:p>
        </w:tc>
      </w:tr>
      <w:tr w:rsidR="008C423C" w14:paraId="450BBE90" w14:textId="77777777" w:rsidTr="00994E7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0C1205B" w14:textId="11B41754" w:rsidR="008C423C" w:rsidRDefault="004555BA" w:rsidP="008703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310ED7">
              <w:rPr>
                <w:rFonts w:ascii="微软雅黑" w:hAnsi="微软雅黑" w:hint="eastAsia"/>
                <w:b/>
              </w:rPr>
              <w:t>讨论</w:t>
            </w:r>
            <w:r w:rsidR="008C423C">
              <w:rPr>
                <w:rFonts w:ascii="微软雅黑" w:hAnsi="微软雅黑"/>
                <w:b/>
              </w:rPr>
              <w:br/>
            </w:r>
            <w:r w:rsidR="008C423C">
              <w:rPr>
                <w:rFonts w:ascii="微软雅黑" w:hAnsi="微软雅黑" w:hint="eastAsia"/>
                <w:b/>
              </w:rPr>
              <w:t>（</w:t>
            </w:r>
            <w:r w:rsidR="00D842CE">
              <w:rPr>
                <w:rFonts w:ascii="微软雅黑" w:hAnsi="微软雅黑"/>
                <w:b/>
              </w:rPr>
              <w:t>10</w:t>
            </w:r>
            <w:r w:rsidR="008C423C">
              <w:rPr>
                <w:rFonts w:ascii="微软雅黑" w:hAnsi="微软雅黑"/>
                <w:b/>
              </w:rPr>
              <w:t xml:space="preserve"> </w:t>
            </w:r>
            <w:r w:rsidR="008C423C"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1C031EB3" w14:textId="26B069EB" w:rsidR="00261354" w:rsidRDefault="00261354" w:rsidP="007622BA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296A74">
              <w:rPr>
                <w:rFonts w:ascii="微软雅黑" w:hAnsi="微软雅黑" w:hint="eastAsia"/>
                <w:b/>
                <w:color w:val="1F4E79"/>
              </w:rPr>
              <w:t>组织学生分组讨论以下问题</w:t>
            </w:r>
          </w:p>
          <w:p w14:paraId="0C7CE509" w14:textId="4F699E31" w:rsidR="00310ED7" w:rsidRPr="00310ED7" w:rsidRDefault="00310ED7" w:rsidP="00310ED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10ED7">
              <w:rPr>
                <w:rFonts w:ascii="Times New Roman" w:eastAsia="微软雅黑" w:hAnsi="Times New Roman" w:hint="eastAsia"/>
                <w:sz w:val="18"/>
              </w:rPr>
              <w:lastRenderedPageBreak/>
              <w:t>某客运服务人员小王不小心将开水撒在了旅客身上，旅客非常恼怒，非要小王赔他一条裤子。</w:t>
            </w:r>
          </w:p>
          <w:p w14:paraId="0ABC1500" w14:textId="3A5FA183" w:rsidR="00296A74" w:rsidRPr="00BA1DEC" w:rsidRDefault="00310ED7" w:rsidP="00BA1DE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讨论：</w:t>
            </w:r>
            <w:r w:rsidR="00D55036" w:rsidRPr="00BA1DEC">
              <w:rPr>
                <w:rFonts w:ascii="Times New Roman" w:eastAsia="微软雅黑" w:hAnsi="Times New Roman" w:hint="eastAsia"/>
                <w:sz w:val="18"/>
              </w:rPr>
              <w:t>若你是小王，在处理该问题时应如何使用道歉语？</w:t>
            </w:r>
          </w:p>
          <w:p w14:paraId="398A00F6" w14:textId="21D6FDED" w:rsidR="000F2B9C" w:rsidRDefault="000F2B9C" w:rsidP="000F2B9C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5B0B48">
              <w:rPr>
                <w:rFonts w:ascii="微软雅黑" w:hAnsi="微软雅黑" w:hint="eastAsia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</w:t>
            </w:r>
            <w:r w:rsidR="005B0B48">
              <w:rPr>
                <w:rFonts w:ascii="微软雅黑" w:hAnsi="微软雅黑" w:hint="eastAsia"/>
                <w:b/>
                <w:color w:val="833C0B"/>
              </w:rPr>
              <w:t>讨论、每组派代表发表讨论结果</w:t>
            </w:r>
          </w:p>
          <w:p w14:paraId="7E53A153" w14:textId="0F9660EB" w:rsidR="000F2B9C" w:rsidRDefault="000F2B9C" w:rsidP="000F2B9C">
            <w:pPr>
              <w:pStyle w:val="af5"/>
              <w:spacing w:before="160" w:after="160"/>
              <w:ind w:left="199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2B4D4C">
              <w:rPr>
                <w:rFonts w:ascii="微软雅黑" w:hAnsi="微软雅黑" w:hint="eastAsia"/>
                <w:b/>
                <w:color w:val="1F4E79"/>
              </w:rPr>
              <w:t>总结并评价各组表现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960E3B0" w14:textId="044AEB0E" w:rsidR="008C423C" w:rsidRDefault="00722B64" w:rsidP="0087037B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通过课堂</w:t>
            </w:r>
            <w:r w:rsidR="00310ED7">
              <w:rPr>
                <w:rFonts w:hint="eastAsia"/>
              </w:rPr>
              <w:t>讨论</w:t>
            </w:r>
            <w:r>
              <w:rPr>
                <w:rFonts w:hint="eastAsia"/>
              </w:rPr>
              <w:t>，让学生结合</w:t>
            </w:r>
            <w:r w:rsidR="0014357E">
              <w:rPr>
                <w:rFonts w:hint="eastAsia"/>
              </w:rPr>
              <w:t>指定场</w:t>
            </w:r>
            <w:r w:rsidR="0014357E">
              <w:rPr>
                <w:rFonts w:hint="eastAsia"/>
              </w:rPr>
              <w:lastRenderedPageBreak/>
              <w:t>景熟悉语言礼仪相关内容</w:t>
            </w:r>
          </w:p>
        </w:tc>
      </w:tr>
      <w:tr w:rsidR="008C423C" w14:paraId="379A6001" w14:textId="77777777" w:rsidTr="00994E77">
        <w:trPr>
          <w:jc w:val="center"/>
        </w:trPr>
        <w:tc>
          <w:tcPr>
            <w:tcW w:w="8774" w:type="dxa"/>
            <w:gridSpan w:val="4"/>
            <w:shd w:val="clear" w:color="auto" w:fill="F2F2F2"/>
            <w:vAlign w:val="center"/>
          </w:tcPr>
          <w:p w14:paraId="6E9A7C2B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lastRenderedPageBreak/>
              <w:t>第二节课</w:t>
            </w:r>
          </w:p>
        </w:tc>
      </w:tr>
      <w:tr w:rsidR="00CC0C0E" w14:paraId="6F5B8DAF" w14:textId="77777777" w:rsidTr="00994E77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76C1B7AD" w14:textId="77777777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互动导入</w:t>
            </w:r>
          </w:p>
          <w:p w14:paraId="1AFD5DEE" w14:textId="00B0619C" w:rsidR="00CC0C0E" w:rsidRDefault="00CC0C0E" w:rsidP="00692318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099D5798" w14:textId="26229B8B" w:rsidR="00CC0C0E" w:rsidRPr="00C5195B" w:rsidRDefault="00CC0C0E" w:rsidP="00CC0C0E">
            <w:pPr>
              <w:pStyle w:val="af5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3006B4">
              <w:rPr>
                <w:rFonts w:ascii="微软雅黑" w:hAnsi="微软雅黑" w:hint="eastAsia"/>
                <w:b/>
                <w:color w:val="1F4E79"/>
              </w:rPr>
              <w:t>播放一段</w:t>
            </w:r>
            <w:r w:rsidR="00F42358">
              <w:rPr>
                <w:rFonts w:ascii="微软雅黑" w:hAnsi="微软雅黑" w:hint="eastAsia"/>
                <w:b/>
                <w:color w:val="1F4E79"/>
              </w:rPr>
              <w:t>车站服务人员与乘客</w:t>
            </w:r>
            <w:r w:rsidR="003006B4">
              <w:rPr>
                <w:rFonts w:ascii="微软雅黑" w:hAnsi="微软雅黑" w:hint="eastAsia"/>
                <w:b/>
                <w:color w:val="1F4E79"/>
              </w:rPr>
              <w:t>的交谈视频，并</w:t>
            </w:r>
            <w:r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34A77A20" w14:textId="49075D55" w:rsidR="006D3C2F" w:rsidRPr="00E70005" w:rsidRDefault="006D3C2F" w:rsidP="00CC0C0E">
            <w:pPr>
              <w:pStyle w:val="af5"/>
              <w:ind w:firstLineChars="200" w:firstLine="368"/>
              <w:rPr>
                <w:spacing w:val="2"/>
              </w:rPr>
            </w:pPr>
            <w:r w:rsidRPr="006D3C2F">
              <w:rPr>
                <w:rFonts w:hint="eastAsia"/>
                <w:spacing w:val="2"/>
              </w:rPr>
              <w:t>车站客运服务人员</w:t>
            </w:r>
            <w:r>
              <w:rPr>
                <w:rFonts w:hint="eastAsia"/>
                <w:spacing w:val="2"/>
              </w:rPr>
              <w:t>在与旅客交流中</w:t>
            </w:r>
            <w:r w:rsidR="007211BB">
              <w:rPr>
                <w:rFonts w:hint="eastAsia"/>
                <w:spacing w:val="2"/>
              </w:rPr>
              <w:t>使用</w:t>
            </w:r>
            <w:r>
              <w:rPr>
                <w:rFonts w:hint="eastAsia"/>
                <w:spacing w:val="2"/>
              </w:rPr>
              <w:t>了哪些规范用语？</w:t>
            </w:r>
          </w:p>
          <w:p w14:paraId="2DBCC874" w14:textId="128C5861" w:rsidR="00CC0C0E" w:rsidRPr="009768DE" w:rsidRDefault="00CC0C0E" w:rsidP="00CC0C0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0" w:name="OLE_LINK7"/>
            <w:r w:rsidR="006D3C2F">
              <w:rPr>
                <w:rFonts w:ascii="微软雅黑" w:hAnsi="微软雅黑" w:hint="eastAsia"/>
                <w:b/>
                <w:color w:val="833C0B"/>
              </w:rPr>
              <w:t>观看</w:t>
            </w:r>
            <w:r>
              <w:rPr>
                <w:rFonts w:ascii="微软雅黑" w:hAnsi="微软雅黑" w:hint="eastAsia"/>
                <w:b/>
                <w:color w:val="833C0B"/>
              </w:rPr>
              <w:t>、思考、回答问题</w:t>
            </w:r>
            <w:bookmarkEnd w:id="0"/>
          </w:p>
        </w:tc>
        <w:tc>
          <w:tcPr>
            <w:tcW w:w="1701" w:type="dxa"/>
            <w:shd w:val="clear" w:color="auto" w:fill="FFFFFF"/>
            <w:vAlign w:val="center"/>
          </w:tcPr>
          <w:p w14:paraId="3E62CCE7" w14:textId="796181DC" w:rsidR="00CC0C0E" w:rsidRDefault="00CC0C0E" w:rsidP="00CC0C0E">
            <w:pPr>
              <w:ind w:firstLineChars="100" w:firstLine="180"/>
            </w:pPr>
            <w:bookmarkStart w:id="1" w:name="OLE_LINK6"/>
            <w:r w:rsidRPr="00221305">
              <w:rPr>
                <w:rFonts w:ascii="Times New Roman" w:eastAsia="微软雅黑" w:hAnsi="Times New Roman" w:hint="eastAsia"/>
                <w:sz w:val="18"/>
              </w:rPr>
              <w:t>通过互动导入，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激发学生对</w:t>
            </w:r>
            <w:r w:rsidR="006E17E7" w:rsidRPr="006E17E7">
              <w:rPr>
                <w:rFonts w:ascii="Times New Roman" w:eastAsia="微软雅黑" w:hAnsi="Times New Roman" w:hint="eastAsia"/>
                <w:sz w:val="18"/>
              </w:rPr>
              <w:t>车站客运服务人员规范用语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的</w:t>
            </w:r>
            <w:r w:rsidRPr="00221305">
              <w:rPr>
                <w:rFonts w:ascii="Times New Roman" w:eastAsia="微软雅黑" w:hAnsi="Times New Roman"/>
                <w:sz w:val="18"/>
              </w:rPr>
              <w:t>思考，从而引出新知识</w:t>
            </w:r>
            <w:bookmarkEnd w:id="1"/>
          </w:p>
        </w:tc>
      </w:tr>
      <w:tr w:rsidR="00CC0C0E" w14:paraId="60C244A3" w14:textId="77777777" w:rsidTr="00994E77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5607E0D2" w14:textId="666F007A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 xml:space="preserve">20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7638FDAF" w14:textId="5542E6DF" w:rsidR="00CC0C0E" w:rsidRPr="00AD162D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>
              <w:rPr>
                <w:rFonts w:ascii="微软雅黑" w:hAnsi="微软雅黑" w:hint="eastAsia"/>
                <w:b/>
                <w:color w:val="1F4E79"/>
              </w:rPr>
              <w:t>，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A60B3C" w:rsidRPr="00A60B3C">
              <w:rPr>
                <w:rFonts w:ascii="微软雅黑" w:hAnsi="微软雅黑" w:hint="eastAsia"/>
                <w:b/>
                <w:color w:val="1F4E79"/>
              </w:rPr>
              <w:t>车站</w:t>
            </w:r>
            <w:r w:rsidR="007211BB">
              <w:rPr>
                <w:rFonts w:ascii="微软雅黑" w:hAnsi="微软雅黑" w:hint="eastAsia"/>
                <w:b/>
                <w:color w:val="1F4E79"/>
              </w:rPr>
              <w:t>、列车</w:t>
            </w:r>
            <w:r w:rsidR="00A60B3C" w:rsidRPr="00A60B3C">
              <w:rPr>
                <w:rFonts w:ascii="微软雅黑" w:hAnsi="微软雅黑" w:hint="eastAsia"/>
                <w:b/>
                <w:color w:val="1F4E79"/>
              </w:rPr>
              <w:t>客运服务人员规范用语</w:t>
            </w:r>
            <w:r w:rsidR="007211BB">
              <w:rPr>
                <w:rFonts w:ascii="微软雅黑" w:hAnsi="微软雅黑" w:hint="eastAsia"/>
                <w:b/>
                <w:color w:val="1F4E79"/>
              </w:rPr>
              <w:t>的</w:t>
            </w:r>
            <w:r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475C415D" w14:textId="6080FB40" w:rsidR="009D1371" w:rsidRDefault="00842338" w:rsidP="009D1371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42338">
              <w:rPr>
                <w:rFonts w:ascii="Times New Roman" w:eastAsia="微软雅黑" w:hAnsi="Times New Roman" w:hint="eastAsia"/>
                <w:b/>
                <w:sz w:val="18"/>
              </w:rPr>
              <w:t xml:space="preserve">2.4.3  </w:t>
            </w:r>
            <w:r w:rsidRPr="00842338">
              <w:rPr>
                <w:rFonts w:ascii="Times New Roman" w:eastAsia="微软雅黑" w:hAnsi="Times New Roman" w:hint="eastAsia"/>
                <w:b/>
                <w:sz w:val="18"/>
              </w:rPr>
              <w:t>车站客运服务人员规范用语</w:t>
            </w:r>
          </w:p>
          <w:p w14:paraId="60924357" w14:textId="191F112A" w:rsidR="00CC0C0E" w:rsidRPr="00B34F8F" w:rsidRDefault="00CC0C0E" w:rsidP="00B34F8F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</w:t>
            </w:r>
            <w:r w:rsidR="00C46CC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：</w:t>
            </w:r>
          </w:p>
          <w:p w14:paraId="662E54BE" w14:textId="471B55DE" w:rsidR="00CC0C0E" w:rsidRDefault="00FE3A64" w:rsidP="00CC0C0E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FE3A64">
              <w:rPr>
                <w:rFonts w:ascii="Times New Roman" w:eastAsia="微软雅黑" w:hAnsi="Times New Roman" w:hint="eastAsia"/>
                <w:sz w:val="18"/>
              </w:rPr>
              <w:t>车站客运服务人员</w:t>
            </w:r>
            <w:r w:rsidR="007211BB">
              <w:rPr>
                <w:rFonts w:ascii="Times New Roman" w:eastAsia="微软雅黑" w:hAnsi="Times New Roman" w:hint="eastAsia"/>
                <w:sz w:val="18"/>
              </w:rPr>
              <w:t>常用的</w:t>
            </w:r>
            <w:r w:rsidRPr="00FE3A64">
              <w:rPr>
                <w:rFonts w:ascii="Times New Roman" w:eastAsia="微软雅黑" w:hAnsi="Times New Roman" w:hint="eastAsia"/>
                <w:sz w:val="18"/>
              </w:rPr>
              <w:t>规范用语</w:t>
            </w:r>
            <w:r>
              <w:rPr>
                <w:rFonts w:ascii="Times New Roman" w:eastAsia="微软雅黑" w:hAnsi="Times New Roman" w:hint="eastAsia"/>
                <w:sz w:val="18"/>
              </w:rPr>
              <w:t>有哪些</w:t>
            </w:r>
            <w:r w:rsidR="00CC0C0E" w:rsidRPr="001712FC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1A75EBB2" w14:textId="77777777" w:rsidR="00CC0C0E" w:rsidRDefault="00CC0C0E" w:rsidP="00CC0C0E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38DFCA01" w14:textId="77777777" w:rsidR="00CC0C0E" w:rsidRPr="00174B95" w:rsidRDefault="00CC0C0E" w:rsidP="00CC0C0E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0F36B5A6" w14:textId="77777777" w:rsidR="00AD2708" w:rsidRPr="00AD2708" w:rsidRDefault="00AD2708" w:rsidP="00AD27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D2708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）当旅客询问时，客运服务人员可说：“您好，请讲。”</w:t>
            </w:r>
          </w:p>
          <w:p w14:paraId="40E35408" w14:textId="77777777" w:rsidR="00AD2708" w:rsidRPr="00AD2708" w:rsidRDefault="00AD2708" w:rsidP="00AD27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D2708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）当检查危险品时，客运服务人员可说：“对不起，请您将包打开接受检查，谢谢！”</w:t>
            </w:r>
          </w:p>
          <w:p w14:paraId="6C1B8F9E" w14:textId="77777777" w:rsidR="00AD2708" w:rsidRPr="00AD2708" w:rsidRDefault="00AD2708" w:rsidP="00AD27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D2708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）当整理旅客队伍时，客运服务人员可说：“请您按顺序排好队。”</w:t>
            </w:r>
          </w:p>
          <w:p w14:paraId="7861A2FF" w14:textId="77777777" w:rsidR="00AD2708" w:rsidRPr="00AD2708" w:rsidRDefault="00AD2708" w:rsidP="00AD27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D2708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4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）当需要旅客配合通行时，客运服务人员可说：“对不起，劳驾。”</w:t>
            </w:r>
          </w:p>
          <w:p w14:paraId="54B7018D" w14:textId="77777777" w:rsidR="00AD2708" w:rsidRPr="00AD2708" w:rsidRDefault="00AD2708" w:rsidP="00AD27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D2708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5</w:t>
            </w:r>
            <w:r w:rsidRPr="00AD2708">
              <w:rPr>
                <w:rFonts w:ascii="Times New Roman" w:eastAsia="微软雅黑" w:hAnsi="Times New Roman" w:hint="eastAsia"/>
                <w:sz w:val="18"/>
              </w:rPr>
              <w:t>）当遇到旅客寻求帮助时，客运服务人员可说：“请问您需要什么帮助？”</w:t>
            </w:r>
          </w:p>
          <w:p w14:paraId="45696F84" w14:textId="3AE7C44D" w:rsidR="00EC11FE" w:rsidRPr="005B726C" w:rsidRDefault="007211BB" w:rsidP="00AD27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……（</w:t>
            </w:r>
            <w:r w:rsidR="00AD2708">
              <w:rPr>
                <w:rFonts w:ascii="Times New Roman" w:eastAsia="微软雅黑" w:hAnsi="Times New Roman" w:hint="eastAsia"/>
                <w:sz w:val="18"/>
              </w:rPr>
              <w:t>详见教材）</w:t>
            </w:r>
          </w:p>
          <w:p w14:paraId="4BDF0840" w14:textId="77777777" w:rsidR="00F22B50" w:rsidRPr="00F22B50" w:rsidRDefault="00F22B50" w:rsidP="00F22B5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22B50">
              <w:rPr>
                <w:rFonts w:ascii="Times New Roman" w:eastAsia="微软雅黑" w:hAnsi="Times New Roman" w:hint="eastAsia"/>
                <w:b/>
                <w:sz w:val="18"/>
              </w:rPr>
              <w:t xml:space="preserve">2.4.4  </w:t>
            </w:r>
            <w:r w:rsidRPr="00F22B50">
              <w:rPr>
                <w:rFonts w:ascii="Times New Roman" w:eastAsia="微软雅黑" w:hAnsi="Times New Roman" w:hint="eastAsia"/>
                <w:b/>
                <w:sz w:val="18"/>
              </w:rPr>
              <w:t>列车客运服务人员规范用语</w:t>
            </w:r>
          </w:p>
          <w:p w14:paraId="0F8310CC" w14:textId="464C5C50" w:rsidR="008B40ED" w:rsidRPr="009F455B" w:rsidRDefault="00F22B50" w:rsidP="00F22B5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22B50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F22B50">
              <w:rPr>
                <w:rFonts w:ascii="Times New Roman" w:eastAsia="微软雅黑" w:hAnsi="Times New Roman" w:hint="eastAsia"/>
                <w:b/>
                <w:sz w:val="18"/>
              </w:rPr>
              <w:t>．车门立岗人员规范用语</w:t>
            </w:r>
          </w:p>
          <w:p w14:paraId="06303081" w14:textId="25B802A8" w:rsidR="00781704" w:rsidRPr="00B34F8F" w:rsidRDefault="00CC0C0E" w:rsidP="00781704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="00FC6BE2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多媒体</w:t>
            </w:r>
            <w:r w:rsidR="00FC6BE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展示图片</w:t>
            </w:r>
            <w:r w:rsidR="00FC6BE2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FC6BE2" w:rsidRPr="00FC6BE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车门立岗人员</w:t>
            </w:r>
            <w:r w:rsidR="00FC6BE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="007211BB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（详见教材）</w:t>
            </w:r>
            <w:r w:rsidR="00FC6BE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</w:t>
            </w:r>
            <w:r w:rsidR="0026131A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并</w:t>
            </w:r>
            <w:r w:rsidR="00781704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01C1689C" w14:textId="3040046D" w:rsidR="00781704" w:rsidRDefault="00223185" w:rsidP="00781704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23185">
              <w:rPr>
                <w:rFonts w:ascii="Times New Roman" w:eastAsia="微软雅黑" w:hAnsi="Times New Roman" w:hint="eastAsia"/>
                <w:sz w:val="18"/>
              </w:rPr>
              <w:t>车门立岗人员</w:t>
            </w:r>
            <w:r>
              <w:rPr>
                <w:rFonts w:ascii="Times New Roman" w:eastAsia="微软雅黑" w:hAnsi="Times New Roman" w:hint="eastAsia"/>
                <w:sz w:val="18"/>
              </w:rPr>
              <w:t>常用</w:t>
            </w:r>
            <w:r w:rsidR="007211BB">
              <w:rPr>
                <w:rFonts w:ascii="Times New Roman" w:eastAsia="微软雅黑" w:hAnsi="Times New Roman" w:hint="eastAsia"/>
                <w:sz w:val="18"/>
              </w:rPr>
              <w:t>的规范用语</w:t>
            </w:r>
            <w:r>
              <w:rPr>
                <w:rFonts w:ascii="Times New Roman" w:eastAsia="微软雅黑" w:hAnsi="Times New Roman" w:hint="eastAsia"/>
                <w:sz w:val="18"/>
              </w:rPr>
              <w:t>有哪些</w:t>
            </w:r>
            <w:r w:rsidR="00781704" w:rsidRPr="001712FC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73D6CE6F" w14:textId="77777777" w:rsidR="00781704" w:rsidRDefault="00781704" w:rsidP="00781704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3F0C8967" w14:textId="5CC1AE3E" w:rsidR="00CC0C0E" w:rsidRPr="007025D4" w:rsidRDefault="00781704" w:rsidP="007025D4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5E23BAAB" w14:textId="77777777" w:rsidR="00D84E12" w:rsidRPr="00D84E12" w:rsidRDefault="00D84E12" w:rsidP="00D84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）迎接旅客时，一般说：“您好，欢迎乘坐本次列车。”</w:t>
            </w:r>
          </w:p>
          <w:p w14:paraId="1BBD1F98" w14:textId="77777777" w:rsidR="00D84E12" w:rsidRPr="00D84E12" w:rsidRDefault="00D84E12" w:rsidP="00D84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）当旅客较多，比较拥挤时，一般说：“请大家排好队，提前准备好身份证件。”</w:t>
            </w:r>
          </w:p>
          <w:p w14:paraId="4171CC28" w14:textId="77777777" w:rsidR="00D84E12" w:rsidRPr="00D84E12" w:rsidRDefault="00D84E12" w:rsidP="00D84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）当遇雨雪天气时，一般说：“您好，欢迎乘坐本次列车，请注意安全。”</w:t>
            </w:r>
          </w:p>
          <w:p w14:paraId="752C6AA2" w14:textId="273FB21F" w:rsidR="00A224AB" w:rsidRPr="00A224AB" w:rsidRDefault="00D84E12" w:rsidP="00D84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D84E12">
              <w:rPr>
                <w:rFonts w:ascii="Times New Roman" w:eastAsia="微软雅黑" w:hAnsi="Times New Roman" w:hint="eastAsia"/>
                <w:bCs/>
                <w:sz w:val="18"/>
              </w:rPr>
              <w:t>）送别旅客时，一般说：“再见，欢迎您再次乘坐本次列车。”</w:t>
            </w:r>
          </w:p>
          <w:p w14:paraId="4E316CD9" w14:textId="22F692BB" w:rsidR="000255D1" w:rsidRPr="00D82F9D" w:rsidRDefault="00813623" w:rsidP="007211BB">
            <w:pPr>
              <w:spacing w:after="0"/>
              <w:ind w:firstLineChars="200" w:firstLine="360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813623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813623">
              <w:rPr>
                <w:rFonts w:ascii="Times New Roman" w:eastAsia="微软雅黑" w:hAnsi="Times New Roman" w:hint="eastAsia"/>
                <w:b/>
                <w:sz w:val="18"/>
              </w:rPr>
              <w:t>．途中作业人员规范用语</w:t>
            </w:r>
          </w:p>
          <w:p w14:paraId="3059F5F4" w14:textId="77777777" w:rsidR="00644D60" w:rsidRDefault="00644D60" w:rsidP="00A224A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）当为旅客递送食品时，一般说：“您好，这是为您准备的食品，请您享用。”</w:t>
            </w:r>
          </w:p>
          <w:p w14:paraId="03A91025" w14:textId="77777777" w:rsidR="00644D60" w:rsidRPr="00644D60" w:rsidRDefault="00644D60" w:rsidP="00644D60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）当为旅客更换清洁袋时，一般说：“您好，为您更换一下清洁袋。”</w:t>
            </w:r>
          </w:p>
          <w:p w14:paraId="07DD0029" w14:textId="77777777" w:rsidR="00644D60" w:rsidRPr="00644D60" w:rsidRDefault="00644D60" w:rsidP="00644D60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）当收取杂物时，一般说：“您好，这个物品您还需要吗？”</w:t>
            </w:r>
          </w:p>
          <w:p w14:paraId="445BD885" w14:textId="77777777" w:rsidR="00644D60" w:rsidRPr="00644D60" w:rsidRDefault="00644D60" w:rsidP="00644D60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）当制止儿童在车厢内跑动时，一般会对家长说：“请照顾好您的孩子，不要让孩子在车厢内跑动，以免发生意外。”</w:t>
            </w:r>
          </w:p>
          <w:p w14:paraId="62FA797D" w14:textId="1AF8D9B7" w:rsidR="001B085B" w:rsidRPr="007211BB" w:rsidRDefault="00644D60" w:rsidP="007211BB">
            <w:pPr>
              <w:spacing w:after="0"/>
              <w:ind w:firstLineChars="200" w:firstLine="360"/>
              <w:rPr>
                <w:rFonts w:ascii="微软雅黑" w:eastAsiaTheme="minorEastAsia" w:hAnsi="微软雅黑" w:cs="MS Gothic"/>
                <w:b/>
                <w:sz w:val="18"/>
                <w:szCs w:val="18"/>
              </w:rPr>
            </w:pP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5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）当整理行李架物品时，一般说：“您好，我帮您调整一下行李。”</w:t>
            </w:r>
          </w:p>
          <w:p w14:paraId="2B50EA39" w14:textId="65B378AA" w:rsidR="000255D1" w:rsidRDefault="00644D60" w:rsidP="00644D60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6</w:t>
            </w:r>
            <w:r w:rsidRPr="00644D60">
              <w:rPr>
                <w:rFonts w:ascii="Times New Roman" w:eastAsia="微软雅黑" w:hAnsi="Times New Roman" w:hint="eastAsia"/>
                <w:bCs/>
                <w:sz w:val="18"/>
              </w:rPr>
              <w:t>）当需要查验证件时，一般说：“您好，请出示您的证件。”当查验完证件后，还应跟旅客说：“您好，请您收好您的证件。”</w:t>
            </w:r>
          </w:p>
          <w:p w14:paraId="3175BF14" w14:textId="6AD6E680" w:rsidR="00F27908" w:rsidRPr="00190AEF" w:rsidRDefault="00366513" w:rsidP="00F2790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366513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366513">
              <w:rPr>
                <w:rFonts w:ascii="Times New Roman" w:eastAsia="微软雅黑" w:hAnsi="Times New Roman" w:hint="eastAsia"/>
                <w:b/>
                <w:sz w:val="18"/>
              </w:rPr>
              <w:t>．列车广播用语</w:t>
            </w:r>
          </w:p>
          <w:p w14:paraId="1C4EA72E" w14:textId="0D932B3A" w:rsidR="00C91CE8" w:rsidRPr="00B34F8F" w:rsidRDefault="00C91CE8" w:rsidP="00C91CE8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107060A3" w14:textId="24EFE08B" w:rsidR="00C91CE8" w:rsidRDefault="007211BB" w:rsidP="00C91CE8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结合你乘坐列车的实际情况，说一说</w:t>
            </w:r>
            <w:r w:rsidR="003158EF">
              <w:rPr>
                <w:rFonts w:ascii="Times New Roman" w:eastAsia="微软雅黑" w:hAnsi="Times New Roman" w:hint="eastAsia"/>
                <w:sz w:val="18"/>
              </w:rPr>
              <w:t>列车广播用语</w:t>
            </w:r>
            <w:r>
              <w:rPr>
                <w:rFonts w:ascii="Times New Roman" w:eastAsia="微软雅黑" w:hAnsi="Times New Roman" w:hint="eastAsia"/>
                <w:sz w:val="18"/>
              </w:rPr>
              <w:t>一般包括</w:t>
            </w:r>
            <w:r w:rsidR="003158EF">
              <w:rPr>
                <w:rFonts w:ascii="Times New Roman" w:eastAsia="微软雅黑" w:hAnsi="Times New Roman" w:hint="eastAsia"/>
                <w:sz w:val="18"/>
              </w:rPr>
              <w:t>哪些</w:t>
            </w:r>
            <w:r>
              <w:rPr>
                <w:rFonts w:ascii="Times New Roman" w:eastAsia="微软雅黑" w:hAnsi="Times New Roman" w:hint="eastAsia"/>
                <w:sz w:val="18"/>
              </w:rPr>
              <w:t>内容</w:t>
            </w:r>
            <w:r w:rsidR="00C91CE8" w:rsidRPr="001712FC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42380749" w14:textId="77777777" w:rsidR="00C91CE8" w:rsidRDefault="00C91CE8" w:rsidP="00C91CE8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7A7C4C97" w14:textId="61EE18F9" w:rsidR="00C91CE8" w:rsidRPr="007025D4" w:rsidRDefault="00C91CE8" w:rsidP="00C91CE8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3F6B1FE2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列车广播用语包括开车欢迎词、预报站名用语、到站前广播用语、终到前广播用语、列车其他广播用语。</w:t>
            </w:r>
          </w:p>
          <w:p w14:paraId="0BB2FE8A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）开车欢迎词</w:t>
            </w:r>
          </w:p>
          <w:p w14:paraId="6CDBBB03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开车欢迎词一般为：“欢迎乘坐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G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××次列车，我们全体乘务人员将竭诚为您服务，衷心祝愿大家旅行愉快、一路平安！”</w:t>
            </w:r>
          </w:p>
          <w:p w14:paraId="44A25BD9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）预报站名用语</w:t>
            </w:r>
          </w:p>
          <w:p w14:paraId="23AA741E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预报站名用语一般为：“列车运行前方停车站为××站，正点到达××站的时间是××点××分，停车××分，下车的旅客请提前整理好行李物品，做好下车准备。”</w:t>
            </w:r>
          </w:p>
          <w:p w14:paraId="5D356608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lastRenderedPageBreak/>
              <w:t>3</w:t>
            </w: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）到站前广播用语</w:t>
            </w:r>
          </w:p>
          <w:p w14:paraId="64983784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到站前广播用语一般为：“××站就要到了，请您提前在车门处等候下车，列车在××站停车××分，下车时要注意列车与站台之间的间隙，注意安全。”</w:t>
            </w:r>
          </w:p>
          <w:p w14:paraId="3E96B166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4</w:t>
            </w: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）终到前广播用语</w:t>
            </w:r>
          </w:p>
          <w:p w14:paraId="362065DB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终到前广播用语一般为：“列车快要到达终点站××站了，列车到站请顺序下车，下车时请注意列车与站台之间的间隙，防止踏空摔伤。”</w:t>
            </w:r>
          </w:p>
          <w:p w14:paraId="13F04732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5</w:t>
            </w:r>
            <w:r w:rsidRPr="008F14B8">
              <w:rPr>
                <w:rFonts w:ascii="Times New Roman" w:eastAsia="微软雅黑" w:hAnsi="Times New Roman" w:hint="eastAsia"/>
                <w:b/>
                <w:sz w:val="18"/>
              </w:rPr>
              <w:t>）列车其他广播用语</w:t>
            </w:r>
          </w:p>
          <w:p w14:paraId="03E80B54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除了以上几种，列车常见广播用语还有以下几种。</w:t>
            </w:r>
          </w:p>
          <w:p w14:paraId="780757E6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）多一份清洁，多一份舒适，请您不要随地吐痰，不要乱扔废弃物。</w:t>
            </w:r>
          </w:p>
          <w:p w14:paraId="4CC41035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）本次列车全程禁止吸烟，请自觉遵守。</w:t>
            </w:r>
          </w:p>
          <w:p w14:paraId="18AEB2A0" w14:textId="77777777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）列车运行速度很快，行走时要扶好、走稳，取用开水时，请注意不要接得太满，以免烫伤。</w:t>
            </w:r>
          </w:p>
          <w:p w14:paraId="5325165E" w14:textId="25122425" w:rsidR="008F14B8" w:rsidRPr="008F14B8" w:rsidRDefault="008F14B8" w:rsidP="008F14B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8F14B8">
              <w:rPr>
                <w:rFonts w:ascii="Times New Roman" w:eastAsia="微软雅黑" w:hAnsi="Times New Roman" w:hint="eastAsia"/>
                <w:bCs/>
                <w:sz w:val="18"/>
              </w:rPr>
              <w:t>）带小孩的旅客要注意不要让您的小孩到处跑动，以防发生危险</w:t>
            </w:r>
            <w:r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0748AC10" w14:textId="3CEF91B4" w:rsidR="00CC0C0E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9FD9824" w14:textId="132A740B" w:rsidR="00CC0C0E" w:rsidRDefault="00CC0C0E" w:rsidP="00CC0C0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通过教师讲解</w:t>
            </w:r>
            <w:r w:rsidR="009534B9" w:rsidRPr="009534B9">
              <w:rPr>
                <w:rFonts w:ascii="Times New Roman" w:eastAsia="微软雅黑" w:hAnsi="Times New Roman" w:hint="eastAsia"/>
                <w:sz w:val="18"/>
              </w:rPr>
              <w:t>、课堂提问</w:t>
            </w:r>
            <w:r w:rsidRPr="00BE6C67">
              <w:rPr>
                <w:rFonts w:ascii="Times New Roman" w:eastAsia="微软雅黑" w:hAnsi="Times New Roman" w:hint="eastAsia"/>
                <w:sz w:val="18"/>
              </w:rPr>
              <w:t>的方式，使学生了解</w:t>
            </w:r>
            <w:r w:rsidR="00A25F9F" w:rsidRPr="00A25F9F">
              <w:rPr>
                <w:rFonts w:ascii="Times New Roman" w:eastAsia="微软雅黑" w:hAnsi="Times New Roman" w:hint="eastAsia"/>
                <w:sz w:val="18"/>
              </w:rPr>
              <w:t>车站客运服务人员</w:t>
            </w:r>
            <w:r w:rsidR="001613AA">
              <w:rPr>
                <w:rFonts w:ascii="Times New Roman" w:eastAsia="微软雅黑" w:hAnsi="Times New Roman" w:hint="eastAsia"/>
                <w:sz w:val="18"/>
              </w:rPr>
              <w:t>和</w:t>
            </w:r>
            <w:r w:rsidR="001613AA" w:rsidRPr="001613AA">
              <w:rPr>
                <w:rFonts w:ascii="Times New Roman" w:eastAsia="微软雅黑" w:hAnsi="Times New Roman" w:hint="eastAsia"/>
                <w:sz w:val="18"/>
              </w:rPr>
              <w:t>列车客运服务人员</w:t>
            </w:r>
            <w:r w:rsidR="00A25F9F" w:rsidRPr="00A25F9F">
              <w:rPr>
                <w:rFonts w:ascii="Times New Roman" w:eastAsia="微软雅黑" w:hAnsi="Times New Roman" w:hint="eastAsia"/>
                <w:sz w:val="18"/>
              </w:rPr>
              <w:t>规范用语</w:t>
            </w:r>
            <w:r w:rsidR="007211BB">
              <w:rPr>
                <w:rFonts w:ascii="Times New Roman" w:eastAsia="微软雅黑" w:hAnsi="Times New Roman" w:hint="eastAsia"/>
                <w:sz w:val="18"/>
              </w:rPr>
              <w:t>的</w:t>
            </w:r>
            <w:r w:rsidR="00610C59">
              <w:rPr>
                <w:rFonts w:ascii="Times New Roman" w:eastAsia="微软雅黑" w:hAnsi="Times New Roman" w:hint="eastAsia"/>
                <w:sz w:val="18"/>
              </w:rPr>
              <w:t>相关内容</w:t>
            </w:r>
          </w:p>
        </w:tc>
      </w:tr>
      <w:tr w:rsidR="003A043E" w14:paraId="2700346F" w14:textId="77777777" w:rsidTr="00994E77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0D9423A0" w14:textId="06E458DA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8F14B8">
              <w:rPr>
                <w:rFonts w:ascii="微软雅黑" w:hAnsi="微软雅黑" w:hint="eastAsia"/>
                <w:b/>
              </w:rPr>
              <w:t>模拟</w:t>
            </w:r>
          </w:p>
          <w:p w14:paraId="583B70F5" w14:textId="63D63DF0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A46CDF">
              <w:rPr>
                <w:rFonts w:ascii="微软雅黑" w:hAnsi="微软雅黑"/>
                <w:b/>
              </w:rPr>
              <w:t>15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1030E5E9" w14:textId="1F781191" w:rsidR="003A043E" w:rsidRDefault="003A043E" w:rsidP="00146CE7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【教师】组织学生以小组为单位</w:t>
            </w:r>
            <w:r>
              <w:rPr>
                <w:rFonts w:ascii="微软雅黑" w:hAnsi="微软雅黑"/>
                <w:b/>
                <w:color w:val="1F4E79"/>
              </w:rPr>
              <w:t>，</w:t>
            </w:r>
            <w:r w:rsidR="00146CE7">
              <w:rPr>
                <w:rFonts w:ascii="微软雅黑" w:hAnsi="微软雅黑" w:hint="eastAsia"/>
                <w:b/>
                <w:color w:val="1F4E79"/>
              </w:rPr>
              <w:t>根据具体情景（详见教材），</w:t>
            </w:r>
            <w:r w:rsidR="00146CE7" w:rsidRPr="00146CE7">
              <w:rPr>
                <w:rFonts w:ascii="微软雅黑" w:hAnsi="微软雅黑" w:hint="eastAsia"/>
                <w:b/>
                <w:color w:val="1F4E79"/>
              </w:rPr>
              <w:t>编写脚本，自行分配角色，并</w:t>
            </w:r>
            <w:r w:rsidR="008F14B8" w:rsidRPr="008F14B8">
              <w:rPr>
                <w:rFonts w:ascii="微软雅黑" w:hAnsi="微软雅黑" w:hint="eastAsia"/>
                <w:b/>
                <w:color w:val="1F4E79"/>
              </w:rPr>
              <w:t>进行情景模拟练习</w:t>
            </w:r>
            <w:r w:rsidR="00146CE7">
              <w:rPr>
                <w:rFonts w:ascii="微软雅黑" w:hAnsi="微软雅黑" w:hint="eastAsia"/>
                <w:b/>
                <w:color w:val="1F4E79"/>
              </w:rPr>
              <w:t>，练习</w:t>
            </w:r>
            <w:r w:rsidR="00146CE7" w:rsidRPr="00146CE7">
              <w:rPr>
                <w:rFonts w:ascii="微软雅黑" w:hAnsi="微软雅黑" w:hint="eastAsia"/>
                <w:b/>
                <w:color w:val="1F4E79"/>
              </w:rPr>
              <w:t>时应注意语言礼仪的应用</w:t>
            </w:r>
          </w:p>
          <w:p w14:paraId="661D3682" w14:textId="256DE2A5" w:rsidR="003A043E" w:rsidRDefault="003A043E" w:rsidP="003A043E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t>【学生】</w:t>
            </w:r>
            <w:bookmarkStart w:id="2" w:name="OLE_LINK12"/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思考、讨论、</w:t>
            </w:r>
            <w:r w:rsidR="00757050">
              <w:rPr>
                <w:rFonts w:ascii="微软雅黑" w:hAnsi="微软雅黑" w:hint="eastAsia"/>
                <w:b/>
                <w:color w:val="833C0B"/>
              </w:rPr>
              <w:t>练习、</w:t>
            </w:r>
            <w:bookmarkEnd w:id="2"/>
            <w:r w:rsidR="00774AE2">
              <w:rPr>
                <w:rFonts w:ascii="微软雅黑" w:hAnsi="微软雅黑" w:hint="eastAsia"/>
                <w:b/>
                <w:color w:val="833C0B"/>
              </w:rPr>
              <w:t>上台表演</w:t>
            </w:r>
          </w:p>
          <w:p w14:paraId="7B694257" w14:textId="09C0FE75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【教师】与学生一起评价各组的表现</w:t>
            </w:r>
            <w:r>
              <w:rPr>
                <w:rFonts w:ascii="微软雅黑" w:hAnsi="微软雅黑"/>
                <w:b/>
                <w:color w:val="1F4E79"/>
              </w:rPr>
              <w:t>，并</w:t>
            </w:r>
            <w:r>
              <w:rPr>
                <w:rFonts w:ascii="微软雅黑" w:hAnsi="微软雅黑" w:hint="eastAsia"/>
                <w:b/>
                <w:color w:val="1F4E79"/>
              </w:rPr>
              <w:t>进行总结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022ED8F" w14:textId="07C48E64" w:rsidR="003A043E" w:rsidRDefault="003A043E" w:rsidP="003A043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通过课堂</w:t>
            </w:r>
            <w:r w:rsidR="00B85555">
              <w:rPr>
                <w:rFonts w:ascii="Times New Roman" w:eastAsia="微软雅黑" w:hAnsi="Times New Roman" w:hint="eastAsia"/>
                <w:sz w:val="18"/>
              </w:rPr>
              <w:t>模拟</w:t>
            </w:r>
            <w:r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774AE2">
              <w:rPr>
                <w:rFonts w:ascii="Times New Roman" w:eastAsia="微软雅黑" w:hAnsi="Times New Roman" w:hint="eastAsia"/>
                <w:sz w:val="18"/>
              </w:rPr>
              <w:t>帮助学生掌握</w:t>
            </w:r>
            <w:r w:rsidR="00774AE2" w:rsidRPr="00774AE2">
              <w:rPr>
                <w:rFonts w:ascii="Times New Roman" w:eastAsia="微软雅黑" w:hAnsi="Times New Roman" w:hint="eastAsia"/>
                <w:sz w:val="18"/>
              </w:rPr>
              <w:t>高速铁路客运服务的语言礼仪</w:t>
            </w:r>
            <w:r w:rsidR="00774AE2">
              <w:rPr>
                <w:rFonts w:ascii="Times New Roman" w:eastAsia="微软雅黑" w:hAnsi="Times New Roman" w:hint="eastAsia"/>
                <w:sz w:val="18"/>
              </w:rPr>
              <w:t>，并能根据</w:t>
            </w:r>
            <w:r w:rsidR="007730D1">
              <w:rPr>
                <w:rFonts w:ascii="Times New Roman" w:eastAsia="微软雅黑" w:hAnsi="Times New Roman" w:hint="eastAsia"/>
                <w:sz w:val="18"/>
              </w:rPr>
              <w:t>相应</w:t>
            </w:r>
            <w:r w:rsidR="00774AE2">
              <w:rPr>
                <w:rFonts w:ascii="Times New Roman" w:eastAsia="微软雅黑" w:hAnsi="Times New Roman" w:hint="eastAsia"/>
                <w:sz w:val="18"/>
              </w:rPr>
              <w:t>情景灵活运用</w:t>
            </w:r>
          </w:p>
        </w:tc>
      </w:tr>
      <w:tr w:rsidR="003A043E" w14:paraId="64AC210C" w14:textId="77777777" w:rsidTr="00994E77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265775A0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课堂小结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04484921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642A2DD5" w14:textId="74050A2D" w:rsidR="003A043E" w:rsidRPr="001D1352" w:rsidRDefault="003A043E" w:rsidP="00D55029">
            <w:pPr>
              <w:pStyle w:val="af5"/>
              <w:ind w:firstLineChars="200" w:firstLine="360"/>
            </w:pPr>
            <w:r w:rsidRPr="00314AF9">
              <w:rPr>
                <w:rFonts w:hint="eastAsia"/>
              </w:rPr>
              <w:t>本节课学习了</w:t>
            </w:r>
            <w:r w:rsidR="00641824" w:rsidRPr="00641824">
              <w:rPr>
                <w:rFonts w:hint="eastAsia"/>
              </w:rPr>
              <w:t>语言礼仪的基本要求和一般规范用语</w:t>
            </w:r>
            <w:r w:rsidR="00A94F3E">
              <w:rPr>
                <w:rFonts w:hint="eastAsia"/>
              </w:rPr>
              <w:t>，以及</w:t>
            </w:r>
            <w:r w:rsidR="00511D40" w:rsidRPr="00511D40">
              <w:rPr>
                <w:rFonts w:hint="eastAsia"/>
              </w:rPr>
              <w:t>车站客运服务人员和列车客运服务人员规范用语</w:t>
            </w:r>
            <w:r w:rsidR="00A94F3E">
              <w:rPr>
                <w:rFonts w:hint="eastAsia"/>
              </w:rPr>
              <w:t>等</w:t>
            </w:r>
            <w:r w:rsidR="00511D40" w:rsidRPr="00511D40">
              <w:rPr>
                <w:rFonts w:hint="eastAsia"/>
              </w:rPr>
              <w:t>内容</w:t>
            </w:r>
            <w:r w:rsidR="00A94F3E">
              <w:rPr>
                <w:rFonts w:hint="eastAsia"/>
              </w:rPr>
              <w:t>，</w:t>
            </w:r>
            <w:r>
              <w:rPr>
                <w:rFonts w:hint="eastAsia"/>
              </w:rPr>
              <w:t>希望大家在课下多加练习，</w:t>
            </w:r>
            <w:r>
              <w:t>巩固所学知识</w:t>
            </w:r>
            <w:r>
              <w:rPr>
                <w:rFonts w:hint="eastAsia"/>
              </w:rPr>
              <w:t>，</w:t>
            </w:r>
            <w:r>
              <w:t>掌握正确的</w:t>
            </w:r>
            <w:r w:rsidR="00893FA4">
              <w:rPr>
                <w:rFonts w:hint="eastAsia"/>
              </w:rPr>
              <w:t>语言礼仪</w:t>
            </w:r>
            <w:r>
              <w:rPr>
                <w:rFonts w:hint="eastAsia"/>
              </w:rPr>
              <w:t>。</w:t>
            </w:r>
          </w:p>
          <w:p w14:paraId="412D4315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735C64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总结知识点，巩固学生对相关知识的印象</w:t>
            </w:r>
          </w:p>
        </w:tc>
      </w:tr>
      <w:tr w:rsidR="003A043E" w14:paraId="0F0C61B6" w14:textId="77777777" w:rsidTr="00994E77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3A7CB675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作业布置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669" w:type="dxa"/>
            <w:shd w:val="clear" w:color="auto" w:fill="FFFFFF"/>
            <w:vAlign w:val="center"/>
          </w:tcPr>
          <w:p w14:paraId="3EA27108" w14:textId="30ABBA87" w:rsidR="00A94F3E" w:rsidRPr="00A94F3E" w:rsidRDefault="003A043E" w:rsidP="00A94F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1F35B573" w14:textId="00645A1C" w:rsidR="00542851" w:rsidRPr="00542851" w:rsidRDefault="004F6E72" w:rsidP="004F28AA">
            <w:pPr>
              <w:pStyle w:val="af5"/>
              <w:ind w:firstLineChars="200" w:firstLine="360"/>
            </w:pPr>
            <w:r>
              <w:rPr>
                <w:rFonts w:hint="eastAsia"/>
              </w:rPr>
              <w:t>完成</w:t>
            </w:r>
            <w:r w:rsidR="00B93519" w:rsidRPr="00B93519">
              <w:rPr>
                <w:rFonts w:hint="eastAsia"/>
              </w:rPr>
              <w:t>项目学习效果综合考核</w:t>
            </w:r>
            <w:r>
              <w:rPr>
                <w:rFonts w:hint="eastAsia"/>
              </w:rPr>
              <w:t>课后习题</w:t>
            </w:r>
            <w:r w:rsidR="00AD17A1">
              <w:rPr>
                <w:rFonts w:hint="eastAsia"/>
              </w:rPr>
              <w:t>。</w:t>
            </w:r>
          </w:p>
          <w:p w14:paraId="78D710FA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B33530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通过课后作业</w:t>
            </w:r>
            <w:r>
              <w:t>复习巩固学到的知识</w:t>
            </w:r>
          </w:p>
        </w:tc>
      </w:tr>
      <w:tr w:rsidR="003A043E" w14:paraId="0D0F34DF" w14:textId="77777777" w:rsidTr="00994E77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690D2C8D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7370" w:type="dxa"/>
            <w:gridSpan w:val="2"/>
            <w:shd w:val="clear" w:color="auto" w:fill="FFFFFF"/>
            <w:vAlign w:val="center"/>
          </w:tcPr>
          <w:p w14:paraId="39730839" w14:textId="0B455347" w:rsidR="00A94F3E" w:rsidRDefault="00A94F3E" w:rsidP="00A94F3E">
            <w:pPr>
              <w:pStyle w:val="af5"/>
              <w:ind w:firstLineChars="200" w:firstLine="360"/>
            </w:pPr>
            <w:r>
              <w:rPr>
                <w:rFonts w:hint="eastAsia"/>
              </w:rPr>
              <w:t>本节课效果不错，学生积极提问与老师交流。</w:t>
            </w:r>
            <w:r w:rsidRPr="00E14C2C">
              <w:rPr>
                <w:rFonts w:hint="eastAsia"/>
              </w:rPr>
              <w:t>在课堂教学中，教师的作用是不能忽视的，教师</w:t>
            </w:r>
            <w:r>
              <w:rPr>
                <w:rFonts w:hint="eastAsia"/>
              </w:rPr>
              <w:t>应</w:t>
            </w:r>
            <w:r w:rsidRPr="00E14C2C">
              <w:rPr>
                <w:rFonts w:hint="eastAsia"/>
              </w:rPr>
              <w:t>主动由“站在讲台上”，变为“走到学生中去”，使自己成为学生中的一员，与学生共同探讨学习中的问题，以交流、合作、商讨的口气与学生交流心得、体会，这样学生会亲其师，信其道。</w:t>
            </w:r>
          </w:p>
        </w:tc>
      </w:tr>
    </w:tbl>
    <w:p w14:paraId="1B6C1167" w14:textId="77777777" w:rsidR="008C423C" w:rsidRDefault="008C423C">
      <w:pPr>
        <w:rPr>
          <w:rFonts w:eastAsia="楷体_GB2312"/>
        </w:rPr>
      </w:pPr>
    </w:p>
    <w:sectPr w:rsidR="008C423C" w:rsidSect="00CF2C0F">
      <w:headerReference w:type="even" r:id="rId7"/>
      <w:headerReference w:type="default" r:id="rId8"/>
      <w:headerReference w:type="first" r:id="rId9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720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4F031" w14:textId="77777777" w:rsidR="003F6F97" w:rsidRDefault="003F6F97">
      <w:pPr>
        <w:spacing w:after="0" w:line="240" w:lineRule="auto"/>
      </w:pPr>
      <w:r>
        <w:separator/>
      </w:r>
    </w:p>
  </w:endnote>
  <w:endnote w:type="continuationSeparator" w:id="0">
    <w:p w14:paraId="597CDD2B" w14:textId="77777777" w:rsidR="003F6F97" w:rsidRDefault="003F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兰亭粗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D4B17" w14:textId="77777777" w:rsidR="003F6F97" w:rsidRDefault="003F6F97">
      <w:pPr>
        <w:spacing w:after="0" w:line="240" w:lineRule="auto"/>
      </w:pPr>
      <w:r>
        <w:separator/>
      </w:r>
    </w:p>
  </w:footnote>
  <w:footnote w:type="continuationSeparator" w:id="0">
    <w:p w14:paraId="73F2DB40" w14:textId="77777777" w:rsidR="003F6F97" w:rsidRDefault="003F6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753" w14:textId="795C95D4" w:rsidR="00BD3BF3" w:rsidRDefault="00994E77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824" behindDoc="1" locked="0" layoutInCell="1" allowOverlap="1" wp14:anchorId="2F77D2B4" wp14:editId="53F4BFBD">
          <wp:simplePos x="0" y="0"/>
          <wp:positionH relativeFrom="column">
            <wp:posOffset>-648335</wp:posOffset>
          </wp:positionH>
          <wp:positionV relativeFrom="paragraph">
            <wp:posOffset>17780</wp:posOffset>
          </wp:positionV>
          <wp:extent cx="7581900" cy="10056495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959" cy="100618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</w:rPr>
      <w:drawing>
        <wp:anchor distT="0" distB="0" distL="114300" distR="114300" simplePos="0" relativeHeight="251657728" behindDoc="1" locked="0" layoutInCell="1" allowOverlap="1" wp14:anchorId="665A40E1" wp14:editId="2A2FC39E">
          <wp:simplePos x="0" y="0"/>
          <wp:positionH relativeFrom="column">
            <wp:posOffset>-648335</wp:posOffset>
          </wp:positionH>
          <wp:positionV relativeFrom="paragraph">
            <wp:posOffset>-629920</wp:posOffset>
          </wp:positionV>
          <wp:extent cx="7685392" cy="10706100"/>
          <wp:effectExtent l="0" t="0" r="0" b="0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038" cy="107209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2DB0A80" wp14:editId="45DBB079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D490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B0A80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6.45pt;margin-top:665.55pt;width:30.9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3F23D490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4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007EF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2E9270" wp14:editId="306DAC4E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0FF1DA" id="矩形 16" o:spid="_x0000_s1026" style="position:absolute;left:0;text-align:left;margin-left:-.5pt;margin-top:659.4pt;width:21pt;height:4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1BD" w14:textId="5C2BB133" w:rsidR="00BD3BF3" w:rsidRDefault="00994E77">
    <w:pPr>
      <w:pStyle w:val="a9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5665930F" wp14:editId="2A8D0DB4">
          <wp:simplePos x="0" y="0"/>
          <wp:positionH relativeFrom="column">
            <wp:posOffset>-894715</wp:posOffset>
          </wp:positionH>
          <wp:positionV relativeFrom="paragraph">
            <wp:posOffset>-67945</wp:posOffset>
          </wp:positionV>
          <wp:extent cx="7600950" cy="10150475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976" cy="101558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  <w:color w:val="418D67"/>
      </w:rPr>
      <w:drawing>
        <wp:anchor distT="0" distB="0" distL="114300" distR="114300" simplePos="0" relativeHeight="251656704" behindDoc="1" locked="0" layoutInCell="1" allowOverlap="1" wp14:anchorId="3DB4A688" wp14:editId="50BE45AB">
          <wp:simplePos x="0" y="0"/>
          <wp:positionH relativeFrom="column">
            <wp:posOffset>-1113790</wp:posOffset>
          </wp:positionH>
          <wp:positionV relativeFrom="paragraph">
            <wp:posOffset>-829945</wp:posOffset>
          </wp:positionV>
          <wp:extent cx="7886700" cy="10876708"/>
          <wp:effectExtent l="0" t="0" r="0" b="1270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712" cy="108905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C7969F" wp14:editId="0BBF420F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文本框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DEE7B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969F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400.5pt;margin-top:665.8pt;width:29.2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433DEE7B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3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007EF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0EA0204" wp14:editId="178B0B42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矩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6E2020" id="矩形 8" o:spid="_x0000_s1026" style="position:absolute;left:0;text-align:left;margin-left:404.2pt;margin-top:660.45pt;width:21pt;height:4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" fillcolor="#1f3763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A963" w14:textId="539BA9E1" w:rsidR="00BD3BF3" w:rsidRDefault="00F007EF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776" behindDoc="1" locked="0" layoutInCell="1" allowOverlap="1" wp14:anchorId="171FE979" wp14:editId="4CFE51F9">
          <wp:simplePos x="0" y="0"/>
          <wp:positionH relativeFrom="column">
            <wp:posOffset>-1062355</wp:posOffset>
          </wp:positionH>
          <wp:positionV relativeFrom="paragraph">
            <wp:posOffset>-854710</wp:posOffset>
          </wp:positionV>
          <wp:extent cx="7108190" cy="9902190"/>
          <wp:effectExtent l="0" t="0" r="0" b="0"/>
          <wp:wrapNone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90" cy="990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E4C8513" wp14:editId="5DB2BB1C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1899F3A2" wp14:editId="2D1E1D29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245D80" wp14:editId="586637ED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0" b="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65DCB9"/>
    <w:multiLevelType w:val="singleLevel"/>
    <w:tmpl w:val="E865DCB9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" w15:restartNumberingAfterBreak="0">
    <w:nsid w:val="15B87B33"/>
    <w:multiLevelType w:val="hybridMultilevel"/>
    <w:tmpl w:val="C7D83450"/>
    <w:lvl w:ilvl="0" w:tplc="009A8416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BE4A650"/>
    <w:multiLevelType w:val="singleLevel"/>
    <w:tmpl w:val="1BE4A650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3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4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5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502E361E"/>
    <w:multiLevelType w:val="hybridMultilevel"/>
    <w:tmpl w:val="ACE6A1E8"/>
    <w:lvl w:ilvl="0" w:tplc="D3725D24">
      <w:start w:val="1"/>
      <w:numFmt w:val="bullet"/>
      <w:lvlText w:val="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F66220"/>
    <w:multiLevelType w:val="hybridMultilevel"/>
    <w:tmpl w:val="5566A3FA"/>
    <w:lvl w:ilvl="0" w:tplc="15B65A16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9" w15:restartNumberingAfterBreak="0">
    <w:nsid w:val="7424E4D5"/>
    <w:multiLevelType w:val="singleLevel"/>
    <w:tmpl w:val="7424E4D5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0" w15:restartNumberingAfterBreak="0">
    <w:nsid w:val="79045609"/>
    <w:multiLevelType w:val="hybridMultilevel"/>
    <w:tmpl w:val="54CEC262"/>
    <w:lvl w:ilvl="0" w:tplc="CBDC49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CF93FCE"/>
    <w:multiLevelType w:val="hybridMultilevel"/>
    <w:tmpl w:val="F16C48CC"/>
    <w:lvl w:ilvl="0" w:tplc="4D9E199A">
      <w:start w:val="1"/>
      <w:numFmt w:val="bullet"/>
      <w:lvlText w:val=""/>
      <w:lvlJc w:val="left"/>
      <w:pPr>
        <w:ind w:left="737" w:hanging="420"/>
      </w:pPr>
      <w:rPr>
        <w:rFonts w:ascii="Wingdings" w:hAnsi="Wingdings" w:hint="default"/>
        <w:b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1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7" w:hanging="420"/>
      </w:pPr>
      <w:rPr>
        <w:rFonts w:ascii="Wingdings" w:hAnsi="Wingdings" w:hint="default"/>
      </w:rPr>
    </w:lvl>
  </w:abstractNum>
  <w:num w:numId="1" w16cid:durableId="1687633593">
    <w:abstractNumId w:val="3"/>
  </w:num>
  <w:num w:numId="2" w16cid:durableId="305746661">
    <w:abstractNumId w:val="4"/>
  </w:num>
  <w:num w:numId="3" w16cid:durableId="1358652249">
    <w:abstractNumId w:val="6"/>
  </w:num>
  <w:num w:numId="4" w16cid:durableId="700980144">
    <w:abstractNumId w:val="0"/>
  </w:num>
  <w:num w:numId="5" w16cid:durableId="1836804558">
    <w:abstractNumId w:val="9"/>
  </w:num>
  <w:num w:numId="6" w16cid:durableId="1336617222">
    <w:abstractNumId w:val="5"/>
  </w:num>
  <w:num w:numId="7" w16cid:durableId="41053998">
    <w:abstractNumId w:val="2"/>
  </w:num>
  <w:num w:numId="8" w16cid:durableId="68965393">
    <w:abstractNumId w:val="8"/>
  </w:num>
  <w:num w:numId="9" w16cid:durableId="1276131098">
    <w:abstractNumId w:val="1"/>
  </w:num>
  <w:num w:numId="10" w16cid:durableId="626353292">
    <w:abstractNumId w:val="7"/>
  </w:num>
  <w:num w:numId="11" w16cid:durableId="327943343">
    <w:abstractNumId w:val="11"/>
  </w:num>
  <w:num w:numId="12" w16cid:durableId="17036321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stroke="f">
      <v:fill on="f"/>
      <v:stroke on="f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5C"/>
    <w:rsid w:val="000000A5"/>
    <w:rsid w:val="0000242D"/>
    <w:rsid w:val="000063C0"/>
    <w:rsid w:val="00015752"/>
    <w:rsid w:val="0002038C"/>
    <w:rsid w:val="000239E7"/>
    <w:rsid w:val="000255D1"/>
    <w:rsid w:val="0002572D"/>
    <w:rsid w:val="00025AFD"/>
    <w:rsid w:val="00027533"/>
    <w:rsid w:val="00031696"/>
    <w:rsid w:val="00031C1A"/>
    <w:rsid w:val="000325A0"/>
    <w:rsid w:val="00033C06"/>
    <w:rsid w:val="0003609B"/>
    <w:rsid w:val="0003686E"/>
    <w:rsid w:val="00041B1B"/>
    <w:rsid w:val="0004236B"/>
    <w:rsid w:val="000424B7"/>
    <w:rsid w:val="00043594"/>
    <w:rsid w:val="000435CD"/>
    <w:rsid w:val="000513BB"/>
    <w:rsid w:val="00053988"/>
    <w:rsid w:val="00055F8D"/>
    <w:rsid w:val="000560BD"/>
    <w:rsid w:val="00057E84"/>
    <w:rsid w:val="00061977"/>
    <w:rsid w:val="0006289A"/>
    <w:rsid w:val="00062E33"/>
    <w:rsid w:val="00080D8F"/>
    <w:rsid w:val="00081B9B"/>
    <w:rsid w:val="00081E23"/>
    <w:rsid w:val="00083715"/>
    <w:rsid w:val="00083CAE"/>
    <w:rsid w:val="00091181"/>
    <w:rsid w:val="00091676"/>
    <w:rsid w:val="000918B1"/>
    <w:rsid w:val="00092BAA"/>
    <w:rsid w:val="00092D38"/>
    <w:rsid w:val="00096CBB"/>
    <w:rsid w:val="00096CD2"/>
    <w:rsid w:val="00097706"/>
    <w:rsid w:val="00097BF5"/>
    <w:rsid w:val="00097FCB"/>
    <w:rsid w:val="000A1121"/>
    <w:rsid w:val="000A3BC9"/>
    <w:rsid w:val="000A6A4C"/>
    <w:rsid w:val="000B09C4"/>
    <w:rsid w:val="000B0E1F"/>
    <w:rsid w:val="000B3772"/>
    <w:rsid w:val="000B6400"/>
    <w:rsid w:val="000C0874"/>
    <w:rsid w:val="000C1215"/>
    <w:rsid w:val="000C229C"/>
    <w:rsid w:val="000C2344"/>
    <w:rsid w:val="000C37DF"/>
    <w:rsid w:val="000C461C"/>
    <w:rsid w:val="000C5A80"/>
    <w:rsid w:val="000C654A"/>
    <w:rsid w:val="000D4C77"/>
    <w:rsid w:val="000D7207"/>
    <w:rsid w:val="000D7A2F"/>
    <w:rsid w:val="000E1601"/>
    <w:rsid w:val="000E1B92"/>
    <w:rsid w:val="000E3130"/>
    <w:rsid w:val="000E3174"/>
    <w:rsid w:val="000E37B3"/>
    <w:rsid w:val="000E3A3B"/>
    <w:rsid w:val="000E6C16"/>
    <w:rsid w:val="000F151C"/>
    <w:rsid w:val="000F2B9C"/>
    <w:rsid w:val="000F61E3"/>
    <w:rsid w:val="000F71D8"/>
    <w:rsid w:val="000F731E"/>
    <w:rsid w:val="001022AC"/>
    <w:rsid w:val="001022C8"/>
    <w:rsid w:val="00102531"/>
    <w:rsid w:val="001026CB"/>
    <w:rsid w:val="00102EF4"/>
    <w:rsid w:val="00103890"/>
    <w:rsid w:val="0010435B"/>
    <w:rsid w:val="001048E6"/>
    <w:rsid w:val="0010799F"/>
    <w:rsid w:val="00111244"/>
    <w:rsid w:val="00112FEA"/>
    <w:rsid w:val="00114BEB"/>
    <w:rsid w:val="00115A36"/>
    <w:rsid w:val="00116772"/>
    <w:rsid w:val="001176F7"/>
    <w:rsid w:val="00121B9F"/>
    <w:rsid w:val="00123265"/>
    <w:rsid w:val="0012442E"/>
    <w:rsid w:val="00124EBB"/>
    <w:rsid w:val="00124F66"/>
    <w:rsid w:val="001250D6"/>
    <w:rsid w:val="00125985"/>
    <w:rsid w:val="001264A9"/>
    <w:rsid w:val="001278BE"/>
    <w:rsid w:val="00130F9D"/>
    <w:rsid w:val="00131828"/>
    <w:rsid w:val="001326FA"/>
    <w:rsid w:val="00132C71"/>
    <w:rsid w:val="0013399A"/>
    <w:rsid w:val="0014129F"/>
    <w:rsid w:val="0014357E"/>
    <w:rsid w:val="00145589"/>
    <w:rsid w:val="001457EF"/>
    <w:rsid w:val="00146CE7"/>
    <w:rsid w:val="00152FF1"/>
    <w:rsid w:val="00156836"/>
    <w:rsid w:val="00157FB4"/>
    <w:rsid w:val="0016137D"/>
    <w:rsid w:val="001613AA"/>
    <w:rsid w:val="001630C4"/>
    <w:rsid w:val="001631DA"/>
    <w:rsid w:val="00164254"/>
    <w:rsid w:val="001660FF"/>
    <w:rsid w:val="001668F5"/>
    <w:rsid w:val="00172A1E"/>
    <w:rsid w:val="00177AA0"/>
    <w:rsid w:val="00180776"/>
    <w:rsid w:val="00182CDA"/>
    <w:rsid w:val="001900D7"/>
    <w:rsid w:val="00190AEF"/>
    <w:rsid w:val="00190E1A"/>
    <w:rsid w:val="00192025"/>
    <w:rsid w:val="00195135"/>
    <w:rsid w:val="0019571A"/>
    <w:rsid w:val="001969B3"/>
    <w:rsid w:val="001A3CAE"/>
    <w:rsid w:val="001A42BA"/>
    <w:rsid w:val="001A5CA2"/>
    <w:rsid w:val="001B085B"/>
    <w:rsid w:val="001B282A"/>
    <w:rsid w:val="001B4B66"/>
    <w:rsid w:val="001B5A53"/>
    <w:rsid w:val="001B5E5A"/>
    <w:rsid w:val="001C053A"/>
    <w:rsid w:val="001C10BA"/>
    <w:rsid w:val="001C1561"/>
    <w:rsid w:val="001C18C9"/>
    <w:rsid w:val="001C1C44"/>
    <w:rsid w:val="001C2B45"/>
    <w:rsid w:val="001C4BDD"/>
    <w:rsid w:val="001C548D"/>
    <w:rsid w:val="001C7304"/>
    <w:rsid w:val="001C7586"/>
    <w:rsid w:val="001D0B10"/>
    <w:rsid w:val="001D1157"/>
    <w:rsid w:val="001D1352"/>
    <w:rsid w:val="001D1B33"/>
    <w:rsid w:val="001D3298"/>
    <w:rsid w:val="001D36F3"/>
    <w:rsid w:val="001D4349"/>
    <w:rsid w:val="001D4EB8"/>
    <w:rsid w:val="001E2408"/>
    <w:rsid w:val="001E55C1"/>
    <w:rsid w:val="001E6B3B"/>
    <w:rsid w:val="001E744F"/>
    <w:rsid w:val="001F0777"/>
    <w:rsid w:val="001F2F85"/>
    <w:rsid w:val="001F4AA5"/>
    <w:rsid w:val="00200284"/>
    <w:rsid w:val="00200572"/>
    <w:rsid w:val="00205A2A"/>
    <w:rsid w:val="00207E6C"/>
    <w:rsid w:val="00210A7E"/>
    <w:rsid w:val="002179DC"/>
    <w:rsid w:val="00220FFF"/>
    <w:rsid w:val="00221026"/>
    <w:rsid w:val="00223185"/>
    <w:rsid w:val="0022482A"/>
    <w:rsid w:val="002249C1"/>
    <w:rsid w:val="00226E2B"/>
    <w:rsid w:val="0023128B"/>
    <w:rsid w:val="00233588"/>
    <w:rsid w:val="0023458C"/>
    <w:rsid w:val="00234E3B"/>
    <w:rsid w:val="00235399"/>
    <w:rsid w:val="00236BD9"/>
    <w:rsid w:val="002415AA"/>
    <w:rsid w:val="00243E36"/>
    <w:rsid w:val="00245D16"/>
    <w:rsid w:val="002468EF"/>
    <w:rsid w:val="00246B10"/>
    <w:rsid w:val="002508B5"/>
    <w:rsid w:val="00256D42"/>
    <w:rsid w:val="0026131A"/>
    <w:rsid w:val="00261354"/>
    <w:rsid w:val="0026138E"/>
    <w:rsid w:val="0026266D"/>
    <w:rsid w:val="00263FD7"/>
    <w:rsid w:val="00264FAD"/>
    <w:rsid w:val="002662F2"/>
    <w:rsid w:val="00267008"/>
    <w:rsid w:val="002710A6"/>
    <w:rsid w:val="002740CC"/>
    <w:rsid w:val="002744D2"/>
    <w:rsid w:val="002769ED"/>
    <w:rsid w:val="00280D53"/>
    <w:rsid w:val="002812D0"/>
    <w:rsid w:val="002817FC"/>
    <w:rsid w:val="00281CF6"/>
    <w:rsid w:val="00283228"/>
    <w:rsid w:val="00284A48"/>
    <w:rsid w:val="00285458"/>
    <w:rsid w:val="00287BCA"/>
    <w:rsid w:val="00291CEA"/>
    <w:rsid w:val="00292CD2"/>
    <w:rsid w:val="00292E4C"/>
    <w:rsid w:val="00294398"/>
    <w:rsid w:val="00295148"/>
    <w:rsid w:val="002953B8"/>
    <w:rsid w:val="002954CD"/>
    <w:rsid w:val="00296492"/>
    <w:rsid w:val="00296A74"/>
    <w:rsid w:val="002A0C4A"/>
    <w:rsid w:val="002A0CD9"/>
    <w:rsid w:val="002A57E2"/>
    <w:rsid w:val="002A5951"/>
    <w:rsid w:val="002A599A"/>
    <w:rsid w:val="002A72AB"/>
    <w:rsid w:val="002B0F71"/>
    <w:rsid w:val="002B4D4C"/>
    <w:rsid w:val="002B7146"/>
    <w:rsid w:val="002C29E3"/>
    <w:rsid w:val="002C47B3"/>
    <w:rsid w:val="002C4FAF"/>
    <w:rsid w:val="002C565B"/>
    <w:rsid w:val="002C6F48"/>
    <w:rsid w:val="002D0047"/>
    <w:rsid w:val="002D1735"/>
    <w:rsid w:val="002D34A6"/>
    <w:rsid w:val="002D507C"/>
    <w:rsid w:val="002D5D97"/>
    <w:rsid w:val="002D6248"/>
    <w:rsid w:val="002D63CF"/>
    <w:rsid w:val="002D6AA7"/>
    <w:rsid w:val="002D7DBC"/>
    <w:rsid w:val="002E0093"/>
    <w:rsid w:val="002E19E7"/>
    <w:rsid w:val="002E2AC3"/>
    <w:rsid w:val="002E47C7"/>
    <w:rsid w:val="002E5AD1"/>
    <w:rsid w:val="002E6541"/>
    <w:rsid w:val="002E7723"/>
    <w:rsid w:val="002F053A"/>
    <w:rsid w:val="002F08B1"/>
    <w:rsid w:val="002F3968"/>
    <w:rsid w:val="002F3D62"/>
    <w:rsid w:val="002F4854"/>
    <w:rsid w:val="002F48DB"/>
    <w:rsid w:val="003006B4"/>
    <w:rsid w:val="00301968"/>
    <w:rsid w:val="00302B35"/>
    <w:rsid w:val="00303A49"/>
    <w:rsid w:val="00304521"/>
    <w:rsid w:val="00310ED7"/>
    <w:rsid w:val="00313749"/>
    <w:rsid w:val="003137F3"/>
    <w:rsid w:val="00314355"/>
    <w:rsid w:val="00314AF9"/>
    <w:rsid w:val="003158EF"/>
    <w:rsid w:val="003202EB"/>
    <w:rsid w:val="0032087C"/>
    <w:rsid w:val="00322FF4"/>
    <w:rsid w:val="003276FE"/>
    <w:rsid w:val="00332B36"/>
    <w:rsid w:val="00336377"/>
    <w:rsid w:val="00337015"/>
    <w:rsid w:val="003378A3"/>
    <w:rsid w:val="00341ADA"/>
    <w:rsid w:val="00342C50"/>
    <w:rsid w:val="003436E0"/>
    <w:rsid w:val="0034591F"/>
    <w:rsid w:val="003468AB"/>
    <w:rsid w:val="00346B37"/>
    <w:rsid w:val="003471B5"/>
    <w:rsid w:val="00347890"/>
    <w:rsid w:val="00350C2F"/>
    <w:rsid w:val="0035167B"/>
    <w:rsid w:val="003516F9"/>
    <w:rsid w:val="0035380D"/>
    <w:rsid w:val="00354D46"/>
    <w:rsid w:val="00355561"/>
    <w:rsid w:val="00355A8A"/>
    <w:rsid w:val="003571EB"/>
    <w:rsid w:val="003616D3"/>
    <w:rsid w:val="00362FD7"/>
    <w:rsid w:val="00366513"/>
    <w:rsid w:val="003700CE"/>
    <w:rsid w:val="003714EA"/>
    <w:rsid w:val="0037248A"/>
    <w:rsid w:val="00375DAF"/>
    <w:rsid w:val="0037782B"/>
    <w:rsid w:val="003820D9"/>
    <w:rsid w:val="00382A06"/>
    <w:rsid w:val="00382FF6"/>
    <w:rsid w:val="00383734"/>
    <w:rsid w:val="00386E58"/>
    <w:rsid w:val="0038712E"/>
    <w:rsid w:val="00393C36"/>
    <w:rsid w:val="00395063"/>
    <w:rsid w:val="003A043E"/>
    <w:rsid w:val="003A26D3"/>
    <w:rsid w:val="003A27F3"/>
    <w:rsid w:val="003A4AD8"/>
    <w:rsid w:val="003A5A93"/>
    <w:rsid w:val="003B30E7"/>
    <w:rsid w:val="003B3B3B"/>
    <w:rsid w:val="003B455D"/>
    <w:rsid w:val="003B7AD9"/>
    <w:rsid w:val="003B7F13"/>
    <w:rsid w:val="003C0E77"/>
    <w:rsid w:val="003C2BD2"/>
    <w:rsid w:val="003C4EAE"/>
    <w:rsid w:val="003C7CB0"/>
    <w:rsid w:val="003C7E26"/>
    <w:rsid w:val="003D335E"/>
    <w:rsid w:val="003D3706"/>
    <w:rsid w:val="003D388D"/>
    <w:rsid w:val="003E4664"/>
    <w:rsid w:val="003E58B1"/>
    <w:rsid w:val="003F2065"/>
    <w:rsid w:val="003F64B9"/>
    <w:rsid w:val="003F6F97"/>
    <w:rsid w:val="004007E9"/>
    <w:rsid w:val="00400B14"/>
    <w:rsid w:val="004020F2"/>
    <w:rsid w:val="0040259A"/>
    <w:rsid w:val="00402C86"/>
    <w:rsid w:val="004030D1"/>
    <w:rsid w:val="00406140"/>
    <w:rsid w:val="004104BA"/>
    <w:rsid w:val="004107E7"/>
    <w:rsid w:val="00410E2E"/>
    <w:rsid w:val="00411DB4"/>
    <w:rsid w:val="0041363E"/>
    <w:rsid w:val="00414345"/>
    <w:rsid w:val="00423155"/>
    <w:rsid w:val="00423188"/>
    <w:rsid w:val="004231EF"/>
    <w:rsid w:val="00423BD9"/>
    <w:rsid w:val="00424C27"/>
    <w:rsid w:val="00426905"/>
    <w:rsid w:val="00431B9E"/>
    <w:rsid w:val="004320DD"/>
    <w:rsid w:val="0043483B"/>
    <w:rsid w:val="00436F89"/>
    <w:rsid w:val="00437871"/>
    <w:rsid w:val="00441B4F"/>
    <w:rsid w:val="004421AB"/>
    <w:rsid w:val="004428C2"/>
    <w:rsid w:val="00442DE5"/>
    <w:rsid w:val="00443F52"/>
    <w:rsid w:val="004555BA"/>
    <w:rsid w:val="00456C20"/>
    <w:rsid w:val="00463DB9"/>
    <w:rsid w:val="00466E15"/>
    <w:rsid w:val="00467678"/>
    <w:rsid w:val="0047027E"/>
    <w:rsid w:val="00470EA5"/>
    <w:rsid w:val="004717A6"/>
    <w:rsid w:val="004721A6"/>
    <w:rsid w:val="004768D7"/>
    <w:rsid w:val="00476FB6"/>
    <w:rsid w:val="004771C5"/>
    <w:rsid w:val="00477C9A"/>
    <w:rsid w:val="0048000A"/>
    <w:rsid w:val="0048095C"/>
    <w:rsid w:val="00481896"/>
    <w:rsid w:val="0048341C"/>
    <w:rsid w:val="00484414"/>
    <w:rsid w:val="00485FB3"/>
    <w:rsid w:val="00486189"/>
    <w:rsid w:val="0048691E"/>
    <w:rsid w:val="00487277"/>
    <w:rsid w:val="0049024C"/>
    <w:rsid w:val="004912DC"/>
    <w:rsid w:val="00491990"/>
    <w:rsid w:val="00492C47"/>
    <w:rsid w:val="004961AD"/>
    <w:rsid w:val="00497330"/>
    <w:rsid w:val="004A2561"/>
    <w:rsid w:val="004A44D2"/>
    <w:rsid w:val="004A7F29"/>
    <w:rsid w:val="004B1175"/>
    <w:rsid w:val="004B1D0F"/>
    <w:rsid w:val="004B1D82"/>
    <w:rsid w:val="004B38C5"/>
    <w:rsid w:val="004B4C11"/>
    <w:rsid w:val="004B5F1F"/>
    <w:rsid w:val="004B76EF"/>
    <w:rsid w:val="004C1384"/>
    <w:rsid w:val="004C22A2"/>
    <w:rsid w:val="004C4EE4"/>
    <w:rsid w:val="004C53A6"/>
    <w:rsid w:val="004C5AD8"/>
    <w:rsid w:val="004C601C"/>
    <w:rsid w:val="004C6853"/>
    <w:rsid w:val="004C6C6A"/>
    <w:rsid w:val="004C727C"/>
    <w:rsid w:val="004D5912"/>
    <w:rsid w:val="004D64E4"/>
    <w:rsid w:val="004E0701"/>
    <w:rsid w:val="004E268E"/>
    <w:rsid w:val="004E4F50"/>
    <w:rsid w:val="004F0ED1"/>
    <w:rsid w:val="004F1D4B"/>
    <w:rsid w:val="004F28AA"/>
    <w:rsid w:val="004F46D2"/>
    <w:rsid w:val="004F6E72"/>
    <w:rsid w:val="004F6E99"/>
    <w:rsid w:val="004F7AB2"/>
    <w:rsid w:val="00501C50"/>
    <w:rsid w:val="00503393"/>
    <w:rsid w:val="00506ABD"/>
    <w:rsid w:val="005111D7"/>
    <w:rsid w:val="00511D40"/>
    <w:rsid w:val="005132C3"/>
    <w:rsid w:val="00513F63"/>
    <w:rsid w:val="0051566B"/>
    <w:rsid w:val="00515BE0"/>
    <w:rsid w:val="00520FFA"/>
    <w:rsid w:val="00527BAA"/>
    <w:rsid w:val="00527BE3"/>
    <w:rsid w:val="005319C3"/>
    <w:rsid w:val="00532AB1"/>
    <w:rsid w:val="0053664C"/>
    <w:rsid w:val="005423BC"/>
    <w:rsid w:val="00542465"/>
    <w:rsid w:val="005424B5"/>
    <w:rsid w:val="00542851"/>
    <w:rsid w:val="00545ADF"/>
    <w:rsid w:val="00546636"/>
    <w:rsid w:val="00553925"/>
    <w:rsid w:val="00554E34"/>
    <w:rsid w:val="00555CCA"/>
    <w:rsid w:val="0056481D"/>
    <w:rsid w:val="00565A6D"/>
    <w:rsid w:val="00573BC2"/>
    <w:rsid w:val="00573CD6"/>
    <w:rsid w:val="00576E47"/>
    <w:rsid w:val="00576F4A"/>
    <w:rsid w:val="00577113"/>
    <w:rsid w:val="00581547"/>
    <w:rsid w:val="00582797"/>
    <w:rsid w:val="00583C9C"/>
    <w:rsid w:val="005842F8"/>
    <w:rsid w:val="005849E8"/>
    <w:rsid w:val="0058563F"/>
    <w:rsid w:val="0059183B"/>
    <w:rsid w:val="005923E6"/>
    <w:rsid w:val="00593827"/>
    <w:rsid w:val="00595DBD"/>
    <w:rsid w:val="0059742D"/>
    <w:rsid w:val="005A4311"/>
    <w:rsid w:val="005A568E"/>
    <w:rsid w:val="005A7F02"/>
    <w:rsid w:val="005B0018"/>
    <w:rsid w:val="005B0B48"/>
    <w:rsid w:val="005B2F2B"/>
    <w:rsid w:val="005B450A"/>
    <w:rsid w:val="005B6520"/>
    <w:rsid w:val="005B7B12"/>
    <w:rsid w:val="005C1E6A"/>
    <w:rsid w:val="005C2CBE"/>
    <w:rsid w:val="005C3707"/>
    <w:rsid w:val="005C7539"/>
    <w:rsid w:val="005D02F3"/>
    <w:rsid w:val="005D3AFE"/>
    <w:rsid w:val="005D6573"/>
    <w:rsid w:val="005D692C"/>
    <w:rsid w:val="005E1850"/>
    <w:rsid w:val="005E2252"/>
    <w:rsid w:val="005E2D84"/>
    <w:rsid w:val="005E3512"/>
    <w:rsid w:val="005E3711"/>
    <w:rsid w:val="005E38F5"/>
    <w:rsid w:val="005E4A95"/>
    <w:rsid w:val="005E55B3"/>
    <w:rsid w:val="005E5678"/>
    <w:rsid w:val="005F13AC"/>
    <w:rsid w:val="005F47B2"/>
    <w:rsid w:val="005F58DA"/>
    <w:rsid w:val="005F6870"/>
    <w:rsid w:val="00600E86"/>
    <w:rsid w:val="00601B4A"/>
    <w:rsid w:val="006020AE"/>
    <w:rsid w:val="00602527"/>
    <w:rsid w:val="006070E4"/>
    <w:rsid w:val="00610C59"/>
    <w:rsid w:val="00614033"/>
    <w:rsid w:val="00614DB2"/>
    <w:rsid w:val="00617576"/>
    <w:rsid w:val="006179A4"/>
    <w:rsid w:val="00617C74"/>
    <w:rsid w:val="00617F8C"/>
    <w:rsid w:val="0062100B"/>
    <w:rsid w:val="00623158"/>
    <w:rsid w:val="006231DB"/>
    <w:rsid w:val="00623D06"/>
    <w:rsid w:val="00630359"/>
    <w:rsid w:val="006307ED"/>
    <w:rsid w:val="00631A23"/>
    <w:rsid w:val="006350EB"/>
    <w:rsid w:val="00637564"/>
    <w:rsid w:val="00641824"/>
    <w:rsid w:val="0064376B"/>
    <w:rsid w:val="00644632"/>
    <w:rsid w:val="00644D60"/>
    <w:rsid w:val="00645512"/>
    <w:rsid w:val="006471C8"/>
    <w:rsid w:val="006474D3"/>
    <w:rsid w:val="00647EE7"/>
    <w:rsid w:val="00650201"/>
    <w:rsid w:val="006523F9"/>
    <w:rsid w:val="00652A9B"/>
    <w:rsid w:val="00654314"/>
    <w:rsid w:val="00657D0B"/>
    <w:rsid w:val="00663E66"/>
    <w:rsid w:val="0066644E"/>
    <w:rsid w:val="00672519"/>
    <w:rsid w:val="00672A72"/>
    <w:rsid w:val="006732AC"/>
    <w:rsid w:val="00673E75"/>
    <w:rsid w:val="0067502C"/>
    <w:rsid w:val="00676227"/>
    <w:rsid w:val="00681851"/>
    <w:rsid w:val="00692318"/>
    <w:rsid w:val="00693DEC"/>
    <w:rsid w:val="006975DE"/>
    <w:rsid w:val="006A0A62"/>
    <w:rsid w:val="006A3D94"/>
    <w:rsid w:val="006A40E1"/>
    <w:rsid w:val="006A69D4"/>
    <w:rsid w:val="006B05F1"/>
    <w:rsid w:val="006B167F"/>
    <w:rsid w:val="006B4157"/>
    <w:rsid w:val="006B6DB3"/>
    <w:rsid w:val="006C08A6"/>
    <w:rsid w:val="006C1937"/>
    <w:rsid w:val="006C250A"/>
    <w:rsid w:val="006C3590"/>
    <w:rsid w:val="006C3CD3"/>
    <w:rsid w:val="006C5AEB"/>
    <w:rsid w:val="006D126A"/>
    <w:rsid w:val="006D19FB"/>
    <w:rsid w:val="006D26D4"/>
    <w:rsid w:val="006D280F"/>
    <w:rsid w:val="006D3C2F"/>
    <w:rsid w:val="006D709C"/>
    <w:rsid w:val="006D783A"/>
    <w:rsid w:val="006D7F53"/>
    <w:rsid w:val="006E1584"/>
    <w:rsid w:val="006E17E7"/>
    <w:rsid w:val="006E6A04"/>
    <w:rsid w:val="006E6D27"/>
    <w:rsid w:val="006F5A57"/>
    <w:rsid w:val="006F6600"/>
    <w:rsid w:val="006F689B"/>
    <w:rsid w:val="006F721D"/>
    <w:rsid w:val="00701FEB"/>
    <w:rsid w:val="007025D4"/>
    <w:rsid w:val="00703827"/>
    <w:rsid w:val="00703DDC"/>
    <w:rsid w:val="007051CD"/>
    <w:rsid w:val="00705A27"/>
    <w:rsid w:val="00707E3F"/>
    <w:rsid w:val="00712AA4"/>
    <w:rsid w:val="00714BB0"/>
    <w:rsid w:val="00715825"/>
    <w:rsid w:val="00715B52"/>
    <w:rsid w:val="007211BB"/>
    <w:rsid w:val="007221D5"/>
    <w:rsid w:val="00722B64"/>
    <w:rsid w:val="00725901"/>
    <w:rsid w:val="007279F9"/>
    <w:rsid w:val="0073458B"/>
    <w:rsid w:val="00736094"/>
    <w:rsid w:val="007364CF"/>
    <w:rsid w:val="00737299"/>
    <w:rsid w:val="00737853"/>
    <w:rsid w:val="00741710"/>
    <w:rsid w:val="00741E67"/>
    <w:rsid w:val="00742FB6"/>
    <w:rsid w:val="00744B97"/>
    <w:rsid w:val="0074685D"/>
    <w:rsid w:val="00747317"/>
    <w:rsid w:val="00747DCC"/>
    <w:rsid w:val="00751999"/>
    <w:rsid w:val="007519B6"/>
    <w:rsid w:val="0075254D"/>
    <w:rsid w:val="00753180"/>
    <w:rsid w:val="00754CCC"/>
    <w:rsid w:val="00757050"/>
    <w:rsid w:val="007622B9"/>
    <w:rsid w:val="007622BA"/>
    <w:rsid w:val="0076380F"/>
    <w:rsid w:val="007643DD"/>
    <w:rsid w:val="00764A03"/>
    <w:rsid w:val="00764FB6"/>
    <w:rsid w:val="00765185"/>
    <w:rsid w:val="007666CC"/>
    <w:rsid w:val="00770096"/>
    <w:rsid w:val="007730D1"/>
    <w:rsid w:val="00774842"/>
    <w:rsid w:val="00774AE2"/>
    <w:rsid w:val="007750BE"/>
    <w:rsid w:val="00776E58"/>
    <w:rsid w:val="00781704"/>
    <w:rsid w:val="00790024"/>
    <w:rsid w:val="00790887"/>
    <w:rsid w:val="00791F2A"/>
    <w:rsid w:val="007920F1"/>
    <w:rsid w:val="00793F12"/>
    <w:rsid w:val="00796CF2"/>
    <w:rsid w:val="007A0313"/>
    <w:rsid w:val="007A0A4F"/>
    <w:rsid w:val="007A1548"/>
    <w:rsid w:val="007A5596"/>
    <w:rsid w:val="007A610A"/>
    <w:rsid w:val="007A66ED"/>
    <w:rsid w:val="007B09F7"/>
    <w:rsid w:val="007B3408"/>
    <w:rsid w:val="007B3412"/>
    <w:rsid w:val="007B391C"/>
    <w:rsid w:val="007B3B84"/>
    <w:rsid w:val="007B3F41"/>
    <w:rsid w:val="007B4BDA"/>
    <w:rsid w:val="007B5414"/>
    <w:rsid w:val="007B5944"/>
    <w:rsid w:val="007B6A15"/>
    <w:rsid w:val="007C0E32"/>
    <w:rsid w:val="007C18B3"/>
    <w:rsid w:val="007C650F"/>
    <w:rsid w:val="007D1D45"/>
    <w:rsid w:val="007D2B0F"/>
    <w:rsid w:val="007D357D"/>
    <w:rsid w:val="007D3678"/>
    <w:rsid w:val="007D559D"/>
    <w:rsid w:val="007D7274"/>
    <w:rsid w:val="007D7354"/>
    <w:rsid w:val="007E11A7"/>
    <w:rsid w:val="007E19C2"/>
    <w:rsid w:val="007E78DD"/>
    <w:rsid w:val="007F2B8E"/>
    <w:rsid w:val="007F3D5E"/>
    <w:rsid w:val="007F3F3B"/>
    <w:rsid w:val="007F5148"/>
    <w:rsid w:val="007F5E06"/>
    <w:rsid w:val="007F6468"/>
    <w:rsid w:val="008001A3"/>
    <w:rsid w:val="00803AB9"/>
    <w:rsid w:val="00803B47"/>
    <w:rsid w:val="008060A3"/>
    <w:rsid w:val="00807449"/>
    <w:rsid w:val="0081150E"/>
    <w:rsid w:val="00813623"/>
    <w:rsid w:val="00813F3F"/>
    <w:rsid w:val="00816A6F"/>
    <w:rsid w:val="00822683"/>
    <w:rsid w:val="00823571"/>
    <w:rsid w:val="00824C39"/>
    <w:rsid w:val="00827970"/>
    <w:rsid w:val="00830274"/>
    <w:rsid w:val="00833722"/>
    <w:rsid w:val="008338F8"/>
    <w:rsid w:val="00833975"/>
    <w:rsid w:val="008343D4"/>
    <w:rsid w:val="0083520C"/>
    <w:rsid w:val="00836E55"/>
    <w:rsid w:val="0083717A"/>
    <w:rsid w:val="008402FC"/>
    <w:rsid w:val="0084061C"/>
    <w:rsid w:val="00842338"/>
    <w:rsid w:val="00843AFD"/>
    <w:rsid w:val="0084472E"/>
    <w:rsid w:val="00853293"/>
    <w:rsid w:val="0085411C"/>
    <w:rsid w:val="00855927"/>
    <w:rsid w:val="008575ED"/>
    <w:rsid w:val="00860CA6"/>
    <w:rsid w:val="00862E75"/>
    <w:rsid w:val="00863590"/>
    <w:rsid w:val="0086690F"/>
    <w:rsid w:val="00870214"/>
    <w:rsid w:val="0087037B"/>
    <w:rsid w:val="00871B0C"/>
    <w:rsid w:val="00874480"/>
    <w:rsid w:val="00875034"/>
    <w:rsid w:val="00875D1F"/>
    <w:rsid w:val="00881ABF"/>
    <w:rsid w:val="00881AC3"/>
    <w:rsid w:val="0088265E"/>
    <w:rsid w:val="00887183"/>
    <w:rsid w:val="008878D6"/>
    <w:rsid w:val="00890213"/>
    <w:rsid w:val="0089045C"/>
    <w:rsid w:val="00892333"/>
    <w:rsid w:val="00892F01"/>
    <w:rsid w:val="00893FA4"/>
    <w:rsid w:val="008941CD"/>
    <w:rsid w:val="00896533"/>
    <w:rsid w:val="008965C6"/>
    <w:rsid w:val="00896E61"/>
    <w:rsid w:val="008976FB"/>
    <w:rsid w:val="008A1332"/>
    <w:rsid w:val="008A3517"/>
    <w:rsid w:val="008A53C9"/>
    <w:rsid w:val="008A685C"/>
    <w:rsid w:val="008B0509"/>
    <w:rsid w:val="008B40ED"/>
    <w:rsid w:val="008B44EF"/>
    <w:rsid w:val="008B7FE1"/>
    <w:rsid w:val="008C00C8"/>
    <w:rsid w:val="008C0D0A"/>
    <w:rsid w:val="008C1F20"/>
    <w:rsid w:val="008C32A7"/>
    <w:rsid w:val="008C423C"/>
    <w:rsid w:val="008C61D1"/>
    <w:rsid w:val="008C62C3"/>
    <w:rsid w:val="008D08E6"/>
    <w:rsid w:val="008D3F64"/>
    <w:rsid w:val="008D7F96"/>
    <w:rsid w:val="008E21B2"/>
    <w:rsid w:val="008E3804"/>
    <w:rsid w:val="008E3A68"/>
    <w:rsid w:val="008E6306"/>
    <w:rsid w:val="008E6413"/>
    <w:rsid w:val="008F0DCE"/>
    <w:rsid w:val="008F14B8"/>
    <w:rsid w:val="008F7073"/>
    <w:rsid w:val="008F7F7E"/>
    <w:rsid w:val="00904133"/>
    <w:rsid w:val="0090423E"/>
    <w:rsid w:val="00904502"/>
    <w:rsid w:val="00904537"/>
    <w:rsid w:val="00905133"/>
    <w:rsid w:val="0090775C"/>
    <w:rsid w:val="009105B3"/>
    <w:rsid w:val="00920BB1"/>
    <w:rsid w:val="009217BC"/>
    <w:rsid w:val="00923C45"/>
    <w:rsid w:val="00930E34"/>
    <w:rsid w:val="00930F16"/>
    <w:rsid w:val="00931A17"/>
    <w:rsid w:val="00931F1B"/>
    <w:rsid w:val="00934348"/>
    <w:rsid w:val="00934505"/>
    <w:rsid w:val="00941672"/>
    <w:rsid w:val="009434BF"/>
    <w:rsid w:val="009468D7"/>
    <w:rsid w:val="009471D1"/>
    <w:rsid w:val="00952376"/>
    <w:rsid w:val="009534B9"/>
    <w:rsid w:val="00954F64"/>
    <w:rsid w:val="00955925"/>
    <w:rsid w:val="009675E6"/>
    <w:rsid w:val="0096795A"/>
    <w:rsid w:val="00970A8D"/>
    <w:rsid w:val="0097515C"/>
    <w:rsid w:val="009768DE"/>
    <w:rsid w:val="0098097F"/>
    <w:rsid w:val="0098144F"/>
    <w:rsid w:val="00981B29"/>
    <w:rsid w:val="00986C13"/>
    <w:rsid w:val="0099343C"/>
    <w:rsid w:val="00994A15"/>
    <w:rsid w:val="00994E77"/>
    <w:rsid w:val="00996F57"/>
    <w:rsid w:val="00997D2F"/>
    <w:rsid w:val="00997F67"/>
    <w:rsid w:val="009A0B85"/>
    <w:rsid w:val="009A12C1"/>
    <w:rsid w:val="009A13FF"/>
    <w:rsid w:val="009A3CE4"/>
    <w:rsid w:val="009A482C"/>
    <w:rsid w:val="009A5C8F"/>
    <w:rsid w:val="009B1192"/>
    <w:rsid w:val="009B2C9D"/>
    <w:rsid w:val="009B353C"/>
    <w:rsid w:val="009B471F"/>
    <w:rsid w:val="009B47F7"/>
    <w:rsid w:val="009B7992"/>
    <w:rsid w:val="009B7A74"/>
    <w:rsid w:val="009C36FA"/>
    <w:rsid w:val="009C3D21"/>
    <w:rsid w:val="009C6EF3"/>
    <w:rsid w:val="009D1371"/>
    <w:rsid w:val="009D161B"/>
    <w:rsid w:val="009D1805"/>
    <w:rsid w:val="009D1B9C"/>
    <w:rsid w:val="009D3754"/>
    <w:rsid w:val="009D404F"/>
    <w:rsid w:val="009D442B"/>
    <w:rsid w:val="009D5AB6"/>
    <w:rsid w:val="009D68D7"/>
    <w:rsid w:val="009D6BFA"/>
    <w:rsid w:val="009D6F4B"/>
    <w:rsid w:val="009D76E6"/>
    <w:rsid w:val="009E0993"/>
    <w:rsid w:val="009E17CF"/>
    <w:rsid w:val="009E1FC5"/>
    <w:rsid w:val="009E26D0"/>
    <w:rsid w:val="009E2A08"/>
    <w:rsid w:val="009E343F"/>
    <w:rsid w:val="009F0953"/>
    <w:rsid w:val="009F0F0F"/>
    <w:rsid w:val="009F1467"/>
    <w:rsid w:val="009F1730"/>
    <w:rsid w:val="009F455B"/>
    <w:rsid w:val="009F4A28"/>
    <w:rsid w:val="009F769F"/>
    <w:rsid w:val="00A00D32"/>
    <w:rsid w:val="00A012AB"/>
    <w:rsid w:val="00A06D8C"/>
    <w:rsid w:val="00A13A52"/>
    <w:rsid w:val="00A14F36"/>
    <w:rsid w:val="00A15A5F"/>
    <w:rsid w:val="00A15A96"/>
    <w:rsid w:val="00A16380"/>
    <w:rsid w:val="00A16608"/>
    <w:rsid w:val="00A178BF"/>
    <w:rsid w:val="00A17A7B"/>
    <w:rsid w:val="00A17BBE"/>
    <w:rsid w:val="00A213A4"/>
    <w:rsid w:val="00A224AB"/>
    <w:rsid w:val="00A228A0"/>
    <w:rsid w:val="00A22D24"/>
    <w:rsid w:val="00A25045"/>
    <w:rsid w:val="00A2515D"/>
    <w:rsid w:val="00A25F9F"/>
    <w:rsid w:val="00A32994"/>
    <w:rsid w:val="00A34C1A"/>
    <w:rsid w:val="00A45B04"/>
    <w:rsid w:val="00A45EAF"/>
    <w:rsid w:val="00A4635C"/>
    <w:rsid w:val="00A46CDF"/>
    <w:rsid w:val="00A50F64"/>
    <w:rsid w:val="00A55B08"/>
    <w:rsid w:val="00A57379"/>
    <w:rsid w:val="00A57525"/>
    <w:rsid w:val="00A5797F"/>
    <w:rsid w:val="00A60B3C"/>
    <w:rsid w:val="00A6199D"/>
    <w:rsid w:val="00A66CAA"/>
    <w:rsid w:val="00A674B5"/>
    <w:rsid w:val="00A711D5"/>
    <w:rsid w:val="00A71BAE"/>
    <w:rsid w:val="00A71BD3"/>
    <w:rsid w:val="00A73641"/>
    <w:rsid w:val="00A73C11"/>
    <w:rsid w:val="00A75F52"/>
    <w:rsid w:val="00A8108B"/>
    <w:rsid w:val="00A83421"/>
    <w:rsid w:val="00A83A81"/>
    <w:rsid w:val="00A85C33"/>
    <w:rsid w:val="00A8714E"/>
    <w:rsid w:val="00A876FD"/>
    <w:rsid w:val="00A90531"/>
    <w:rsid w:val="00A90E23"/>
    <w:rsid w:val="00A923B1"/>
    <w:rsid w:val="00A94F3E"/>
    <w:rsid w:val="00A95675"/>
    <w:rsid w:val="00A95DE3"/>
    <w:rsid w:val="00A96793"/>
    <w:rsid w:val="00A979AD"/>
    <w:rsid w:val="00A97C21"/>
    <w:rsid w:val="00AA0C5F"/>
    <w:rsid w:val="00AA22A6"/>
    <w:rsid w:val="00AA242E"/>
    <w:rsid w:val="00AA52AC"/>
    <w:rsid w:val="00AA58A3"/>
    <w:rsid w:val="00AB00A8"/>
    <w:rsid w:val="00AB2594"/>
    <w:rsid w:val="00AB2939"/>
    <w:rsid w:val="00AB2E94"/>
    <w:rsid w:val="00AB4120"/>
    <w:rsid w:val="00AC08D1"/>
    <w:rsid w:val="00AC193C"/>
    <w:rsid w:val="00AC5DA2"/>
    <w:rsid w:val="00AC66A6"/>
    <w:rsid w:val="00AD162D"/>
    <w:rsid w:val="00AD17A1"/>
    <w:rsid w:val="00AD255B"/>
    <w:rsid w:val="00AD2708"/>
    <w:rsid w:val="00AD3793"/>
    <w:rsid w:val="00AD3E25"/>
    <w:rsid w:val="00AD6235"/>
    <w:rsid w:val="00AD7AD2"/>
    <w:rsid w:val="00AD7FD7"/>
    <w:rsid w:val="00AE15D3"/>
    <w:rsid w:val="00AE198D"/>
    <w:rsid w:val="00AE1E3D"/>
    <w:rsid w:val="00AE37D5"/>
    <w:rsid w:val="00AE5D33"/>
    <w:rsid w:val="00AE636C"/>
    <w:rsid w:val="00AE737F"/>
    <w:rsid w:val="00AF4CAF"/>
    <w:rsid w:val="00AF51F4"/>
    <w:rsid w:val="00B00172"/>
    <w:rsid w:val="00B00BB8"/>
    <w:rsid w:val="00B00D18"/>
    <w:rsid w:val="00B0266F"/>
    <w:rsid w:val="00B02BA5"/>
    <w:rsid w:val="00B173CE"/>
    <w:rsid w:val="00B17BFD"/>
    <w:rsid w:val="00B220AC"/>
    <w:rsid w:val="00B23E5F"/>
    <w:rsid w:val="00B25F6B"/>
    <w:rsid w:val="00B30CAA"/>
    <w:rsid w:val="00B310F7"/>
    <w:rsid w:val="00B34647"/>
    <w:rsid w:val="00B34F8F"/>
    <w:rsid w:val="00B3553D"/>
    <w:rsid w:val="00B36AA0"/>
    <w:rsid w:val="00B36D16"/>
    <w:rsid w:val="00B406B5"/>
    <w:rsid w:val="00B40B82"/>
    <w:rsid w:val="00B42CEF"/>
    <w:rsid w:val="00B4684C"/>
    <w:rsid w:val="00B46CEE"/>
    <w:rsid w:val="00B4709C"/>
    <w:rsid w:val="00B47AF1"/>
    <w:rsid w:val="00B47CA6"/>
    <w:rsid w:val="00B50D16"/>
    <w:rsid w:val="00B52782"/>
    <w:rsid w:val="00B53747"/>
    <w:rsid w:val="00B56691"/>
    <w:rsid w:val="00B5692F"/>
    <w:rsid w:val="00B56D66"/>
    <w:rsid w:val="00B57F9A"/>
    <w:rsid w:val="00B619B1"/>
    <w:rsid w:val="00B62CEC"/>
    <w:rsid w:val="00B63F49"/>
    <w:rsid w:val="00B6610A"/>
    <w:rsid w:val="00B66642"/>
    <w:rsid w:val="00B72352"/>
    <w:rsid w:val="00B73FC6"/>
    <w:rsid w:val="00B80404"/>
    <w:rsid w:val="00B83EB8"/>
    <w:rsid w:val="00B85555"/>
    <w:rsid w:val="00B86CAA"/>
    <w:rsid w:val="00B91B0F"/>
    <w:rsid w:val="00B92B27"/>
    <w:rsid w:val="00B93519"/>
    <w:rsid w:val="00BA09A5"/>
    <w:rsid w:val="00BA0C37"/>
    <w:rsid w:val="00BA1DEC"/>
    <w:rsid w:val="00BA1FF4"/>
    <w:rsid w:val="00BA2E2A"/>
    <w:rsid w:val="00BA6BF7"/>
    <w:rsid w:val="00BA6FEA"/>
    <w:rsid w:val="00BA7030"/>
    <w:rsid w:val="00BB108F"/>
    <w:rsid w:val="00BB5714"/>
    <w:rsid w:val="00BB6F0C"/>
    <w:rsid w:val="00BC0DF8"/>
    <w:rsid w:val="00BC184A"/>
    <w:rsid w:val="00BC296A"/>
    <w:rsid w:val="00BC3186"/>
    <w:rsid w:val="00BC36B0"/>
    <w:rsid w:val="00BC3B4F"/>
    <w:rsid w:val="00BC67B7"/>
    <w:rsid w:val="00BD0959"/>
    <w:rsid w:val="00BD0978"/>
    <w:rsid w:val="00BD1883"/>
    <w:rsid w:val="00BD2003"/>
    <w:rsid w:val="00BD3BF3"/>
    <w:rsid w:val="00BD3FEB"/>
    <w:rsid w:val="00BD63E1"/>
    <w:rsid w:val="00BD69B8"/>
    <w:rsid w:val="00BE06F9"/>
    <w:rsid w:val="00BE3199"/>
    <w:rsid w:val="00BE4847"/>
    <w:rsid w:val="00BF0A49"/>
    <w:rsid w:val="00BF2EC1"/>
    <w:rsid w:val="00BF3217"/>
    <w:rsid w:val="00BF5788"/>
    <w:rsid w:val="00BF5B08"/>
    <w:rsid w:val="00BF6FDD"/>
    <w:rsid w:val="00C00726"/>
    <w:rsid w:val="00C00944"/>
    <w:rsid w:val="00C01A52"/>
    <w:rsid w:val="00C027AB"/>
    <w:rsid w:val="00C035A4"/>
    <w:rsid w:val="00C04D76"/>
    <w:rsid w:val="00C0511E"/>
    <w:rsid w:val="00C06C60"/>
    <w:rsid w:val="00C107E4"/>
    <w:rsid w:val="00C11E44"/>
    <w:rsid w:val="00C127B2"/>
    <w:rsid w:val="00C14EC9"/>
    <w:rsid w:val="00C15CCF"/>
    <w:rsid w:val="00C15E9C"/>
    <w:rsid w:val="00C17901"/>
    <w:rsid w:val="00C17FCB"/>
    <w:rsid w:val="00C20FCB"/>
    <w:rsid w:val="00C21103"/>
    <w:rsid w:val="00C24018"/>
    <w:rsid w:val="00C24D5B"/>
    <w:rsid w:val="00C25E8A"/>
    <w:rsid w:val="00C26683"/>
    <w:rsid w:val="00C324D2"/>
    <w:rsid w:val="00C357BE"/>
    <w:rsid w:val="00C3665C"/>
    <w:rsid w:val="00C41D62"/>
    <w:rsid w:val="00C427D9"/>
    <w:rsid w:val="00C442B3"/>
    <w:rsid w:val="00C4646D"/>
    <w:rsid w:val="00C46CC2"/>
    <w:rsid w:val="00C47423"/>
    <w:rsid w:val="00C47E7F"/>
    <w:rsid w:val="00C5152E"/>
    <w:rsid w:val="00C5195B"/>
    <w:rsid w:val="00C5214F"/>
    <w:rsid w:val="00C53381"/>
    <w:rsid w:val="00C5359A"/>
    <w:rsid w:val="00C55630"/>
    <w:rsid w:val="00C61694"/>
    <w:rsid w:val="00C62DC9"/>
    <w:rsid w:val="00C707CA"/>
    <w:rsid w:val="00C72DBA"/>
    <w:rsid w:val="00C7336C"/>
    <w:rsid w:val="00C74BDD"/>
    <w:rsid w:val="00C74EF2"/>
    <w:rsid w:val="00C75006"/>
    <w:rsid w:val="00C761BE"/>
    <w:rsid w:val="00C77C65"/>
    <w:rsid w:val="00C812CD"/>
    <w:rsid w:val="00C83293"/>
    <w:rsid w:val="00C850A5"/>
    <w:rsid w:val="00C8567F"/>
    <w:rsid w:val="00C85B66"/>
    <w:rsid w:val="00C86691"/>
    <w:rsid w:val="00C877CE"/>
    <w:rsid w:val="00C90491"/>
    <w:rsid w:val="00C90A16"/>
    <w:rsid w:val="00C912DD"/>
    <w:rsid w:val="00C91CE8"/>
    <w:rsid w:val="00C92BEA"/>
    <w:rsid w:val="00C93CA0"/>
    <w:rsid w:val="00C95DF0"/>
    <w:rsid w:val="00C96537"/>
    <w:rsid w:val="00C972F3"/>
    <w:rsid w:val="00CA058E"/>
    <w:rsid w:val="00CA1577"/>
    <w:rsid w:val="00CA2961"/>
    <w:rsid w:val="00CA6F06"/>
    <w:rsid w:val="00CA72FB"/>
    <w:rsid w:val="00CB09D3"/>
    <w:rsid w:val="00CB189A"/>
    <w:rsid w:val="00CB5170"/>
    <w:rsid w:val="00CB5DB4"/>
    <w:rsid w:val="00CB5F28"/>
    <w:rsid w:val="00CB6504"/>
    <w:rsid w:val="00CB77C0"/>
    <w:rsid w:val="00CB7869"/>
    <w:rsid w:val="00CC0C0E"/>
    <w:rsid w:val="00CC16A7"/>
    <w:rsid w:val="00CC2371"/>
    <w:rsid w:val="00CC35B6"/>
    <w:rsid w:val="00CC41C8"/>
    <w:rsid w:val="00CD04F0"/>
    <w:rsid w:val="00CD6568"/>
    <w:rsid w:val="00CE0A17"/>
    <w:rsid w:val="00CE3E54"/>
    <w:rsid w:val="00CE5D54"/>
    <w:rsid w:val="00CF2371"/>
    <w:rsid w:val="00CF2C0F"/>
    <w:rsid w:val="00CF3962"/>
    <w:rsid w:val="00CF5A48"/>
    <w:rsid w:val="00D01090"/>
    <w:rsid w:val="00D0140C"/>
    <w:rsid w:val="00D05810"/>
    <w:rsid w:val="00D07E7A"/>
    <w:rsid w:val="00D14A1E"/>
    <w:rsid w:val="00D164B3"/>
    <w:rsid w:val="00D20CCF"/>
    <w:rsid w:val="00D254F0"/>
    <w:rsid w:val="00D263FC"/>
    <w:rsid w:val="00D31CB9"/>
    <w:rsid w:val="00D404E2"/>
    <w:rsid w:val="00D41AD4"/>
    <w:rsid w:val="00D421C5"/>
    <w:rsid w:val="00D43AB8"/>
    <w:rsid w:val="00D44107"/>
    <w:rsid w:val="00D45881"/>
    <w:rsid w:val="00D47EA2"/>
    <w:rsid w:val="00D511A8"/>
    <w:rsid w:val="00D55029"/>
    <w:rsid w:val="00D55036"/>
    <w:rsid w:val="00D55E56"/>
    <w:rsid w:val="00D57377"/>
    <w:rsid w:val="00D60E34"/>
    <w:rsid w:val="00D610DE"/>
    <w:rsid w:val="00D7053B"/>
    <w:rsid w:val="00D70CAE"/>
    <w:rsid w:val="00D70F5F"/>
    <w:rsid w:val="00D71269"/>
    <w:rsid w:val="00D723CF"/>
    <w:rsid w:val="00D73F0A"/>
    <w:rsid w:val="00D75942"/>
    <w:rsid w:val="00D77385"/>
    <w:rsid w:val="00D77E40"/>
    <w:rsid w:val="00D81A7D"/>
    <w:rsid w:val="00D82842"/>
    <w:rsid w:val="00D82CF0"/>
    <w:rsid w:val="00D82F9D"/>
    <w:rsid w:val="00D842CE"/>
    <w:rsid w:val="00D84E12"/>
    <w:rsid w:val="00D85B47"/>
    <w:rsid w:val="00D92DC2"/>
    <w:rsid w:val="00D93C7C"/>
    <w:rsid w:val="00DA06C2"/>
    <w:rsid w:val="00DA1D9D"/>
    <w:rsid w:val="00DA2EF6"/>
    <w:rsid w:val="00DA5411"/>
    <w:rsid w:val="00DA5F3B"/>
    <w:rsid w:val="00DA60A8"/>
    <w:rsid w:val="00DA61B8"/>
    <w:rsid w:val="00DA66CD"/>
    <w:rsid w:val="00DA66D9"/>
    <w:rsid w:val="00DA7706"/>
    <w:rsid w:val="00DB23D1"/>
    <w:rsid w:val="00DB2F68"/>
    <w:rsid w:val="00DB2FA3"/>
    <w:rsid w:val="00DB2FAE"/>
    <w:rsid w:val="00DB42B9"/>
    <w:rsid w:val="00DB5F38"/>
    <w:rsid w:val="00DC0406"/>
    <w:rsid w:val="00DC086C"/>
    <w:rsid w:val="00DC172F"/>
    <w:rsid w:val="00DC2314"/>
    <w:rsid w:val="00DC4480"/>
    <w:rsid w:val="00DC449A"/>
    <w:rsid w:val="00DC62FF"/>
    <w:rsid w:val="00DD2433"/>
    <w:rsid w:val="00DD55F6"/>
    <w:rsid w:val="00DE1F1E"/>
    <w:rsid w:val="00DE7A44"/>
    <w:rsid w:val="00DF3482"/>
    <w:rsid w:val="00DF3DDB"/>
    <w:rsid w:val="00DF40BF"/>
    <w:rsid w:val="00DF46C3"/>
    <w:rsid w:val="00DF62D8"/>
    <w:rsid w:val="00DF6A78"/>
    <w:rsid w:val="00DF7427"/>
    <w:rsid w:val="00DF7A13"/>
    <w:rsid w:val="00E00AE7"/>
    <w:rsid w:val="00E02668"/>
    <w:rsid w:val="00E04B44"/>
    <w:rsid w:val="00E04E49"/>
    <w:rsid w:val="00E10368"/>
    <w:rsid w:val="00E10671"/>
    <w:rsid w:val="00E11926"/>
    <w:rsid w:val="00E130F0"/>
    <w:rsid w:val="00E141B9"/>
    <w:rsid w:val="00E147C8"/>
    <w:rsid w:val="00E14995"/>
    <w:rsid w:val="00E15122"/>
    <w:rsid w:val="00E15CE0"/>
    <w:rsid w:val="00E161BE"/>
    <w:rsid w:val="00E17021"/>
    <w:rsid w:val="00E206FB"/>
    <w:rsid w:val="00E20736"/>
    <w:rsid w:val="00E20879"/>
    <w:rsid w:val="00E2488E"/>
    <w:rsid w:val="00E24FDC"/>
    <w:rsid w:val="00E254C1"/>
    <w:rsid w:val="00E262D0"/>
    <w:rsid w:val="00E278AF"/>
    <w:rsid w:val="00E27A43"/>
    <w:rsid w:val="00E27BD7"/>
    <w:rsid w:val="00E30FC2"/>
    <w:rsid w:val="00E31571"/>
    <w:rsid w:val="00E31866"/>
    <w:rsid w:val="00E3344A"/>
    <w:rsid w:val="00E35420"/>
    <w:rsid w:val="00E36E9E"/>
    <w:rsid w:val="00E40AE4"/>
    <w:rsid w:val="00E42F30"/>
    <w:rsid w:val="00E43054"/>
    <w:rsid w:val="00E4316B"/>
    <w:rsid w:val="00E4337D"/>
    <w:rsid w:val="00E52AF1"/>
    <w:rsid w:val="00E5425D"/>
    <w:rsid w:val="00E5450E"/>
    <w:rsid w:val="00E57B89"/>
    <w:rsid w:val="00E57DDC"/>
    <w:rsid w:val="00E57F08"/>
    <w:rsid w:val="00E62E45"/>
    <w:rsid w:val="00E64BD5"/>
    <w:rsid w:val="00E71234"/>
    <w:rsid w:val="00E72C2E"/>
    <w:rsid w:val="00E734CA"/>
    <w:rsid w:val="00E7570D"/>
    <w:rsid w:val="00E7604C"/>
    <w:rsid w:val="00E85B8C"/>
    <w:rsid w:val="00E8679D"/>
    <w:rsid w:val="00E9416C"/>
    <w:rsid w:val="00E94355"/>
    <w:rsid w:val="00E95D0C"/>
    <w:rsid w:val="00E96C8E"/>
    <w:rsid w:val="00EA1DD5"/>
    <w:rsid w:val="00EA3431"/>
    <w:rsid w:val="00EA4DD0"/>
    <w:rsid w:val="00EB182C"/>
    <w:rsid w:val="00EB2CEC"/>
    <w:rsid w:val="00EB482B"/>
    <w:rsid w:val="00EB5641"/>
    <w:rsid w:val="00EB65E5"/>
    <w:rsid w:val="00EC088A"/>
    <w:rsid w:val="00EC11FE"/>
    <w:rsid w:val="00EC15BB"/>
    <w:rsid w:val="00EC2060"/>
    <w:rsid w:val="00EC2CF7"/>
    <w:rsid w:val="00EC36C7"/>
    <w:rsid w:val="00EC4066"/>
    <w:rsid w:val="00EC7F00"/>
    <w:rsid w:val="00ED0BDA"/>
    <w:rsid w:val="00ED1834"/>
    <w:rsid w:val="00ED1CD4"/>
    <w:rsid w:val="00ED6868"/>
    <w:rsid w:val="00ED79CC"/>
    <w:rsid w:val="00EE03BA"/>
    <w:rsid w:val="00EE0637"/>
    <w:rsid w:val="00EE1D68"/>
    <w:rsid w:val="00EE2CB3"/>
    <w:rsid w:val="00EE422E"/>
    <w:rsid w:val="00EE4EE5"/>
    <w:rsid w:val="00EE5582"/>
    <w:rsid w:val="00EE5BAF"/>
    <w:rsid w:val="00EE6390"/>
    <w:rsid w:val="00EE6C4C"/>
    <w:rsid w:val="00EE74D8"/>
    <w:rsid w:val="00EF230A"/>
    <w:rsid w:val="00EF35A5"/>
    <w:rsid w:val="00EF4005"/>
    <w:rsid w:val="00EF40C2"/>
    <w:rsid w:val="00EF6B9B"/>
    <w:rsid w:val="00EF7108"/>
    <w:rsid w:val="00F005FB"/>
    <w:rsid w:val="00F007EF"/>
    <w:rsid w:val="00F00BF6"/>
    <w:rsid w:val="00F00E84"/>
    <w:rsid w:val="00F02226"/>
    <w:rsid w:val="00F02C9F"/>
    <w:rsid w:val="00F03D39"/>
    <w:rsid w:val="00F062BC"/>
    <w:rsid w:val="00F0715B"/>
    <w:rsid w:val="00F07BD5"/>
    <w:rsid w:val="00F07F80"/>
    <w:rsid w:val="00F140C0"/>
    <w:rsid w:val="00F16939"/>
    <w:rsid w:val="00F22909"/>
    <w:rsid w:val="00F22B50"/>
    <w:rsid w:val="00F27883"/>
    <w:rsid w:val="00F27908"/>
    <w:rsid w:val="00F27FA4"/>
    <w:rsid w:val="00F30A22"/>
    <w:rsid w:val="00F31026"/>
    <w:rsid w:val="00F42358"/>
    <w:rsid w:val="00F429CD"/>
    <w:rsid w:val="00F45187"/>
    <w:rsid w:val="00F4719D"/>
    <w:rsid w:val="00F475E2"/>
    <w:rsid w:val="00F53028"/>
    <w:rsid w:val="00F53AC5"/>
    <w:rsid w:val="00F57C08"/>
    <w:rsid w:val="00F62661"/>
    <w:rsid w:val="00F63A08"/>
    <w:rsid w:val="00F65D7D"/>
    <w:rsid w:val="00F70E51"/>
    <w:rsid w:val="00F72C39"/>
    <w:rsid w:val="00F73A9D"/>
    <w:rsid w:val="00F73BA5"/>
    <w:rsid w:val="00F751D1"/>
    <w:rsid w:val="00F75E46"/>
    <w:rsid w:val="00F81395"/>
    <w:rsid w:val="00F820AA"/>
    <w:rsid w:val="00F8241F"/>
    <w:rsid w:val="00F835D1"/>
    <w:rsid w:val="00F837BC"/>
    <w:rsid w:val="00F86802"/>
    <w:rsid w:val="00F86A77"/>
    <w:rsid w:val="00F86D66"/>
    <w:rsid w:val="00F938B9"/>
    <w:rsid w:val="00F97648"/>
    <w:rsid w:val="00FA02EA"/>
    <w:rsid w:val="00FA0326"/>
    <w:rsid w:val="00FA05C9"/>
    <w:rsid w:val="00FA3909"/>
    <w:rsid w:val="00FA6FF1"/>
    <w:rsid w:val="00FA77A8"/>
    <w:rsid w:val="00FB1E20"/>
    <w:rsid w:val="00FB2C97"/>
    <w:rsid w:val="00FB425D"/>
    <w:rsid w:val="00FB66CA"/>
    <w:rsid w:val="00FB7E8B"/>
    <w:rsid w:val="00FC08DB"/>
    <w:rsid w:val="00FC1342"/>
    <w:rsid w:val="00FC187E"/>
    <w:rsid w:val="00FC2322"/>
    <w:rsid w:val="00FC3FB4"/>
    <w:rsid w:val="00FC49D2"/>
    <w:rsid w:val="00FC6164"/>
    <w:rsid w:val="00FC6BE2"/>
    <w:rsid w:val="00FD154B"/>
    <w:rsid w:val="00FD2F05"/>
    <w:rsid w:val="00FD6681"/>
    <w:rsid w:val="00FE02E5"/>
    <w:rsid w:val="00FE2278"/>
    <w:rsid w:val="00FE3A64"/>
    <w:rsid w:val="00FE4255"/>
    <w:rsid w:val="00FE5797"/>
    <w:rsid w:val="00FE6155"/>
    <w:rsid w:val="00FE7A2D"/>
    <w:rsid w:val="00FF024E"/>
    <w:rsid w:val="00FF2401"/>
    <w:rsid w:val="00FF25ED"/>
    <w:rsid w:val="00FF2CFC"/>
    <w:rsid w:val="00FF4528"/>
    <w:rsid w:val="00FF45B0"/>
    <w:rsid w:val="00FF5664"/>
    <w:rsid w:val="00FF6A7C"/>
    <w:rsid w:val="07834179"/>
    <w:rsid w:val="0AEB62EA"/>
    <w:rsid w:val="0B877841"/>
    <w:rsid w:val="0DE934F4"/>
    <w:rsid w:val="0F0A097E"/>
    <w:rsid w:val="10DA5674"/>
    <w:rsid w:val="118873F1"/>
    <w:rsid w:val="122338FE"/>
    <w:rsid w:val="13983E78"/>
    <w:rsid w:val="1BA535D6"/>
    <w:rsid w:val="1CEE5163"/>
    <w:rsid w:val="202D3482"/>
    <w:rsid w:val="207E5971"/>
    <w:rsid w:val="20D847D3"/>
    <w:rsid w:val="2110234E"/>
    <w:rsid w:val="229F48D3"/>
    <w:rsid w:val="232D039D"/>
    <w:rsid w:val="254033B6"/>
    <w:rsid w:val="257A62FC"/>
    <w:rsid w:val="28A8396B"/>
    <w:rsid w:val="2B951700"/>
    <w:rsid w:val="2D557CC6"/>
    <w:rsid w:val="2E2A3DDB"/>
    <w:rsid w:val="2F012A0B"/>
    <w:rsid w:val="2F434F50"/>
    <w:rsid w:val="324609EC"/>
    <w:rsid w:val="32D120B9"/>
    <w:rsid w:val="330D3BC9"/>
    <w:rsid w:val="33152997"/>
    <w:rsid w:val="33930D9E"/>
    <w:rsid w:val="3619342C"/>
    <w:rsid w:val="36730D18"/>
    <w:rsid w:val="368B5BEC"/>
    <w:rsid w:val="38207E14"/>
    <w:rsid w:val="3B272B35"/>
    <w:rsid w:val="45FE1AF2"/>
    <w:rsid w:val="47DD14FD"/>
    <w:rsid w:val="498C0E29"/>
    <w:rsid w:val="4CFD46FF"/>
    <w:rsid w:val="4D2A2DD9"/>
    <w:rsid w:val="4E3D09C1"/>
    <w:rsid w:val="53207EF7"/>
    <w:rsid w:val="54142BF3"/>
    <w:rsid w:val="5AA63D51"/>
    <w:rsid w:val="5D357230"/>
    <w:rsid w:val="5DA7770A"/>
    <w:rsid w:val="61006C51"/>
    <w:rsid w:val="61F44F55"/>
    <w:rsid w:val="62286531"/>
    <w:rsid w:val="64BF6946"/>
    <w:rsid w:val="6548390C"/>
    <w:rsid w:val="65E17B0E"/>
    <w:rsid w:val="68E825DB"/>
    <w:rsid w:val="69E2467A"/>
    <w:rsid w:val="6F4D355C"/>
    <w:rsid w:val="6FE416D5"/>
    <w:rsid w:val="726063F0"/>
    <w:rsid w:val="73523480"/>
    <w:rsid w:val="73861F99"/>
    <w:rsid w:val="74D87BA6"/>
    <w:rsid w:val="75793FE1"/>
    <w:rsid w:val="77935545"/>
    <w:rsid w:val="7BB506F7"/>
    <w:rsid w:val="7D0A41BC"/>
    <w:rsid w:val="7E957F2D"/>
    <w:rsid w:val="7F8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33187062"/>
  <w15:chartTrackingRefBased/>
  <w15:docId w15:val="{145AB217-AF5C-4AFF-9A9F-AC8B3D6C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1"/>
    <w:uiPriority w:val="9"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Pr>
      <w:smallCaps/>
      <w:spacing w:val="5"/>
      <w:sz w:val="28"/>
      <w:szCs w:val="28"/>
    </w:rPr>
  </w:style>
  <w:style w:type="character" w:customStyle="1" w:styleId="30">
    <w:name w:val="标题 3 字符"/>
    <w:link w:val="3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Pr>
      <w:smallCaps/>
      <w:color w:val="538135"/>
      <w:spacing w:val="10"/>
      <w:sz w:val="22"/>
      <w:szCs w:val="22"/>
    </w:rPr>
  </w:style>
  <w:style w:type="character" w:customStyle="1" w:styleId="60">
    <w:name w:val="标题 6 字符"/>
    <w:link w:val="6"/>
    <w:uiPriority w:val="9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Pr>
      <w:b/>
      <w:bCs/>
      <w:smallCaps/>
      <w:color w:val="70AD47"/>
      <w:spacing w:val="10"/>
    </w:rPr>
  </w:style>
  <w:style w:type="character" w:customStyle="1" w:styleId="81">
    <w:name w:val="标题 8 字符1"/>
    <w:link w:val="8"/>
    <w:uiPriority w:val="9"/>
    <w:semiHidden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Pr>
      <w:b/>
      <w:bCs/>
      <w:i/>
      <w:iCs/>
      <w:smallCaps/>
      <w:color w:val="385623"/>
    </w:rPr>
  </w:style>
  <w:style w:type="paragraph" w:styleId="a4">
    <w:name w:val="caption"/>
    <w:aliases w:val="图片题注,图题,图题注"/>
    <w:basedOn w:val="a0"/>
    <w:next w:val="a0"/>
    <w:link w:val="11"/>
    <w:qFormat/>
    <w:rPr>
      <w:b/>
      <w:bCs/>
      <w:caps/>
      <w:sz w:val="16"/>
      <w:szCs w:val="16"/>
    </w:rPr>
  </w:style>
  <w:style w:type="character" w:customStyle="1" w:styleId="11">
    <w:name w:val="题注 字符1"/>
    <w:aliases w:val="图片题注 字符1,图题 字符1,图题注 字符"/>
    <w:link w:val="a4"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customStyle="1" w:styleId="51">
    <w:name w:val="目录 5"/>
    <w:basedOn w:val="a0"/>
    <w:next w:val="a0"/>
    <w:uiPriority w:val="39"/>
    <w:unhideWhenUsed/>
    <w:pPr>
      <w:ind w:leftChars="800" w:left="1680"/>
    </w:pPr>
  </w:style>
  <w:style w:type="paragraph" w:customStyle="1" w:styleId="31">
    <w:name w:val="目录 3"/>
    <w:basedOn w:val="a0"/>
    <w:next w:val="a0"/>
    <w:uiPriority w:val="39"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unhideWhenUsed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8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customStyle="1" w:styleId="12">
    <w:name w:val="目录 1"/>
    <w:basedOn w:val="a0"/>
    <w:next w:val="a0"/>
    <w:uiPriority w:val="39"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customStyle="1" w:styleId="41">
    <w:name w:val="目录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32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styleId="ac">
    <w:name w:val="table of figures"/>
    <w:basedOn w:val="a0"/>
    <w:next w:val="a0"/>
    <w:semiHidden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paragraph" w:customStyle="1" w:styleId="21">
    <w:name w:val="目录 2"/>
    <w:basedOn w:val="a0"/>
    <w:next w:val="a0"/>
    <w:uiPriority w:val="39"/>
    <w:pPr>
      <w:tabs>
        <w:tab w:val="right" w:leader="middleDot" w:pos="7980"/>
      </w:tabs>
      <w:ind w:left="227"/>
    </w:pPr>
  </w:style>
  <w:style w:type="paragraph" w:styleId="ad">
    <w:name w:val="Title"/>
    <w:basedOn w:val="a0"/>
    <w:next w:val="a0"/>
    <w:link w:val="ae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e">
    <w:name w:val="标题 字符"/>
    <w:link w:val="ad"/>
    <w:uiPriority w:val="10"/>
    <w:rPr>
      <w:smallCaps/>
      <w:color w:val="262626"/>
      <w:sz w:val="52"/>
      <w:szCs w:val="5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Pr>
      <w:b/>
      <w:bCs/>
      <w:color w:val="70AD47"/>
    </w:rPr>
  </w:style>
  <w:style w:type="character" w:styleId="af1">
    <w:name w:val="page number"/>
    <w:semiHidden/>
  </w:style>
  <w:style w:type="character" w:styleId="af2">
    <w:name w:val="Emphasis"/>
    <w:uiPriority w:val="20"/>
    <w:qFormat/>
    <w:rPr>
      <w:b/>
      <w:bCs/>
      <w:i/>
      <w:iCs/>
      <w:spacing w:val="10"/>
    </w:rPr>
  </w:style>
  <w:style w:type="character" w:styleId="af3">
    <w:name w:val="Hyperlink"/>
    <w:uiPriority w:val="99"/>
    <w:rPr>
      <w:color w:val="0000FF"/>
      <w:u w:val="single"/>
    </w:rPr>
  </w:style>
  <w:style w:type="paragraph" w:customStyle="1" w:styleId="af4">
    <w:name w:val="表头"/>
    <w:basedOn w:val="a0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5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6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pPr>
      <w:numPr>
        <w:numId w:val="1"/>
      </w:numPr>
      <w:tabs>
        <w:tab w:val="left" w:pos="680"/>
      </w:tabs>
    </w:pPr>
  </w:style>
  <w:style w:type="paragraph" w:customStyle="1" w:styleId="af7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8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9">
    <w:name w:val="学习目标正文"/>
    <w:basedOn w:val="a0"/>
    <w:next w:val="a0"/>
    <w:rPr>
      <w:rFonts w:eastAsia="楷体_GB2312"/>
    </w:rPr>
  </w:style>
  <w:style w:type="paragraph" w:customStyle="1" w:styleId="afa">
    <w:name w:val="学习目标"/>
    <w:basedOn w:val="a0"/>
    <w:next w:val="af9"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3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2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b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c">
    <w:name w:val="操作步骤"/>
    <w:basedOn w:val="a0"/>
    <w:rPr>
      <w:rFonts w:eastAsia="楷体_GB2312"/>
    </w:rPr>
  </w:style>
  <w:style w:type="paragraph" w:styleId="afd">
    <w:name w:val="No Spacing"/>
    <w:uiPriority w:val="1"/>
    <w:qFormat/>
    <w:pPr>
      <w:jc w:val="both"/>
    </w:pPr>
  </w:style>
  <w:style w:type="paragraph" w:styleId="afe">
    <w:name w:val="Quote"/>
    <w:basedOn w:val="a0"/>
    <w:next w:val="a0"/>
    <w:link w:val="aff"/>
    <w:uiPriority w:val="29"/>
    <w:qFormat/>
    <w:rPr>
      <w:i/>
      <w:iCs/>
    </w:rPr>
  </w:style>
  <w:style w:type="character" w:customStyle="1" w:styleId="aff">
    <w:name w:val="引用 字符"/>
    <w:link w:val="afe"/>
    <w:uiPriority w:val="29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Pr>
      <w:b/>
      <w:bCs/>
      <w:i/>
      <w:iCs/>
    </w:rPr>
  </w:style>
  <w:style w:type="character" w:styleId="aff2">
    <w:name w:val="Subtle Emphasis"/>
    <w:uiPriority w:val="19"/>
    <w:qFormat/>
    <w:rPr>
      <w:i/>
      <w:iCs/>
    </w:rPr>
  </w:style>
  <w:style w:type="character" w:styleId="aff3">
    <w:name w:val="Intense Emphasis"/>
    <w:uiPriority w:val="21"/>
    <w:qFormat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Pr>
      <w:b/>
      <w:bCs/>
    </w:rPr>
  </w:style>
  <w:style w:type="character" w:styleId="aff5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qFormat/>
    <w:pPr>
      <w:outlineLvl w:val="9"/>
    </w:pPr>
  </w:style>
  <w:style w:type="paragraph" w:customStyle="1" w:styleId="aff7">
    <w:name w:val="引导案例 内容"/>
    <w:basedOn w:val="a0"/>
    <w:link w:val="Char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</w:rPr>
  </w:style>
  <w:style w:type="character" w:customStyle="1" w:styleId="Char">
    <w:name w:val="引导案例 内容 Char"/>
    <w:link w:val="aff7"/>
    <w:rPr>
      <w:rFonts w:ascii="Times New Roman" w:eastAsia="楷体_GB2312" w:hAnsi="Times New Roman"/>
      <w:kern w:val="2"/>
      <w:sz w:val="21"/>
    </w:rPr>
  </w:style>
  <w:style w:type="paragraph" w:customStyle="1" w:styleId="aff8">
    <w:name w:val="目标说明和操作步骤"/>
    <w:basedOn w:val="a0"/>
    <w:qFormat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Pr>
      <w:rFonts w:ascii="Arial Black" w:eastAsia="黑体" w:hAnsi="Arial Black"/>
      <w:shd w:val="clear" w:color="auto" w:fill="FADCE9"/>
    </w:rPr>
  </w:style>
  <w:style w:type="character" w:customStyle="1" w:styleId="affa">
    <w:name w:val="题注 字符"/>
    <w:aliases w:val="图片题注 字符,图题 字符"/>
    <w:rsid w:val="001C10BA"/>
    <w:rPr>
      <w:rFonts w:ascii="Times New Roman" w:eastAsia="黑体" w:hAnsi="Times New Roman" w:cs="Times New Roman"/>
      <w:color w:val="E4007F"/>
      <w:sz w:val="18"/>
    </w:rPr>
  </w:style>
  <w:style w:type="character" w:customStyle="1" w:styleId="80">
    <w:name w:val="标题 8 字符"/>
    <w:uiPriority w:val="9"/>
    <w:semiHidden/>
    <w:rsid w:val="000F2B9C"/>
    <w:rPr>
      <w:b/>
      <w:bCs/>
      <w:i/>
      <w:iCs/>
      <w:smallCaps/>
      <w:color w:val="5381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98</TotalTime>
  <Pages>7</Pages>
  <Words>664</Words>
  <Characters>3786</Characters>
  <Application>Microsoft Office Word</Application>
  <DocSecurity>0</DocSecurity>
  <Lines>31</Lines>
  <Paragraphs>8</Paragraphs>
  <ScaleCrop>false</ScaleCrop>
  <Company>gdd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cp:lastModifiedBy>Gan Dew</cp:lastModifiedBy>
  <cp:revision>96</cp:revision>
  <cp:lastPrinted>2022-04-19T01:24:00Z</cp:lastPrinted>
  <dcterms:created xsi:type="dcterms:W3CDTF">2022-11-20T02:07:00Z</dcterms:created>
  <dcterms:modified xsi:type="dcterms:W3CDTF">2023-01-31T08:06:00Z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3C7C324551DD417FA5A996784463C7F0</vt:lpwstr>
  </property>
</Properties>
</file>