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000" w:firstRow="0" w:lastRow="0" w:firstColumn="0" w:lastColumn="0" w:noHBand="0" w:noVBand="0"/>
      </w:tblPr>
      <w:tblGrid>
        <w:gridCol w:w="1657"/>
        <w:gridCol w:w="5472"/>
        <w:gridCol w:w="1585"/>
      </w:tblGrid>
      <w:tr w:rsidR="00072669" w14:paraId="6054CFFA" w14:textId="77777777" w:rsidTr="00072669">
        <w:trPr>
          <w:trHeight w:val="20"/>
          <w:jc w:val="center"/>
        </w:trPr>
        <w:tc>
          <w:tcPr>
            <w:tcW w:w="1657" w:type="dxa"/>
            <w:shd w:val="clear" w:color="auto" w:fill="E6F1EB"/>
            <w:vAlign w:val="center"/>
          </w:tcPr>
          <w:p w14:paraId="49BB3928" w14:textId="77777777" w:rsidR="00072669" w:rsidRDefault="00072669" w:rsidP="007B31EA">
            <w:pPr>
              <w:pStyle w:val="a6"/>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2E8C8847" w14:textId="77777777" w:rsidR="00072669" w:rsidRDefault="00072669" w:rsidP="007B31EA">
            <w:pPr>
              <w:pStyle w:val="a6"/>
              <w:jc w:val="center"/>
              <w:rPr>
                <w:rFonts w:ascii="微软雅黑" w:hAnsi="微软雅黑"/>
                <w:b/>
                <w:color w:val="418D67"/>
                <w:sz w:val="30"/>
                <w:szCs w:val="30"/>
              </w:rPr>
            </w:pPr>
            <w:r>
              <w:rPr>
                <w:rFonts w:ascii="微软雅黑" w:hAnsi="微软雅黑" w:hint="eastAsia"/>
                <w:b/>
                <w:color w:val="418D67"/>
                <w:sz w:val="30"/>
                <w:szCs w:val="30"/>
              </w:rPr>
              <w:t>了解高速铁路轨道</w:t>
            </w:r>
          </w:p>
        </w:tc>
      </w:tr>
      <w:tr w:rsidR="00072669" w14:paraId="2E9BBD2B" w14:textId="77777777" w:rsidTr="00072669">
        <w:trPr>
          <w:trHeight w:val="20"/>
          <w:jc w:val="center"/>
        </w:trPr>
        <w:tc>
          <w:tcPr>
            <w:tcW w:w="1657" w:type="dxa"/>
            <w:shd w:val="clear" w:color="auto" w:fill="F5F5E1"/>
            <w:vAlign w:val="center"/>
          </w:tcPr>
          <w:p w14:paraId="30BB8EE6" w14:textId="77777777" w:rsidR="00072669" w:rsidRDefault="00072669" w:rsidP="007B31EA">
            <w:pPr>
              <w:pStyle w:val="a6"/>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2665E8AB" w14:textId="77777777" w:rsidR="00072669" w:rsidRDefault="00072669" w:rsidP="007B31EA">
            <w:pPr>
              <w:pStyle w:val="a6"/>
              <w:ind w:firstLineChars="100" w:firstLine="180"/>
            </w:pPr>
            <w:r>
              <w:t>2</w:t>
            </w:r>
            <w:r>
              <w:t>课时</w:t>
            </w:r>
            <w:r>
              <w:rPr>
                <w:rFonts w:hint="eastAsia"/>
              </w:rPr>
              <w:t>（</w:t>
            </w:r>
            <w:r>
              <w:t>90</w:t>
            </w:r>
            <w:r>
              <w:rPr>
                <w:rFonts w:hint="eastAsia"/>
              </w:rPr>
              <w:t xml:space="preserve"> min</w:t>
            </w:r>
            <w:r>
              <w:rPr>
                <w:rFonts w:hint="eastAsia"/>
              </w:rPr>
              <w:t>）</w:t>
            </w:r>
          </w:p>
        </w:tc>
      </w:tr>
      <w:tr w:rsidR="00072669" w14:paraId="214F903D" w14:textId="77777777" w:rsidTr="00072669">
        <w:trPr>
          <w:trHeight w:val="20"/>
          <w:jc w:val="center"/>
        </w:trPr>
        <w:tc>
          <w:tcPr>
            <w:tcW w:w="1657" w:type="dxa"/>
            <w:shd w:val="clear" w:color="auto" w:fill="E6F1EB"/>
            <w:vAlign w:val="center"/>
          </w:tcPr>
          <w:p w14:paraId="27B4D451" w14:textId="77777777" w:rsidR="00072669" w:rsidRDefault="00072669" w:rsidP="007B31EA">
            <w:pPr>
              <w:pStyle w:val="a6"/>
              <w:jc w:val="center"/>
            </w:pPr>
            <w:r>
              <w:rPr>
                <w:rFonts w:ascii="微软雅黑" w:hAnsi="微软雅黑"/>
                <w:b/>
              </w:rPr>
              <w:t>教学目标</w:t>
            </w:r>
          </w:p>
        </w:tc>
        <w:tc>
          <w:tcPr>
            <w:tcW w:w="7057" w:type="dxa"/>
            <w:gridSpan w:val="2"/>
            <w:shd w:val="clear" w:color="auto" w:fill="FFFFFF"/>
            <w:vAlign w:val="center"/>
          </w:tcPr>
          <w:p w14:paraId="5F41FC05" w14:textId="77777777" w:rsidR="00072669" w:rsidRDefault="00072669" w:rsidP="007B31EA">
            <w:pPr>
              <w:pStyle w:val="a6"/>
              <w:ind w:firstLineChars="100" w:firstLine="180"/>
              <w:rPr>
                <w:rFonts w:ascii="微软雅黑" w:hAnsi="微软雅黑"/>
                <w:b/>
                <w:color w:val="84615D"/>
              </w:rPr>
            </w:pPr>
            <w:r>
              <w:rPr>
                <w:rFonts w:ascii="微软雅黑" w:hAnsi="微软雅黑" w:hint="eastAsia"/>
                <w:b/>
                <w:color w:val="84615D"/>
              </w:rPr>
              <w:t>知识技能目标：</w:t>
            </w:r>
          </w:p>
          <w:p w14:paraId="016E286F" w14:textId="77777777" w:rsidR="00072669" w:rsidRDefault="00072669" w:rsidP="007B31EA">
            <w:pPr>
              <w:pStyle w:val="a6"/>
              <w:ind w:right="720" w:firstLineChars="100" w:firstLine="180"/>
            </w:pPr>
            <w:r>
              <w:rPr>
                <w:rFonts w:hint="eastAsia"/>
              </w:rPr>
              <w:t>（</w:t>
            </w:r>
            <w:r>
              <w:rPr>
                <w:rFonts w:hint="eastAsia"/>
              </w:rPr>
              <w:t>1</w:t>
            </w:r>
            <w:r>
              <w:rPr>
                <w:rFonts w:hint="eastAsia"/>
              </w:rPr>
              <w:t>）掌握高速铁路轨道的类型及结构部件</w:t>
            </w:r>
          </w:p>
          <w:p w14:paraId="7A11CAEA" w14:textId="77777777" w:rsidR="00072669" w:rsidRDefault="00072669" w:rsidP="007B31EA">
            <w:pPr>
              <w:pStyle w:val="a6"/>
              <w:ind w:firstLineChars="100" w:firstLine="180"/>
            </w:pPr>
            <w:r>
              <w:rPr>
                <w:rFonts w:hint="eastAsia"/>
              </w:rPr>
              <w:t>（</w:t>
            </w:r>
            <w:r>
              <w:rPr>
                <w:rFonts w:hint="eastAsia"/>
              </w:rPr>
              <w:t>2</w:t>
            </w:r>
            <w:r>
              <w:rPr>
                <w:rFonts w:hint="eastAsia"/>
              </w:rPr>
              <w:t>）了解高速铁路轨道检测与维修管理方法</w:t>
            </w:r>
          </w:p>
          <w:p w14:paraId="17A273BD" w14:textId="77777777" w:rsidR="00072669" w:rsidRDefault="00072669" w:rsidP="007B31EA">
            <w:pPr>
              <w:pStyle w:val="a6"/>
              <w:ind w:firstLineChars="100" w:firstLine="180"/>
            </w:pPr>
            <w:r>
              <w:rPr>
                <w:rFonts w:hint="eastAsia"/>
              </w:rPr>
              <w:t>（</w:t>
            </w:r>
            <w:r>
              <w:rPr>
                <w:rFonts w:hint="eastAsia"/>
              </w:rPr>
              <w:t>3</w:t>
            </w:r>
            <w:r>
              <w:rPr>
                <w:rFonts w:hint="eastAsia"/>
              </w:rPr>
              <w:t>）能够正确区分高速铁路轨道的不同类型，并认识其结构部件</w:t>
            </w:r>
          </w:p>
          <w:p w14:paraId="4E3EDAEC" w14:textId="77777777" w:rsidR="00072669" w:rsidRDefault="00072669" w:rsidP="007B31EA">
            <w:pPr>
              <w:pStyle w:val="a6"/>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5C617197" w14:textId="77777777" w:rsidR="00072669" w:rsidRDefault="00072669" w:rsidP="0018778B">
            <w:pPr>
              <w:pStyle w:val="a6"/>
              <w:ind w:left="180"/>
            </w:pPr>
            <w:r>
              <w:rPr>
                <w:rFonts w:hint="eastAsia"/>
              </w:rPr>
              <w:t>树立执着专注、坚忍不拔的工匠精神</w:t>
            </w:r>
          </w:p>
        </w:tc>
      </w:tr>
      <w:tr w:rsidR="00072669" w14:paraId="44BA9D15" w14:textId="77777777" w:rsidTr="00072669">
        <w:trPr>
          <w:trHeight w:val="20"/>
          <w:jc w:val="center"/>
        </w:trPr>
        <w:tc>
          <w:tcPr>
            <w:tcW w:w="1657" w:type="dxa"/>
            <w:shd w:val="clear" w:color="auto" w:fill="F5F5E1"/>
            <w:vAlign w:val="center"/>
          </w:tcPr>
          <w:p w14:paraId="045D3A99" w14:textId="77777777" w:rsidR="00072669" w:rsidRDefault="00072669" w:rsidP="007B31EA">
            <w:pPr>
              <w:pStyle w:val="a6"/>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079DA92C" w14:textId="77777777" w:rsidR="00072669" w:rsidRDefault="00072669" w:rsidP="007B31EA">
            <w:pPr>
              <w:pStyle w:val="a6"/>
              <w:ind w:firstLineChars="100" w:firstLine="180"/>
            </w:pPr>
            <w:r>
              <w:rPr>
                <w:rFonts w:ascii="微软雅黑" w:hAnsi="微软雅黑" w:hint="eastAsia"/>
                <w:b/>
                <w:color w:val="84615D"/>
              </w:rPr>
              <w:t>教学重点：</w:t>
            </w:r>
            <w:r w:rsidR="0018778B" w:rsidRPr="0018778B">
              <w:rPr>
                <w:rFonts w:hint="eastAsia"/>
              </w:rPr>
              <w:t>高速铁路轨道检测与维修管理方法</w:t>
            </w:r>
          </w:p>
          <w:p w14:paraId="466FA931" w14:textId="77777777" w:rsidR="00072669" w:rsidRDefault="00072669" w:rsidP="007B31EA">
            <w:pPr>
              <w:pStyle w:val="a6"/>
              <w:ind w:firstLineChars="100" w:firstLine="180"/>
            </w:pPr>
            <w:r>
              <w:rPr>
                <w:rFonts w:ascii="微软雅黑" w:hAnsi="微软雅黑" w:hint="eastAsia"/>
                <w:b/>
                <w:color w:val="84615D"/>
              </w:rPr>
              <w:t>教学难点：</w:t>
            </w:r>
            <w:r>
              <w:rPr>
                <w:rFonts w:hint="eastAsia"/>
              </w:rPr>
              <w:t>高速铁路轨道的类型及结构部件</w:t>
            </w:r>
            <w:r>
              <w:rPr>
                <w:rFonts w:hint="eastAsia"/>
              </w:rPr>
              <w:t xml:space="preserve"> </w:t>
            </w:r>
          </w:p>
        </w:tc>
      </w:tr>
      <w:tr w:rsidR="00072669" w14:paraId="68513E3D" w14:textId="77777777" w:rsidTr="00072669">
        <w:trPr>
          <w:trHeight w:val="20"/>
          <w:jc w:val="center"/>
        </w:trPr>
        <w:tc>
          <w:tcPr>
            <w:tcW w:w="1657" w:type="dxa"/>
            <w:shd w:val="clear" w:color="auto" w:fill="E6F1EB"/>
            <w:vAlign w:val="center"/>
          </w:tcPr>
          <w:p w14:paraId="46291821" w14:textId="77777777" w:rsidR="00072669" w:rsidRDefault="00072669" w:rsidP="007B31EA">
            <w:pPr>
              <w:pStyle w:val="a6"/>
              <w:jc w:val="center"/>
            </w:pPr>
            <w:r>
              <w:rPr>
                <w:rFonts w:ascii="微软雅黑" w:hAnsi="微软雅黑"/>
                <w:b/>
              </w:rPr>
              <w:t>教学方法</w:t>
            </w:r>
          </w:p>
        </w:tc>
        <w:tc>
          <w:tcPr>
            <w:tcW w:w="7057" w:type="dxa"/>
            <w:gridSpan w:val="2"/>
            <w:shd w:val="clear" w:color="auto" w:fill="FFFFFF"/>
            <w:vAlign w:val="center"/>
          </w:tcPr>
          <w:p w14:paraId="318F7A3D" w14:textId="77777777" w:rsidR="00072669" w:rsidRDefault="00072669" w:rsidP="007B31EA">
            <w:pPr>
              <w:pStyle w:val="a6"/>
              <w:ind w:firstLineChars="100" w:firstLine="180"/>
            </w:pPr>
            <w:r>
              <w:rPr>
                <w:rFonts w:hint="eastAsia"/>
              </w:rPr>
              <w:t>讲授法、问答法、案例分析法、分组讨论法</w:t>
            </w:r>
            <w:r>
              <w:rPr>
                <w:rFonts w:hint="eastAsia"/>
              </w:rPr>
              <w:t xml:space="preserve"> </w:t>
            </w:r>
            <w:r>
              <w:rPr>
                <w:rFonts w:hint="eastAsia"/>
              </w:rPr>
              <w:t>、辩论赛法</w:t>
            </w:r>
          </w:p>
        </w:tc>
      </w:tr>
      <w:tr w:rsidR="00072669" w14:paraId="489D8B8B" w14:textId="77777777" w:rsidTr="00072669">
        <w:trPr>
          <w:trHeight w:val="20"/>
          <w:jc w:val="center"/>
        </w:trPr>
        <w:tc>
          <w:tcPr>
            <w:tcW w:w="1657" w:type="dxa"/>
            <w:shd w:val="clear" w:color="auto" w:fill="F5F5E1"/>
            <w:vAlign w:val="center"/>
          </w:tcPr>
          <w:p w14:paraId="0FCDA053" w14:textId="77777777" w:rsidR="00072669" w:rsidRDefault="00072669" w:rsidP="007B31EA">
            <w:pPr>
              <w:pStyle w:val="a6"/>
              <w:jc w:val="center"/>
            </w:pPr>
            <w:r>
              <w:rPr>
                <w:rFonts w:ascii="微软雅黑" w:hAnsi="微软雅黑"/>
                <w:b/>
              </w:rPr>
              <w:t>教学用具</w:t>
            </w:r>
          </w:p>
        </w:tc>
        <w:tc>
          <w:tcPr>
            <w:tcW w:w="7057" w:type="dxa"/>
            <w:gridSpan w:val="2"/>
            <w:shd w:val="clear" w:color="auto" w:fill="FFFFFF"/>
            <w:vAlign w:val="center"/>
          </w:tcPr>
          <w:p w14:paraId="5E8C54C9" w14:textId="77777777" w:rsidR="00072669" w:rsidRDefault="00072669" w:rsidP="007B31EA">
            <w:pPr>
              <w:pStyle w:val="a6"/>
              <w:ind w:firstLineChars="100" w:firstLine="180"/>
            </w:pPr>
            <w:r>
              <w:rPr>
                <w:rFonts w:hint="eastAsia"/>
              </w:rPr>
              <w:t>电脑、投影仪、</w:t>
            </w:r>
            <w:r>
              <w:t>多媒体</w:t>
            </w:r>
            <w:r>
              <w:rPr>
                <w:rFonts w:hint="eastAsia"/>
              </w:rPr>
              <w:t>课件、教材</w:t>
            </w:r>
          </w:p>
        </w:tc>
      </w:tr>
      <w:tr w:rsidR="00072669" w14:paraId="0A8DF3A5" w14:textId="77777777" w:rsidTr="00072669">
        <w:trPr>
          <w:trHeight w:val="20"/>
          <w:jc w:val="center"/>
        </w:trPr>
        <w:tc>
          <w:tcPr>
            <w:tcW w:w="1657" w:type="dxa"/>
            <w:shd w:val="clear" w:color="auto" w:fill="E6F1EB"/>
            <w:vAlign w:val="center"/>
          </w:tcPr>
          <w:p w14:paraId="5EFF3C3F" w14:textId="77777777" w:rsidR="00072669" w:rsidRDefault="00072669" w:rsidP="007B31EA">
            <w:pPr>
              <w:pStyle w:val="a6"/>
              <w:jc w:val="center"/>
            </w:pPr>
            <w:r>
              <w:rPr>
                <w:rFonts w:ascii="微软雅黑" w:hAnsi="微软雅黑" w:hint="eastAsia"/>
                <w:b/>
              </w:rPr>
              <w:t>教学设计</w:t>
            </w:r>
          </w:p>
        </w:tc>
        <w:tc>
          <w:tcPr>
            <w:tcW w:w="7057" w:type="dxa"/>
            <w:gridSpan w:val="2"/>
            <w:shd w:val="clear" w:color="auto" w:fill="FFFFFF"/>
            <w:vAlign w:val="center"/>
          </w:tcPr>
          <w:p w14:paraId="00B7142F" w14:textId="77777777" w:rsidR="00072669" w:rsidRDefault="00072669" w:rsidP="007B31EA">
            <w:pPr>
              <w:pStyle w:val="a6"/>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6D5E0F">
              <w:rPr>
                <w:rFonts w:hint="eastAsia"/>
              </w:rPr>
              <w:t>互动</w:t>
            </w:r>
            <w:r>
              <w:rPr>
                <w:rFonts w:hint="eastAsia"/>
                <w:spacing w:val="-4"/>
              </w:rPr>
              <w:t>导入（</w:t>
            </w:r>
            <w:r>
              <w:rPr>
                <w:spacing w:val="-4"/>
              </w:rPr>
              <w:t>8</w:t>
            </w:r>
            <w:r>
              <w:rPr>
                <w:rFonts w:hint="eastAsia"/>
                <w:spacing w:val="-4"/>
              </w:rPr>
              <w:t>min</w:t>
            </w:r>
            <w:r>
              <w:rPr>
                <w:rFonts w:hint="eastAsia"/>
                <w:spacing w:val="-4"/>
              </w:rPr>
              <w:t>）</w:t>
            </w:r>
            <w:r>
              <w:rPr>
                <w:rFonts w:hint="eastAsia"/>
              </w:rPr>
              <w:t>→传授新知（</w:t>
            </w:r>
            <w:r>
              <w:t>60</w:t>
            </w:r>
            <w:r>
              <w:rPr>
                <w:rFonts w:hint="eastAsia"/>
              </w:rPr>
              <w:t xml:space="preserve"> </w:t>
            </w:r>
            <w:r>
              <w:t>min</w:t>
            </w:r>
            <w:r>
              <w:rPr>
                <w:rFonts w:hint="eastAsia"/>
              </w:rPr>
              <w:t>）→拓展训练（</w:t>
            </w:r>
            <w:r>
              <w:t>1</w:t>
            </w:r>
            <w:r>
              <w:rPr>
                <w:rFonts w:hint="eastAsia"/>
              </w:rPr>
              <w:t>5</w:t>
            </w:r>
            <w:r>
              <w:t xml:space="preserve">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072669" w14:paraId="299C4991" w14:textId="77777777" w:rsidTr="00072669">
        <w:trPr>
          <w:trHeight w:val="20"/>
          <w:jc w:val="center"/>
        </w:trPr>
        <w:tc>
          <w:tcPr>
            <w:tcW w:w="1657" w:type="dxa"/>
            <w:shd w:val="clear" w:color="auto" w:fill="F5F5E1"/>
            <w:vAlign w:val="center"/>
          </w:tcPr>
          <w:p w14:paraId="02C8A6A3" w14:textId="77777777" w:rsidR="00072669" w:rsidRDefault="00072669" w:rsidP="007B31EA">
            <w:pPr>
              <w:pStyle w:val="a6"/>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66AD61D7" w14:textId="77777777" w:rsidR="00072669" w:rsidRDefault="00072669" w:rsidP="007B31EA">
            <w:pPr>
              <w:pStyle w:val="a6"/>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248F5428" w14:textId="77777777" w:rsidR="00072669" w:rsidRDefault="00072669" w:rsidP="007B31EA">
            <w:pPr>
              <w:pStyle w:val="a6"/>
              <w:jc w:val="center"/>
              <w:rPr>
                <w:rFonts w:ascii="微软雅黑" w:hAnsi="微软雅黑"/>
                <w:b/>
                <w:color w:val="5D8979"/>
                <w:sz w:val="24"/>
                <w:szCs w:val="24"/>
              </w:rPr>
            </w:pPr>
            <w:r>
              <w:rPr>
                <w:rFonts w:ascii="微软雅黑" w:hAnsi="微软雅黑"/>
                <w:b/>
                <w:color w:val="5D8979"/>
                <w:sz w:val="24"/>
                <w:szCs w:val="24"/>
              </w:rPr>
              <w:t>设计意图</w:t>
            </w:r>
          </w:p>
        </w:tc>
      </w:tr>
      <w:tr w:rsidR="00072669" w14:paraId="51C07729" w14:textId="77777777" w:rsidTr="00733654">
        <w:trPr>
          <w:trHeight w:val="397"/>
          <w:jc w:val="center"/>
        </w:trPr>
        <w:tc>
          <w:tcPr>
            <w:tcW w:w="1657" w:type="dxa"/>
            <w:shd w:val="clear" w:color="auto" w:fill="E6F1EB"/>
            <w:vAlign w:val="center"/>
          </w:tcPr>
          <w:p w14:paraId="6BBEFAA4" w14:textId="77777777" w:rsidR="00072669" w:rsidRDefault="00072669" w:rsidP="007B31EA">
            <w:pPr>
              <w:pStyle w:val="a6"/>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18A263E9" w14:textId="77777777" w:rsidR="00072669" w:rsidRDefault="00072669" w:rsidP="00072669">
            <w:pPr>
              <w:pStyle w:val="a6"/>
              <w:numPr>
                <w:ilvl w:val="0"/>
                <w:numId w:val="5"/>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28DF9EB6" w14:textId="16ABB3BE" w:rsidR="00072669" w:rsidRDefault="00072669" w:rsidP="007B31EA">
            <w:pPr>
              <w:pStyle w:val="a6"/>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人为一组，选出组长并进行任务分工，制订合理的工作计划。将小组成员信息及分工情况填入表</w:t>
            </w:r>
            <w:r>
              <w:rPr>
                <w:rFonts w:hint="eastAsia"/>
              </w:rPr>
              <w:t>1-9</w:t>
            </w:r>
            <w:r>
              <w:rPr>
                <w:rFonts w:hint="eastAsia"/>
              </w:rPr>
              <w:t>中</w:t>
            </w:r>
            <w:r w:rsidR="00812AED">
              <w:rPr>
                <w:rFonts w:hint="eastAsia"/>
              </w:rPr>
              <w:t>（详见教材）</w:t>
            </w:r>
            <w:r>
              <w:rPr>
                <w:rFonts w:hint="eastAsia"/>
              </w:rPr>
              <w:t>。通过网络查阅有砟轨道和无砟轨道的相关资料，将有砟轨道与无砟轨道的特点、区别、优点和缺点等相关内容制作成</w:t>
            </w:r>
            <w:r>
              <w:rPr>
                <w:rFonts w:hint="eastAsia"/>
              </w:rPr>
              <w:t>PPT</w:t>
            </w:r>
            <w:r>
              <w:rPr>
                <w:rFonts w:hint="eastAsia"/>
              </w:rPr>
              <w:t>文件，并完成任务工单</w:t>
            </w:r>
            <w:r>
              <w:rPr>
                <w:rFonts w:hint="eastAsia"/>
              </w:rPr>
              <w:t>1</w:t>
            </w:r>
            <w:r>
              <w:t>.2</w:t>
            </w:r>
            <w:r>
              <w:rPr>
                <w:rFonts w:hint="eastAsia"/>
              </w:rPr>
              <w:t>中的相关的引导问题</w:t>
            </w:r>
            <w:r w:rsidR="00812AED" w:rsidRPr="00812AED">
              <w:rPr>
                <w:rFonts w:hint="eastAsia"/>
              </w:rPr>
              <w:t>（详见教材）</w:t>
            </w:r>
            <w:r>
              <w:rPr>
                <w:rFonts w:hint="eastAsia"/>
              </w:rPr>
              <w:t>。</w:t>
            </w:r>
          </w:p>
          <w:p w14:paraId="25D88762" w14:textId="77777777" w:rsidR="00072669" w:rsidRDefault="00072669" w:rsidP="00072669">
            <w:pPr>
              <w:pStyle w:val="a6"/>
              <w:numPr>
                <w:ilvl w:val="0"/>
                <w:numId w:val="6"/>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7ECE7737" w14:textId="77777777" w:rsidR="00072669" w:rsidRDefault="00072669" w:rsidP="007B31EA">
            <w:pPr>
              <w:pStyle w:val="a6"/>
              <w:ind w:firstLineChars="100" w:firstLine="180"/>
            </w:pPr>
            <w:r>
              <w:rPr>
                <w:rFonts w:hint="eastAsia"/>
              </w:rPr>
              <w:t>通过课前任务，让学生对有砟轨道和无砟轨道的相关知识有初步了解，以便做好教学准备</w:t>
            </w:r>
          </w:p>
        </w:tc>
      </w:tr>
      <w:tr w:rsidR="00072669" w14:paraId="784FC9A9" w14:textId="77777777" w:rsidTr="00733654">
        <w:trPr>
          <w:trHeight w:val="397"/>
          <w:jc w:val="center"/>
        </w:trPr>
        <w:tc>
          <w:tcPr>
            <w:tcW w:w="1657" w:type="dxa"/>
            <w:shd w:val="clear" w:color="auto" w:fill="F5F5E1"/>
            <w:vAlign w:val="center"/>
          </w:tcPr>
          <w:p w14:paraId="5FA8353C" w14:textId="77777777" w:rsidR="00072669" w:rsidRDefault="00072669" w:rsidP="007B31EA">
            <w:pPr>
              <w:pStyle w:val="a6"/>
              <w:jc w:val="center"/>
              <w:rPr>
                <w:rFonts w:ascii="微软雅黑" w:hAnsi="微软雅黑"/>
                <w:b/>
              </w:rPr>
            </w:pPr>
            <w:r>
              <w:rPr>
                <w:rFonts w:ascii="微软雅黑" w:hAnsi="微软雅黑" w:hint="eastAsia"/>
                <w:b/>
              </w:rPr>
              <w:t>考勤</w:t>
            </w:r>
          </w:p>
          <w:p w14:paraId="530F3ABA" w14:textId="77777777" w:rsidR="00072669" w:rsidRDefault="00072669" w:rsidP="007B31EA">
            <w:pPr>
              <w:pStyle w:val="a6"/>
              <w:jc w:val="center"/>
            </w:pPr>
            <w:r>
              <w:rPr>
                <w:rFonts w:ascii="微软雅黑" w:hAnsi="微软雅黑" w:hint="eastAsia"/>
                <w:b/>
              </w:rPr>
              <w:t>（2 min）</w:t>
            </w:r>
          </w:p>
        </w:tc>
        <w:tc>
          <w:tcPr>
            <w:tcW w:w="5472" w:type="dxa"/>
            <w:shd w:val="clear" w:color="auto" w:fill="FFFFFF"/>
            <w:vAlign w:val="center"/>
          </w:tcPr>
          <w:p w14:paraId="0A4CDC0C" w14:textId="77777777" w:rsidR="00072669" w:rsidRDefault="00072669" w:rsidP="00072669">
            <w:pPr>
              <w:pStyle w:val="a6"/>
              <w:numPr>
                <w:ilvl w:val="0"/>
                <w:numId w:val="5"/>
              </w:numPr>
              <w:spacing w:before="200"/>
              <w:rPr>
                <w:rFonts w:ascii="微软雅黑" w:hAnsi="微软雅黑"/>
                <w:b/>
                <w:color w:val="5D8979"/>
              </w:rPr>
            </w:pPr>
            <w:r>
              <w:rPr>
                <w:rFonts w:ascii="微软雅黑" w:hAnsi="微软雅黑" w:hint="eastAsia"/>
                <w:b/>
                <w:color w:val="5D8979"/>
              </w:rPr>
              <w:t>【教师】使用文旌课堂APP进行签到</w:t>
            </w:r>
          </w:p>
          <w:p w14:paraId="41A2701B" w14:textId="77777777" w:rsidR="00072669" w:rsidRDefault="00072669" w:rsidP="00072669">
            <w:pPr>
              <w:pStyle w:val="a6"/>
              <w:numPr>
                <w:ilvl w:val="0"/>
                <w:numId w:val="5"/>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0FB39B0C" w14:textId="77777777" w:rsidR="00072669" w:rsidRDefault="00072669" w:rsidP="007B31EA">
            <w:pPr>
              <w:pStyle w:val="a6"/>
              <w:ind w:firstLineChars="100" w:firstLine="180"/>
            </w:pPr>
            <w:r>
              <w:rPr>
                <w:rFonts w:hint="eastAsia"/>
              </w:rPr>
              <w:t>培养学生的组织纪律性</w:t>
            </w:r>
            <w:r>
              <w:t>，</w:t>
            </w:r>
            <w:r>
              <w:rPr>
                <w:rFonts w:hint="eastAsia"/>
              </w:rPr>
              <w:t>掌握学生的出勤</w:t>
            </w:r>
            <w:r>
              <w:t>情况</w:t>
            </w:r>
          </w:p>
        </w:tc>
      </w:tr>
      <w:tr w:rsidR="00072669" w14:paraId="210193B2" w14:textId="77777777" w:rsidTr="00072669">
        <w:trPr>
          <w:trHeight w:val="397"/>
          <w:jc w:val="center"/>
        </w:trPr>
        <w:tc>
          <w:tcPr>
            <w:tcW w:w="1657" w:type="dxa"/>
            <w:shd w:val="clear" w:color="auto" w:fill="E6F1EB"/>
            <w:vAlign w:val="center"/>
          </w:tcPr>
          <w:p w14:paraId="27F86257" w14:textId="77777777" w:rsidR="00072669" w:rsidRDefault="006D5E0F" w:rsidP="007B31EA">
            <w:pPr>
              <w:pStyle w:val="a6"/>
              <w:jc w:val="center"/>
              <w:rPr>
                <w:rFonts w:ascii="微软雅黑" w:hAnsi="微软雅黑"/>
                <w:b/>
              </w:rPr>
            </w:pPr>
            <w:r>
              <w:rPr>
                <w:rFonts w:ascii="微软雅黑" w:hAnsi="微软雅黑" w:hint="eastAsia"/>
                <w:b/>
              </w:rPr>
              <w:t>互动</w:t>
            </w:r>
            <w:r w:rsidR="00072669">
              <w:rPr>
                <w:rFonts w:ascii="微软雅黑" w:hAnsi="微软雅黑" w:hint="eastAsia"/>
                <w:b/>
              </w:rPr>
              <w:t>导入</w:t>
            </w:r>
          </w:p>
          <w:p w14:paraId="7EE16683" w14:textId="7841248B" w:rsidR="00072669" w:rsidRDefault="00072669" w:rsidP="007B31EA">
            <w:pPr>
              <w:pStyle w:val="a6"/>
              <w:jc w:val="center"/>
              <w:rPr>
                <w:rFonts w:ascii="微软雅黑" w:hAnsi="微软雅黑"/>
                <w:b/>
              </w:rPr>
            </w:pPr>
            <w:r>
              <w:rPr>
                <w:rFonts w:ascii="微软雅黑" w:hAnsi="微软雅黑" w:hint="eastAsia"/>
                <w:b/>
              </w:rPr>
              <w:t>（</w:t>
            </w:r>
            <w:r>
              <w:rPr>
                <w:rFonts w:ascii="微软雅黑" w:hAnsi="微软雅黑"/>
                <w:b/>
              </w:rPr>
              <w:t>8</w:t>
            </w:r>
            <w:r w:rsidR="00C92B2E">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2826B7A9" w14:textId="77777777" w:rsidR="00072669" w:rsidRDefault="00072669" w:rsidP="00072669">
            <w:pPr>
              <w:numPr>
                <w:ilvl w:val="0"/>
                <w:numId w:val="19"/>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【教师】通过向学生展示案例——铁路轨道的发展（详见教材），让学生思考：试着总结一下铁路轨道的发展经历了哪几个阶段？</w:t>
            </w:r>
          </w:p>
          <w:p w14:paraId="7060A2D6" w14:textId="77777777" w:rsidR="00072669" w:rsidRDefault="00072669" w:rsidP="00072669">
            <w:pPr>
              <w:numPr>
                <w:ilvl w:val="0"/>
                <w:numId w:val="20"/>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4653E0C8" w14:textId="5662AF9E" w:rsidR="00072669" w:rsidRDefault="00072669" w:rsidP="00072669">
            <w:pPr>
              <w:numPr>
                <w:ilvl w:val="0"/>
                <w:numId w:val="19"/>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1AE32802" w14:textId="77777777" w:rsidR="00072669" w:rsidRDefault="00072669" w:rsidP="00072669">
            <w:pPr>
              <w:numPr>
                <w:ilvl w:val="0"/>
                <w:numId w:val="20"/>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178295EB" w14:textId="77777777" w:rsidR="00072669" w:rsidRDefault="00072669" w:rsidP="00072669">
            <w:pPr>
              <w:numPr>
                <w:ilvl w:val="0"/>
                <w:numId w:val="21"/>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【教师】总结学生的回答，导入本节课课题并板书：任务1.</w:t>
            </w:r>
            <w:r>
              <w:rPr>
                <w:rFonts w:ascii="微软雅黑" w:eastAsia="微软雅黑" w:hAnsi="微软雅黑"/>
                <w:b/>
                <w:color w:val="5D8979"/>
                <w:sz w:val="18"/>
                <w:szCs w:val="18"/>
              </w:rPr>
              <w:t>2</w:t>
            </w:r>
            <w:r>
              <w:rPr>
                <w:rFonts w:ascii="微软雅黑" w:eastAsia="微软雅黑" w:hAnsi="微软雅黑" w:hint="eastAsia"/>
                <w:b/>
                <w:color w:val="5D8979"/>
                <w:sz w:val="18"/>
                <w:szCs w:val="18"/>
              </w:rPr>
              <w:t xml:space="preserve">  了解高速铁路轨道</w:t>
            </w:r>
          </w:p>
        </w:tc>
        <w:tc>
          <w:tcPr>
            <w:tcW w:w="1585" w:type="dxa"/>
            <w:shd w:val="clear" w:color="auto" w:fill="FFFFFF"/>
            <w:vAlign w:val="center"/>
          </w:tcPr>
          <w:p w14:paraId="07BE0CE6" w14:textId="77777777" w:rsidR="00072669" w:rsidRDefault="00072669" w:rsidP="007B31EA">
            <w:pPr>
              <w:pStyle w:val="a6"/>
              <w:ind w:firstLineChars="100" w:firstLine="180"/>
            </w:pPr>
            <w:r>
              <w:rPr>
                <w:rFonts w:hint="eastAsia"/>
              </w:rPr>
              <w:t>通过阅读案例，让学生以小组为单位自主总结铁路轨道的发展阶段，</w:t>
            </w:r>
            <w:r>
              <w:t>激发</w:t>
            </w:r>
            <w:r>
              <w:rPr>
                <w:rFonts w:hint="eastAsia"/>
              </w:rPr>
              <w:t>学生</w:t>
            </w:r>
            <w:r>
              <w:t>的学习兴趣</w:t>
            </w:r>
          </w:p>
        </w:tc>
      </w:tr>
      <w:tr w:rsidR="00072669" w14:paraId="3FBEC43F" w14:textId="77777777" w:rsidTr="00072669">
        <w:trPr>
          <w:trHeight w:val="397"/>
          <w:jc w:val="center"/>
        </w:trPr>
        <w:tc>
          <w:tcPr>
            <w:tcW w:w="1657" w:type="dxa"/>
            <w:shd w:val="clear" w:color="auto" w:fill="F5F5E1"/>
            <w:vAlign w:val="center"/>
          </w:tcPr>
          <w:p w14:paraId="548BD9B9" w14:textId="77777777" w:rsidR="00072669" w:rsidRDefault="00072669" w:rsidP="007B31EA">
            <w:pPr>
              <w:pStyle w:val="a6"/>
              <w:jc w:val="center"/>
              <w:rPr>
                <w:rFonts w:ascii="微软雅黑" w:hAnsi="微软雅黑"/>
                <w:b/>
              </w:rPr>
            </w:pPr>
            <w:r>
              <w:rPr>
                <w:rFonts w:ascii="微软雅黑" w:hAnsi="微软雅黑" w:hint="eastAsia"/>
                <w:b/>
              </w:rPr>
              <w:lastRenderedPageBreak/>
              <w:t>传授新知</w:t>
            </w:r>
          </w:p>
          <w:p w14:paraId="142C61AE" w14:textId="77777777" w:rsidR="00072669" w:rsidRDefault="00072669" w:rsidP="007B31EA">
            <w:pPr>
              <w:pStyle w:val="a6"/>
              <w:jc w:val="center"/>
              <w:rPr>
                <w:rFonts w:ascii="微软雅黑" w:hAnsi="微软雅黑"/>
                <w:b/>
              </w:rPr>
            </w:pPr>
            <w:r>
              <w:rPr>
                <w:rFonts w:ascii="微软雅黑" w:hAnsi="微软雅黑" w:hint="eastAsia"/>
                <w:b/>
              </w:rPr>
              <w:t>（</w:t>
            </w:r>
            <w:r>
              <w:rPr>
                <w:rFonts w:ascii="微软雅黑" w:hAnsi="微软雅黑"/>
                <w:b/>
              </w:rPr>
              <w:t>60</w:t>
            </w:r>
            <w:r>
              <w:rPr>
                <w:rFonts w:ascii="微软雅黑" w:hAnsi="微软雅黑" w:hint="eastAsia"/>
                <w:b/>
              </w:rPr>
              <w:t xml:space="preserve"> min）</w:t>
            </w:r>
          </w:p>
        </w:tc>
        <w:tc>
          <w:tcPr>
            <w:tcW w:w="5472" w:type="dxa"/>
            <w:shd w:val="clear" w:color="auto" w:fill="FFFFFF"/>
            <w:vAlign w:val="center"/>
          </w:tcPr>
          <w:p w14:paraId="05AC1107" w14:textId="77777777" w:rsidR="00072669" w:rsidRPr="00C65927" w:rsidRDefault="00072669" w:rsidP="00C65927">
            <w:pPr>
              <w:numPr>
                <w:ilvl w:val="0"/>
                <w:numId w:val="21"/>
              </w:numPr>
              <w:spacing w:before="100" w:beforeAutospacing="1" w:line="273" w:lineRule="auto"/>
              <w:rPr>
                <w:rFonts w:ascii="微软雅黑" w:eastAsia="微软雅黑" w:hAnsi="微软雅黑"/>
                <w:b/>
                <w:color w:val="5D8979"/>
                <w:sz w:val="18"/>
                <w:szCs w:val="18"/>
              </w:rPr>
            </w:pPr>
            <w:r w:rsidRPr="00C65927">
              <w:rPr>
                <w:rFonts w:ascii="微软雅黑" w:eastAsia="微软雅黑" w:hAnsi="微软雅黑" w:hint="eastAsia"/>
                <w:b/>
                <w:color w:val="5D8979"/>
                <w:sz w:val="18"/>
                <w:szCs w:val="18"/>
              </w:rPr>
              <w:t>【教师】讲授新知：高速铁路轨道的类型、高速铁路轨道的主要部件、高速铁路轨道检测与维修</w:t>
            </w:r>
          </w:p>
          <w:p w14:paraId="3515F197" w14:textId="77777777" w:rsidR="00072669" w:rsidRDefault="00072669" w:rsidP="007B31EA">
            <w:pPr>
              <w:pStyle w:val="a6"/>
              <w:ind w:firstLineChars="200" w:firstLine="360"/>
              <w:rPr>
                <w:b/>
              </w:rPr>
            </w:pPr>
            <w:r>
              <w:rPr>
                <w:rFonts w:hint="eastAsia"/>
                <w:b/>
              </w:rPr>
              <w:t>1</w:t>
            </w:r>
            <w:r>
              <w:rPr>
                <w:b/>
              </w:rPr>
              <w:t>.2.1</w:t>
            </w:r>
            <w:r>
              <w:rPr>
                <w:rFonts w:hint="eastAsia"/>
                <w:b/>
              </w:rPr>
              <w:t>高速铁路轨道的类型</w:t>
            </w:r>
            <w:r>
              <w:rPr>
                <w:rFonts w:hint="eastAsia"/>
                <w:b/>
              </w:rPr>
              <w:t xml:space="preserve"> </w:t>
            </w:r>
          </w:p>
          <w:p w14:paraId="25E2029A"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A8A9221"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教师】让学生通过文旌课堂APP观看微课——高速铁路轨道铺设（详见教材），思考：高速铁路轨道的铺设主要有哪几种类型？</w:t>
            </w:r>
          </w:p>
          <w:p w14:paraId="6114E111"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790B2449" w14:textId="77777777" w:rsidR="00072669" w:rsidRDefault="00072669" w:rsidP="007B31EA">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3B7BFFED" w14:textId="77777777" w:rsidR="00072669" w:rsidRDefault="00072669" w:rsidP="007B31EA">
            <w:pPr>
              <w:pStyle w:val="a6"/>
              <w:ind w:firstLineChars="200" w:firstLine="360"/>
              <w:rPr>
                <w:rFonts w:ascii="微软雅黑" w:hAnsi="微软雅黑"/>
              </w:rPr>
            </w:pPr>
            <w:r>
              <w:rPr>
                <w:rFonts w:ascii="微软雅黑" w:hAnsi="微软雅黑" w:hint="eastAsia"/>
              </w:rPr>
              <w:t>1．有砟轨道</w:t>
            </w:r>
          </w:p>
          <w:p w14:paraId="1F16073C" w14:textId="77777777" w:rsidR="00072669" w:rsidRDefault="00072669" w:rsidP="007B31EA">
            <w:pPr>
              <w:pStyle w:val="a6"/>
              <w:ind w:firstLineChars="200" w:firstLine="360"/>
              <w:rPr>
                <w:rFonts w:ascii="微软雅黑" w:hAnsi="微软雅黑"/>
              </w:rPr>
            </w:pPr>
            <w:r>
              <w:rPr>
                <w:rFonts w:ascii="微软雅黑" w:hAnsi="微软雅黑" w:hint="eastAsia"/>
              </w:rPr>
              <w:t>有砟轨道是指轨下基础为石质散粒道床的轨道，通常也称为碎石道床轨道，它是一种传统的轨道。有砟轨道见教材图 1-7。</w:t>
            </w:r>
          </w:p>
          <w:p w14:paraId="2B203DFF" w14:textId="77777777" w:rsidR="00072669" w:rsidRDefault="00072669" w:rsidP="007B31EA">
            <w:pPr>
              <w:pStyle w:val="a6"/>
              <w:ind w:left="180" w:firstLineChars="200" w:firstLine="360"/>
              <w:rPr>
                <w:rFonts w:ascii="微软雅黑" w:hAnsi="微软雅黑"/>
              </w:rPr>
            </w:pPr>
            <w:r>
              <w:rPr>
                <w:rFonts w:ascii="微软雅黑" w:hAnsi="微软雅黑" w:hint="eastAsia"/>
              </w:rPr>
              <w:t>1）有砟轨道的结构</w:t>
            </w:r>
          </w:p>
          <w:p w14:paraId="0EF73821" w14:textId="77777777" w:rsidR="00072669" w:rsidRDefault="00072669" w:rsidP="00692DBE">
            <w:pPr>
              <w:pStyle w:val="a6"/>
              <w:ind w:firstLineChars="200" w:firstLine="360"/>
              <w:rPr>
                <w:rFonts w:ascii="微软雅黑" w:hAnsi="微软雅黑"/>
              </w:rPr>
            </w:pPr>
            <w:r>
              <w:rPr>
                <w:rFonts w:ascii="微软雅黑" w:hAnsi="微软雅黑" w:hint="eastAsia"/>
              </w:rPr>
              <w:t>高速铁路采用的有砟轨道与普通铁路一样，主要由钢轨、轨枕、扣件、道床、道岔（图中未显示）等部分构成。有砟轨道的结构见教材图 1-</w:t>
            </w:r>
            <w:r>
              <w:rPr>
                <w:rFonts w:ascii="微软雅黑" w:hAnsi="微软雅黑"/>
              </w:rPr>
              <w:t>8</w:t>
            </w:r>
            <w:r>
              <w:rPr>
                <w:rFonts w:ascii="微软雅黑" w:hAnsi="微软雅黑" w:hint="eastAsia"/>
              </w:rPr>
              <w:t>。</w:t>
            </w:r>
          </w:p>
          <w:p w14:paraId="3D311152" w14:textId="77777777" w:rsidR="00072669" w:rsidRDefault="00072669" w:rsidP="007B31EA">
            <w:pPr>
              <w:pStyle w:val="a6"/>
              <w:ind w:left="180" w:firstLineChars="200" w:firstLine="360"/>
              <w:rPr>
                <w:rFonts w:ascii="微软雅黑" w:hAnsi="微软雅黑"/>
              </w:rPr>
            </w:pPr>
            <w:r>
              <w:rPr>
                <w:rFonts w:ascii="微软雅黑" w:hAnsi="微软雅黑" w:hint="eastAsia"/>
              </w:rPr>
              <w:t>2）有砟轨道的优点和缺点</w:t>
            </w:r>
          </w:p>
          <w:p w14:paraId="1E724DA2"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2190756"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教师】将学生分组，让学生以小组的形式讨论：你认为有砟轨道有哪些优点和缺点？</w:t>
            </w:r>
            <w:r>
              <w:rPr>
                <w:rFonts w:ascii="微软雅黑" w:eastAsia="微软雅黑" w:hAnsi="微软雅黑"/>
                <w:b/>
                <w:bCs/>
                <w:sz w:val="18"/>
                <w:szCs w:val="18"/>
              </w:rPr>
              <w:t xml:space="preserve"> </w:t>
            </w:r>
          </w:p>
          <w:p w14:paraId="353B2CA9"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3A2D0EA2"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D974260" w14:textId="77777777" w:rsidR="00072669" w:rsidRDefault="00072669" w:rsidP="00692DBE">
            <w:pPr>
              <w:pStyle w:val="a6"/>
              <w:ind w:firstLineChars="200" w:firstLine="360"/>
              <w:rPr>
                <w:rFonts w:ascii="微软雅黑" w:hAnsi="微软雅黑"/>
              </w:rPr>
            </w:pPr>
            <w:r>
              <w:rPr>
                <w:rFonts w:ascii="微软雅黑" w:hAnsi="微软雅黑" w:hint="eastAsia"/>
              </w:rPr>
              <w:t>有砟轨道的优点：弹性好，造价低，建设周期短，更换与维修方便，吸噪性好。</w:t>
            </w:r>
          </w:p>
          <w:p w14:paraId="5EDA61CC" w14:textId="77777777" w:rsidR="00072669" w:rsidRDefault="00072669" w:rsidP="00692DBE">
            <w:pPr>
              <w:pStyle w:val="a6"/>
              <w:ind w:firstLineChars="200" w:firstLine="360"/>
              <w:rPr>
                <w:rFonts w:ascii="微软雅黑" w:hAnsi="微软雅黑"/>
              </w:rPr>
            </w:pPr>
            <w:r>
              <w:rPr>
                <w:rFonts w:ascii="微软雅黑" w:hAnsi="微软雅黑" w:hint="eastAsia"/>
              </w:rPr>
              <w:t>有砟轨道的缺点：横向抗力较小；易产生不均匀下沉；桥上道床稳定性较差；行车时，空气动力作用容易使道砟飞散，破坏轨道结构，从而加大维修工作量。</w:t>
            </w:r>
          </w:p>
          <w:p w14:paraId="7AE6B1F0" w14:textId="77777777" w:rsidR="00072669" w:rsidRDefault="00072669" w:rsidP="00692DBE">
            <w:pPr>
              <w:pStyle w:val="a6"/>
              <w:ind w:firstLineChars="200" w:firstLine="360"/>
              <w:rPr>
                <w:rFonts w:ascii="微软雅黑" w:hAnsi="微软雅黑"/>
              </w:rPr>
            </w:pPr>
            <w:r>
              <w:rPr>
                <w:rFonts w:ascii="微软雅黑" w:hAnsi="微软雅黑" w:hint="eastAsia"/>
              </w:rPr>
              <w:t>2．无砟轨道</w:t>
            </w:r>
          </w:p>
          <w:p w14:paraId="1CF93DB3" w14:textId="1BABBB22" w:rsidR="00072669" w:rsidRDefault="00072669" w:rsidP="00692DBE">
            <w:pPr>
              <w:pStyle w:val="a6"/>
              <w:ind w:firstLineChars="200" w:firstLine="360"/>
              <w:rPr>
                <w:rFonts w:ascii="微软雅黑" w:hAnsi="微软雅黑"/>
              </w:rPr>
            </w:pPr>
            <w:r>
              <w:rPr>
                <w:rFonts w:ascii="微软雅黑" w:hAnsi="微软雅黑" w:hint="eastAsia"/>
              </w:rPr>
              <w:t>无砟轨道是指采用混凝土、沥青混合料等整体基础取代石质散粒道床的轨道。它是一种新型轨道。无砟轨道见教材图 1-</w:t>
            </w:r>
            <w:r w:rsidR="00FA4CFD">
              <w:rPr>
                <w:rFonts w:ascii="微软雅黑" w:hAnsi="微软雅黑"/>
              </w:rPr>
              <w:t>9</w:t>
            </w:r>
            <w:r>
              <w:rPr>
                <w:rFonts w:ascii="微软雅黑" w:hAnsi="微软雅黑" w:hint="eastAsia"/>
              </w:rPr>
              <w:t>。</w:t>
            </w:r>
          </w:p>
          <w:p w14:paraId="20C0B87F"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C72AA05"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教师】让学生通过文旌课堂APP观看微课——“无砟”高速铁路建设（详见教材），思考：你是如何理解无砟轨道的？ </w:t>
            </w:r>
          </w:p>
          <w:p w14:paraId="75F13909"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42260974" w14:textId="77777777" w:rsidR="00072669" w:rsidRDefault="00072669" w:rsidP="007B31EA">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4845724B" w14:textId="77777777" w:rsidR="00072669" w:rsidRDefault="00072669" w:rsidP="007B31EA">
            <w:pPr>
              <w:pStyle w:val="a6"/>
              <w:ind w:left="180" w:firstLineChars="200" w:firstLine="360"/>
              <w:rPr>
                <w:rFonts w:ascii="微软雅黑" w:hAnsi="微软雅黑"/>
              </w:rPr>
            </w:pPr>
            <w:r>
              <w:rPr>
                <w:rFonts w:ascii="微软雅黑" w:hAnsi="微软雅黑" w:hint="eastAsia"/>
              </w:rPr>
              <w:t>1）无砟轨道的结构</w:t>
            </w:r>
          </w:p>
          <w:p w14:paraId="2B3E8834" w14:textId="77777777" w:rsidR="00072669" w:rsidRDefault="00072669" w:rsidP="00692DBE">
            <w:pPr>
              <w:pStyle w:val="a6"/>
              <w:ind w:firstLineChars="200" w:firstLine="360"/>
              <w:rPr>
                <w:rFonts w:ascii="微软雅黑" w:hAnsi="微软雅黑"/>
              </w:rPr>
            </w:pPr>
            <w:r>
              <w:rPr>
                <w:rFonts w:ascii="微软雅黑" w:hAnsi="微软雅黑" w:hint="eastAsia"/>
              </w:rPr>
              <w:t>无砟轨道一般由钢轨、轨枕、扣件、道床和道岔等部分构成，但有些无砟轨道是没有轨枕的。没有轨枕的无砟轨道直接用扣件将钢轨连接到预制的轨道板上。</w:t>
            </w:r>
          </w:p>
          <w:p w14:paraId="18FC0E61" w14:textId="77777777" w:rsidR="00072669" w:rsidRDefault="00072669" w:rsidP="00692DBE">
            <w:pPr>
              <w:pStyle w:val="a6"/>
              <w:ind w:firstLineChars="200" w:firstLine="360"/>
              <w:rPr>
                <w:rFonts w:ascii="微软雅黑" w:hAnsi="微软雅黑"/>
              </w:rPr>
            </w:pPr>
            <w:r>
              <w:rPr>
                <w:rFonts w:ascii="微软雅黑" w:hAnsi="微软雅黑" w:hint="eastAsia"/>
              </w:rPr>
              <w:t>中国高速铁路优先采用的无砟轨道结构形式有以下三种。</w:t>
            </w:r>
          </w:p>
          <w:p w14:paraId="18C070C3" w14:textId="77777777" w:rsidR="00072669" w:rsidRDefault="00072669" w:rsidP="00A344E1">
            <w:pPr>
              <w:pStyle w:val="a6"/>
              <w:ind w:firstLineChars="200" w:firstLine="360"/>
              <w:rPr>
                <w:rFonts w:ascii="微软雅黑" w:hAnsi="微软雅黑"/>
              </w:rPr>
            </w:pPr>
            <w:r>
              <w:rPr>
                <w:rFonts w:ascii="微软雅黑" w:hAnsi="微软雅黑" w:hint="eastAsia"/>
              </w:rPr>
              <w:t>（1）长枕埋入式无砟轨道。</w:t>
            </w:r>
          </w:p>
          <w:p w14:paraId="29B2B44B" w14:textId="77777777" w:rsidR="00072669" w:rsidRDefault="00072669" w:rsidP="00692DBE">
            <w:pPr>
              <w:pStyle w:val="a6"/>
              <w:ind w:firstLineChars="200" w:firstLine="360"/>
              <w:rPr>
                <w:rFonts w:ascii="微软雅黑" w:hAnsi="微软雅黑"/>
              </w:rPr>
            </w:pPr>
            <w:r>
              <w:rPr>
                <w:rFonts w:ascii="微软雅黑" w:hAnsi="微软雅黑" w:hint="eastAsia"/>
              </w:rPr>
              <w:t>长枕埋入式无砟轨道见教材图1-10。</w:t>
            </w:r>
          </w:p>
          <w:p w14:paraId="47BB77B7" w14:textId="77777777" w:rsidR="00072669" w:rsidRDefault="00072669" w:rsidP="00A344E1">
            <w:pPr>
              <w:pStyle w:val="a6"/>
              <w:ind w:firstLineChars="200" w:firstLine="360"/>
              <w:rPr>
                <w:rFonts w:ascii="微软雅黑" w:hAnsi="微软雅黑"/>
              </w:rPr>
            </w:pPr>
            <w:r>
              <w:rPr>
                <w:rFonts w:ascii="微软雅黑" w:hAnsi="微软雅黑" w:hint="eastAsia"/>
              </w:rPr>
              <w:lastRenderedPageBreak/>
              <w:t>它主要由钢轨、轨枕、道床板和底座等组成。</w:t>
            </w:r>
          </w:p>
          <w:p w14:paraId="7DEC727B" w14:textId="77777777" w:rsidR="00FA4CFD" w:rsidRDefault="00FA4CFD" w:rsidP="00A344E1">
            <w:pPr>
              <w:pStyle w:val="a6"/>
              <w:ind w:firstLineChars="200" w:firstLine="360"/>
              <w:rPr>
                <w:rFonts w:ascii="微软雅黑" w:hAnsi="微软雅黑"/>
              </w:rPr>
            </w:pPr>
            <w:r w:rsidRPr="00FA4CFD">
              <w:rPr>
                <w:rFonts w:ascii="微软雅黑" w:hAnsi="微软雅黑" w:hint="eastAsia"/>
              </w:rPr>
              <w:t>……（详见教材）</w:t>
            </w:r>
          </w:p>
          <w:p w14:paraId="72F0D211" w14:textId="77777777" w:rsidR="00072669" w:rsidRDefault="00072669" w:rsidP="00A344E1">
            <w:pPr>
              <w:pStyle w:val="a6"/>
              <w:ind w:firstLineChars="200" w:firstLine="360"/>
              <w:rPr>
                <w:rFonts w:ascii="微软雅黑" w:hAnsi="微软雅黑"/>
              </w:rPr>
            </w:pPr>
            <w:r>
              <w:rPr>
                <w:rFonts w:ascii="微软雅黑" w:hAnsi="微软雅黑" w:hint="eastAsia"/>
              </w:rPr>
              <w:t>（2）板式无砟轨道。</w:t>
            </w:r>
          </w:p>
          <w:p w14:paraId="7263CA20" w14:textId="77777777" w:rsidR="00072669" w:rsidRDefault="00072669" w:rsidP="00A344E1">
            <w:pPr>
              <w:pStyle w:val="a6"/>
              <w:ind w:firstLineChars="200" w:firstLine="360"/>
              <w:rPr>
                <w:rFonts w:ascii="微软雅黑" w:hAnsi="微软雅黑"/>
              </w:rPr>
            </w:pPr>
            <w:r>
              <w:rPr>
                <w:rFonts w:ascii="微软雅黑" w:hAnsi="微软雅黑" w:hint="eastAsia"/>
              </w:rPr>
              <w:t>板式无砟轨道是应用最多、最为成熟的一种无砟轨道。</w:t>
            </w:r>
          </w:p>
          <w:p w14:paraId="794E2D73" w14:textId="484B44A8" w:rsidR="00072669" w:rsidRDefault="00072669" w:rsidP="00A344E1">
            <w:pPr>
              <w:pStyle w:val="a6"/>
              <w:ind w:firstLineChars="200" w:firstLine="360"/>
              <w:rPr>
                <w:rFonts w:ascii="微软雅黑" w:hAnsi="微软雅黑"/>
              </w:rPr>
            </w:pPr>
            <w:r>
              <w:rPr>
                <w:rFonts w:ascii="微软雅黑" w:hAnsi="微软雅黑" w:hint="eastAsia"/>
              </w:rPr>
              <w:t>中国板式无砟轨道主要有CRTS Ⅰ型板式无砟轨道、CRTS Ⅱ型板式无砟轨道、CRTS Ⅲ型板式无砟轨道三种。</w:t>
            </w:r>
          </w:p>
          <w:p w14:paraId="0A95C49D" w14:textId="5FB589C2" w:rsidR="00C82315" w:rsidRDefault="00C82315" w:rsidP="00A344E1">
            <w:pPr>
              <w:pStyle w:val="a6"/>
              <w:ind w:firstLineChars="200" w:firstLine="360"/>
              <w:rPr>
                <w:rFonts w:ascii="微软雅黑" w:hAnsi="微软雅黑"/>
              </w:rPr>
            </w:pPr>
            <w:r w:rsidRPr="00C82315">
              <w:rPr>
                <w:rFonts w:ascii="微软雅黑" w:hAnsi="微软雅黑" w:hint="eastAsia"/>
              </w:rPr>
              <w:t>板式无砟轨道见教材图1-11。</w:t>
            </w:r>
          </w:p>
          <w:p w14:paraId="4732907C" w14:textId="77777777" w:rsidR="00072669" w:rsidRDefault="00072669" w:rsidP="00A344E1">
            <w:pPr>
              <w:pStyle w:val="a6"/>
              <w:ind w:firstLineChars="200" w:firstLine="360"/>
              <w:rPr>
                <w:rFonts w:ascii="微软雅黑" w:hAnsi="微软雅黑"/>
              </w:rPr>
            </w:pPr>
            <w:r>
              <w:rPr>
                <w:rFonts w:ascii="微软雅黑" w:hAnsi="微软雅黑" w:hint="eastAsia"/>
              </w:rPr>
              <w:t>（3）弹性支撑块式无砟轨道。</w:t>
            </w:r>
          </w:p>
          <w:p w14:paraId="4A4FE361" w14:textId="06BB24FE" w:rsidR="00072669" w:rsidRDefault="00072669" w:rsidP="00A344E1">
            <w:pPr>
              <w:pStyle w:val="a6"/>
              <w:ind w:firstLineChars="200" w:firstLine="360"/>
              <w:rPr>
                <w:rFonts w:ascii="微软雅黑" w:hAnsi="微软雅黑"/>
              </w:rPr>
            </w:pPr>
            <w:r>
              <w:rPr>
                <w:rFonts w:ascii="微软雅黑" w:hAnsi="微软雅黑" w:hint="eastAsia"/>
              </w:rPr>
              <w:t>弹性支撑块式无砟轨道由钢轨、扣件、混凝土支撑块、轨下垫层、橡胶弹性胶垫、橡胶套靴、混凝土道床板、底座等构成</w:t>
            </w:r>
            <w:r w:rsidR="00C82315">
              <w:rPr>
                <w:rFonts w:ascii="微软雅黑" w:hAnsi="微软雅黑" w:hint="eastAsia"/>
              </w:rPr>
              <w:t>，见教材图1-1</w:t>
            </w:r>
            <w:r w:rsidR="00C82315">
              <w:rPr>
                <w:rFonts w:ascii="微软雅黑" w:hAnsi="微软雅黑"/>
              </w:rPr>
              <w:t>2</w:t>
            </w:r>
            <w:r w:rsidR="00C82315">
              <w:rPr>
                <w:rFonts w:ascii="微软雅黑" w:hAnsi="微软雅黑" w:hint="eastAsia"/>
              </w:rPr>
              <w:t>。</w:t>
            </w:r>
          </w:p>
          <w:p w14:paraId="75D2DA60" w14:textId="77777777" w:rsidR="00E95948" w:rsidRDefault="00E95948" w:rsidP="00A344E1">
            <w:pPr>
              <w:pStyle w:val="a6"/>
              <w:ind w:firstLineChars="200" w:firstLine="360"/>
              <w:rPr>
                <w:rFonts w:ascii="微软雅黑" w:hAnsi="微软雅黑"/>
              </w:rPr>
            </w:pPr>
            <w:r w:rsidRPr="00E95948">
              <w:rPr>
                <w:rFonts w:ascii="微软雅黑" w:hAnsi="微软雅黑" w:hint="eastAsia"/>
              </w:rPr>
              <w:t>……（详见教材）</w:t>
            </w:r>
          </w:p>
          <w:p w14:paraId="3510826C" w14:textId="77777777" w:rsidR="00072669" w:rsidRDefault="00072669" w:rsidP="00A344E1">
            <w:pPr>
              <w:pStyle w:val="a6"/>
              <w:ind w:firstLineChars="200" w:firstLine="360"/>
              <w:rPr>
                <w:rFonts w:ascii="微软雅黑" w:hAnsi="微软雅黑"/>
              </w:rPr>
            </w:pPr>
            <w:r>
              <w:rPr>
                <w:rFonts w:ascii="微软雅黑" w:hAnsi="微软雅黑" w:hint="eastAsia"/>
              </w:rPr>
              <w:t>2）无砟轨道的优点和缺点</w:t>
            </w:r>
          </w:p>
          <w:p w14:paraId="5568324A"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95E1E8C"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教师】将学生分组，让学生以辩论赛的形式讨论：你认为无砟轨道有哪些优点和缺点？</w:t>
            </w:r>
            <w:r>
              <w:rPr>
                <w:rFonts w:ascii="微软雅黑" w:eastAsia="微软雅黑" w:hAnsi="微软雅黑"/>
                <w:b/>
                <w:bCs/>
                <w:sz w:val="18"/>
                <w:szCs w:val="18"/>
              </w:rPr>
              <w:t xml:space="preserve"> </w:t>
            </w:r>
          </w:p>
          <w:p w14:paraId="4AC69648"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3F80358D"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493438E" w14:textId="77777777" w:rsidR="00072669" w:rsidRDefault="00072669" w:rsidP="00A344E1">
            <w:pPr>
              <w:pStyle w:val="a6"/>
              <w:ind w:firstLineChars="200" w:firstLine="360"/>
              <w:rPr>
                <w:rFonts w:ascii="微软雅黑" w:hAnsi="微软雅黑"/>
              </w:rPr>
            </w:pPr>
            <w:r>
              <w:rPr>
                <w:rFonts w:ascii="微软雅黑" w:hAnsi="微软雅黑" w:hint="eastAsia"/>
              </w:rPr>
              <w:t>无砟轨道的优点：易于保持线路的平面几何形状；稳定性较强；维修工作量小。</w:t>
            </w:r>
          </w:p>
          <w:p w14:paraId="1093768E" w14:textId="77777777" w:rsidR="00072669" w:rsidRDefault="00072669" w:rsidP="00A344E1">
            <w:pPr>
              <w:pStyle w:val="a6"/>
              <w:ind w:firstLineChars="200" w:firstLine="360"/>
              <w:rPr>
                <w:rFonts w:ascii="微软雅黑" w:hAnsi="微软雅黑"/>
              </w:rPr>
            </w:pPr>
            <w:r>
              <w:rPr>
                <w:rFonts w:ascii="微软雅黑" w:hAnsi="微软雅黑" w:hint="eastAsia"/>
              </w:rPr>
              <w:t>无砟轨道的缺点：一旦出现损伤，维修成本较高；需要更高的降噪标准。</w:t>
            </w:r>
          </w:p>
          <w:p w14:paraId="0437E282" w14:textId="77777777" w:rsidR="00072669" w:rsidRDefault="00072669" w:rsidP="007B31EA">
            <w:pPr>
              <w:pStyle w:val="a6"/>
              <w:shd w:val="clear" w:color="auto" w:fill="FBE4D5"/>
              <w:ind w:firstLineChars="200" w:firstLine="360"/>
              <w:rPr>
                <w:rFonts w:ascii="微软雅黑" w:hAnsi="微软雅黑"/>
                <w:b/>
              </w:rPr>
            </w:pPr>
            <w:r>
              <w:rPr>
                <w:rFonts w:ascii="微软雅黑" w:hAnsi="微软雅黑" w:hint="eastAsia"/>
                <w:b/>
              </w:rPr>
              <w:t>【高铁资料库】无砟轨道明显优于有砟轨道，是目前高速铁路轨道主要的发展方向。</w:t>
            </w:r>
          </w:p>
          <w:p w14:paraId="6EF93C30" w14:textId="77777777" w:rsidR="00072669" w:rsidRDefault="00072669" w:rsidP="007B31EA">
            <w:pPr>
              <w:pStyle w:val="a6"/>
              <w:ind w:firstLineChars="200" w:firstLine="360"/>
              <w:rPr>
                <w:b/>
              </w:rPr>
            </w:pPr>
            <w:r>
              <w:rPr>
                <w:rFonts w:hint="eastAsia"/>
                <w:b/>
              </w:rPr>
              <w:t>1</w:t>
            </w:r>
            <w:r>
              <w:rPr>
                <w:b/>
              </w:rPr>
              <w:t>.2.2</w:t>
            </w:r>
            <w:r>
              <w:rPr>
                <w:rFonts w:hint="eastAsia"/>
                <w:b/>
              </w:rPr>
              <w:t>高速铁路轨道的主要部件</w:t>
            </w:r>
            <w:r>
              <w:rPr>
                <w:rFonts w:hint="eastAsia"/>
                <w:b/>
              </w:rPr>
              <w:t xml:space="preserve"> </w:t>
            </w:r>
          </w:p>
          <w:p w14:paraId="6A86E8A8" w14:textId="77777777" w:rsidR="00072669" w:rsidRDefault="00072669" w:rsidP="007B31EA">
            <w:pPr>
              <w:pStyle w:val="a6"/>
              <w:ind w:firstLineChars="200" w:firstLine="360"/>
            </w:pPr>
            <w:r>
              <w:rPr>
                <w:rFonts w:hint="eastAsia"/>
              </w:rPr>
              <w:t>1</w:t>
            </w:r>
            <w:r>
              <w:rPr>
                <w:rFonts w:hint="eastAsia"/>
              </w:rPr>
              <w:t>．钢轨</w:t>
            </w:r>
          </w:p>
          <w:p w14:paraId="54987289" w14:textId="27BF4EFD" w:rsidR="00072669" w:rsidRDefault="00072669" w:rsidP="0002536F">
            <w:pPr>
              <w:pStyle w:val="a6"/>
              <w:numPr>
                <w:ilvl w:val="0"/>
                <w:numId w:val="18"/>
              </w:numPr>
              <w:ind w:firstLine="360"/>
            </w:pPr>
            <w:r>
              <w:rPr>
                <w:rFonts w:hint="eastAsia"/>
              </w:rPr>
              <w:t>定义</w:t>
            </w:r>
          </w:p>
          <w:p w14:paraId="776ED51F" w14:textId="77777777" w:rsidR="00072669" w:rsidRDefault="00072669" w:rsidP="007B31EA">
            <w:pPr>
              <w:pStyle w:val="a6"/>
              <w:ind w:firstLineChars="200" w:firstLine="360"/>
            </w:pPr>
            <w:r>
              <w:rPr>
                <w:rFonts w:hint="eastAsia"/>
              </w:rPr>
              <w:t>钢轨是指安装在轨枕上的金属构筑物，由轨头、轨腰和轨底构成。钢轨见教材图</w:t>
            </w:r>
            <w:r>
              <w:rPr>
                <w:rFonts w:hint="eastAsia"/>
              </w:rPr>
              <w:t>1-13</w:t>
            </w:r>
            <w:r>
              <w:rPr>
                <w:rFonts w:hint="eastAsia"/>
              </w:rPr>
              <w:t>。</w:t>
            </w:r>
          </w:p>
          <w:p w14:paraId="71F300EB" w14:textId="77777777" w:rsidR="00072669" w:rsidRDefault="00072669" w:rsidP="00072669">
            <w:pPr>
              <w:pStyle w:val="a6"/>
              <w:numPr>
                <w:ilvl w:val="0"/>
                <w:numId w:val="18"/>
              </w:numPr>
              <w:ind w:firstLine="360"/>
            </w:pPr>
            <w:r>
              <w:rPr>
                <w:rFonts w:hint="eastAsia"/>
              </w:rPr>
              <w:t>作用</w:t>
            </w:r>
          </w:p>
          <w:p w14:paraId="12771E8D" w14:textId="77777777" w:rsidR="00072669" w:rsidRDefault="00072669" w:rsidP="007B31EA">
            <w:pPr>
              <w:pStyle w:val="a6"/>
              <w:ind w:firstLineChars="200" w:firstLine="360"/>
            </w:pPr>
            <w:r>
              <w:rPr>
                <w:rFonts w:hint="eastAsia"/>
              </w:rPr>
              <w:t>引导车轮前进，承受车轮的巨大压力，并将压力传递到轨枕上。</w:t>
            </w:r>
          </w:p>
          <w:p w14:paraId="7EDBBF57" w14:textId="77777777" w:rsidR="00072669" w:rsidRDefault="00072669" w:rsidP="00072669">
            <w:pPr>
              <w:pStyle w:val="a6"/>
              <w:numPr>
                <w:ilvl w:val="0"/>
                <w:numId w:val="18"/>
              </w:numPr>
              <w:ind w:firstLine="360"/>
            </w:pPr>
            <w:r>
              <w:rPr>
                <w:rFonts w:hint="eastAsia"/>
              </w:rPr>
              <w:t>对钢轨的要求</w:t>
            </w:r>
          </w:p>
          <w:p w14:paraId="4F486EAE" w14:textId="77777777" w:rsidR="00072669" w:rsidRDefault="00072669" w:rsidP="007B31EA">
            <w:pPr>
              <w:pStyle w:val="a6"/>
              <w:ind w:firstLineChars="200" w:firstLine="360"/>
            </w:pPr>
            <w:r>
              <w:rPr>
                <w:rFonts w:ascii="微软雅黑" w:hAnsi="微软雅黑" w:hint="eastAsia"/>
              </w:rPr>
              <w:t>1）</w:t>
            </w:r>
            <w:r>
              <w:rPr>
                <w:rFonts w:hint="eastAsia"/>
              </w:rPr>
              <w:t>强度</w:t>
            </w:r>
          </w:p>
          <w:p w14:paraId="28CAEFA4" w14:textId="77777777" w:rsidR="00E95948" w:rsidRDefault="00E95948" w:rsidP="007B31EA">
            <w:pPr>
              <w:pStyle w:val="a6"/>
              <w:ind w:firstLineChars="200" w:firstLine="360"/>
            </w:pPr>
            <w:r w:rsidRPr="00E95948">
              <w:rPr>
                <w:rFonts w:hint="eastAsia"/>
              </w:rPr>
              <w:t>具有足够的强度，以便承受车轮的巨大压力。</w:t>
            </w:r>
          </w:p>
          <w:p w14:paraId="0C5825AC" w14:textId="77777777" w:rsidR="00072669" w:rsidRDefault="00072669" w:rsidP="007B31EA">
            <w:pPr>
              <w:pStyle w:val="a6"/>
              <w:ind w:firstLineChars="200" w:firstLine="360"/>
            </w:pPr>
            <w:r>
              <w:rPr>
                <w:rFonts w:ascii="微软雅黑" w:hAnsi="微软雅黑" w:hint="eastAsia"/>
              </w:rPr>
              <w:t>2）</w:t>
            </w:r>
            <w:r>
              <w:rPr>
                <w:rFonts w:hint="eastAsia"/>
              </w:rPr>
              <w:t>稳定性</w:t>
            </w:r>
          </w:p>
          <w:p w14:paraId="2CA9E8B7" w14:textId="77777777" w:rsidR="00072669" w:rsidRDefault="00072669" w:rsidP="007B31EA">
            <w:pPr>
              <w:pStyle w:val="a6"/>
              <w:ind w:firstLineChars="200" w:firstLine="360"/>
            </w:pPr>
            <w:r>
              <w:rPr>
                <w:rFonts w:hint="eastAsia"/>
              </w:rPr>
              <w:t>高速铁路钢轨的高度和轨底宽度之比控制在</w:t>
            </w:r>
            <w:r>
              <w:rPr>
                <w:rFonts w:hint="eastAsia"/>
              </w:rPr>
              <w:t>1.14</w:t>
            </w:r>
            <w:r>
              <w:rPr>
                <w:rFonts w:hint="eastAsia"/>
              </w:rPr>
              <w:t>～</w:t>
            </w:r>
            <w:r>
              <w:rPr>
                <w:rFonts w:hint="eastAsia"/>
              </w:rPr>
              <w:t>1.20</w:t>
            </w:r>
            <w:r>
              <w:rPr>
                <w:rFonts w:hint="eastAsia"/>
              </w:rPr>
              <w:t>，这样可使钢轨的强度与稳定性有最佳的匹配度。</w:t>
            </w:r>
          </w:p>
          <w:p w14:paraId="0D5174EC" w14:textId="77777777" w:rsidR="00072669" w:rsidRDefault="00072669" w:rsidP="007B31EA">
            <w:pPr>
              <w:pStyle w:val="a6"/>
              <w:ind w:firstLineChars="200" w:firstLine="360"/>
            </w:pPr>
            <w:r>
              <w:rPr>
                <w:rFonts w:ascii="微软雅黑" w:hAnsi="微软雅黑" w:hint="eastAsia"/>
              </w:rPr>
              <w:t>3）</w:t>
            </w:r>
            <w:r>
              <w:rPr>
                <w:rFonts w:hint="eastAsia"/>
              </w:rPr>
              <w:t xml:space="preserve"> </w:t>
            </w:r>
            <w:r>
              <w:rPr>
                <w:rFonts w:hint="eastAsia"/>
              </w:rPr>
              <w:t>柔韧性</w:t>
            </w:r>
          </w:p>
          <w:p w14:paraId="64975D24" w14:textId="7C7302FB" w:rsidR="00771130" w:rsidRDefault="00E95948" w:rsidP="00A344E1">
            <w:pPr>
              <w:pStyle w:val="a6"/>
              <w:ind w:firstLineChars="200" w:firstLine="360"/>
            </w:pPr>
            <w:r w:rsidRPr="00E95948">
              <w:rPr>
                <w:rFonts w:hint="eastAsia"/>
              </w:rPr>
              <w:t>良好的柔韧性，以便减轻列车对钢轨的冲击作用。</w:t>
            </w:r>
          </w:p>
          <w:p w14:paraId="634660AD" w14:textId="1DF7B2AD" w:rsidR="00A344E1" w:rsidRDefault="00A344E1" w:rsidP="00A344E1">
            <w:pPr>
              <w:pStyle w:val="a6"/>
              <w:ind w:firstLineChars="200" w:firstLine="360"/>
            </w:pPr>
          </w:p>
          <w:p w14:paraId="428E6AEB" w14:textId="6CA88B91" w:rsidR="00A344E1" w:rsidRDefault="00A344E1" w:rsidP="00A344E1">
            <w:pPr>
              <w:pStyle w:val="a6"/>
              <w:ind w:firstLineChars="200" w:firstLine="360"/>
            </w:pPr>
          </w:p>
          <w:p w14:paraId="18FF1D7C" w14:textId="4386B569" w:rsidR="00A344E1" w:rsidRDefault="00A344E1" w:rsidP="00A344E1">
            <w:pPr>
              <w:pStyle w:val="a6"/>
              <w:ind w:firstLineChars="200" w:firstLine="360"/>
            </w:pPr>
          </w:p>
          <w:p w14:paraId="21EA477A" w14:textId="77777777" w:rsidR="0002536F" w:rsidRDefault="0002536F" w:rsidP="00A344E1">
            <w:pPr>
              <w:pStyle w:val="a6"/>
              <w:ind w:firstLineChars="200" w:firstLine="360"/>
            </w:pPr>
          </w:p>
          <w:p w14:paraId="44B255A3"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lastRenderedPageBreak/>
              <w:t>【课堂互动】</w:t>
            </w:r>
          </w:p>
          <w:p w14:paraId="088C19E5"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教师】让学生通过文旌课堂APP观看微课——高速铁路的轨道都是无缝的？（详见教材），思考：高速铁路的轨道在质量上有哪些要求？ </w:t>
            </w:r>
          </w:p>
          <w:p w14:paraId="01CA2B34"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43E82888" w14:textId="77777777" w:rsidR="00072669" w:rsidRDefault="00072669" w:rsidP="007B31EA">
            <w:pPr>
              <w:shd w:val="clear" w:color="auto" w:fill="FBE4D5"/>
              <w:spacing w:before="20" w:after="20" w:line="240" w:lineRule="auto"/>
              <w:ind w:firstLineChars="200" w:firstLine="361"/>
              <w:rPr>
                <w:rFonts w:ascii="微软雅黑" w:eastAsia="微软雅黑" w:hAnsi="微软雅黑" w:cs="MS Gothic"/>
                <w:b/>
                <w:sz w:val="18"/>
                <w:szCs w:val="18"/>
              </w:rPr>
            </w:pPr>
            <w:r>
              <w:rPr>
                <w:rFonts w:ascii="MS Gothic" w:eastAsia="MS Gothic" w:hAnsi="MS Gothic" w:cs="MS Gothic" w:hint="eastAsia"/>
                <w:b/>
                <w:sz w:val="18"/>
                <w:szCs w:val="18"/>
              </w:rPr>
              <w:t>✈</w:t>
            </w:r>
            <w:r>
              <w:rPr>
                <w:rFonts w:ascii="微软雅黑" w:eastAsia="微软雅黑" w:hAnsi="微软雅黑" w:cs="MS Gothic" w:hint="eastAsia"/>
                <w:b/>
                <w:sz w:val="18"/>
                <w:szCs w:val="18"/>
              </w:rPr>
              <w:t>【教</w:t>
            </w:r>
            <w:r>
              <w:rPr>
                <w:rFonts w:ascii="微软雅黑" w:eastAsia="微软雅黑" w:hAnsi="微软雅黑" w:cs="微软雅黑" w:hint="eastAsia"/>
                <w:b/>
                <w:sz w:val="18"/>
                <w:szCs w:val="18"/>
              </w:rPr>
              <w:t>师</w:t>
            </w:r>
            <w:r>
              <w:rPr>
                <w:rFonts w:ascii="微软雅黑" w:eastAsia="微软雅黑" w:hAnsi="微软雅黑" w:cs="MS Gothic" w:hint="eastAsia"/>
                <w:b/>
                <w:sz w:val="18"/>
                <w:szCs w:val="18"/>
              </w:rPr>
              <w:t>】做出</w:t>
            </w:r>
            <w:r>
              <w:rPr>
                <w:rFonts w:ascii="微软雅黑" w:eastAsia="微软雅黑" w:hAnsi="微软雅黑" w:cs="微软雅黑" w:hint="eastAsia"/>
                <w:b/>
                <w:sz w:val="18"/>
                <w:szCs w:val="18"/>
              </w:rPr>
              <w:t>总结</w:t>
            </w:r>
          </w:p>
          <w:p w14:paraId="3C67BD8E" w14:textId="77777777" w:rsidR="00072669" w:rsidRDefault="00072669" w:rsidP="007B31EA">
            <w:pPr>
              <w:pStyle w:val="a6"/>
              <w:ind w:firstLineChars="200" w:firstLine="360"/>
            </w:pPr>
            <w:r>
              <w:rPr>
                <w:rFonts w:hint="eastAsia"/>
              </w:rPr>
              <w:t>4</w:t>
            </w:r>
            <w:r>
              <w:rPr>
                <w:rFonts w:hint="eastAsia"/>
              </w:rPr>
              <w:t>）质量</w:t>
            </w:r>
          </w:p>
          <w:p w14:paraId="72DFBA63" w14:textId="77777777" w:rsidR="00072669" w:rsidRDefault="00072669" w:rsidP="007B31EA">
            <w:pPr>
              <w:pStyle w:val="a6"/>
              <w:ind w:firstLineChars="200" w:firstLine="360"/>
            </w:pPr>
            <w:r>
              <w:rPr>
                <w:rFonts w:hint="eastAsia"/>
              </w:rPr>
              <w:t>①</w:t>
            </w:r>
            <w:r>
              <w:rPr>
                <w:rFonts w:hint="eastAsia"/>
              </w:rPr>
              <w:t xml:space="preserve"> </w:t>
            </w:r>
            <w:r>
              <w:rPr>
                <w:rFonts w:hint="eastAsia"/>
              </w:rPr>
              <w:t>钢轨的材质要有较高的纯净度；</w:t>
            </w:r>
          </w:p>
          <w:p w14:paraId="0BFE64F3" w14:textId="77777777" w:rsidR="00072669" w:rsidRDefault="00072669" w:rsidP="007B31EA">
            <w:pPr>
              <w:pStyle w:val="a6"/>
              <w:ind w:firstLineChars="200" w:firstLine="360"/>
            </w:pPr>
            <w:r>
              <w:rPr>
                <w:rFonts w:hint="eastAsia"/>
              </w:rPr>
              <w:t>②</w:t>
            </w:r>
            <w:r>
              <w:rPr>
                <w:rFonts w:hint="eastAsia"/>
              </w:rPr>
              <w:t xml:space="preserve"> </w:t>
            </w:r>
            <w:r>
              <w:rPr>
                <w:rFonts w:hint="eastAsia"/>
              </w:rPr>
              <w:t>钢轨的尺寸要精确；</w:t>
            </w:r>
          </w:p>
          <w:p w14:paraId="397370DB" w14:textId="77777777" w:rsidR="00072669" w:rsidRDefault="00072669" w:rsidP="007B31EA">
            <w:pPr>
              <w:pStyle w:val="a6"/>
              <w:ind w:firstLineChars="200" w:firstLine="360"/>
            </w:pPr>
            <w:r>
              <w:rPr>
                <w:rFonts w:hint="eastAsia"/>
              </w:rPr>
              <w:t>③</w:t>
            </w:r>
            <w:r>
              <w:rPr>
                <w:rFonts w:hint="eastAsia"/>
              </w:rPr>
              <w:t xml:space="preserve"> </w:t>
            </w:r>
            <w:r>
              <w:rPr>
                <w:rFonts w:hint="eastAsia"/>
              </w:rPr>
              <w:t>钢轨的外形要平直。</w:t>
            </w:r>
          </w:p>
          <w:p w14:paraId="1CBD4C57" w14:textId="77777777" w:rsidR="00072669" w:rsidRDefault="00072669" w:rsidP="007B31EA">
            <w:pPr>
              <w:pStyle w:val="a6"/>
              <w:ind w:firstLineChars="200" w:firstLine="360"/>
            </w:pPr>
            <w:r>
              <w:t>5</w:t>
            </w:r>
            <w:r>
              <w:rPr>
                <w:rFonts w:hint="eastAsia"/>
              </w:rPr>
              <w:t>）抗弯性能</w:t>
            </w:r>
          </w:p>
          <w:p w14:paraId="252663B9" w14:textId="77777777" w:rsidR="00072669" w:rsidRDefault="00072669" w:rsidP="007B31EA">
            <w:pPr>
              <w:pStyle w:val="a6"/>
              <w:ind w:firstLineChars="200" w:firstLine="360"/>
            </w:pPr>
            <w:r>
              <w:rPr>
                <w:rFonts w:hint="eastAsia"/>
              </w:rPr>
              <w:t>一般可将钢轨的断面设计成“工”字形来使其具有最佳抗弯性能。</w:t>
            </w:r>
          </w:p>
          <w:p w14:paraId="4CCC79F0" w14:textId="77777777" w:rsidR="00072669" w:rsidRDefault="00072669" w:rsidP="007B31EA">
            <w:pPr>
              <w:pStyle w:val="a6"/>
              <w:ind w:firstLineChars="200" w:firstLine="360"/>
            </w:pPr>
            <w:r>
              <w:rPr>
                <w:rFonts w:hint="eastAsia"/>
              </w:rPr>
              <w:t>（</w:t>
            </w:r>
            <w:r>
              <w:rPr>
                <w:rFonts w:hint="eastAsia"/>
              </w:rPr>
              <w:t>4</w:t>
            </w:r>
            <w:r>
              <w:rPr>
                <w:rFonts w:hint="eastAsia"/>
              </w:rPr>
              <w:t>）高速铁路钢轨的断面设计还要考虑以下因素：</w:t>
            </w:r>
          </w:p>
          <w:p w14:paraId="5B6EBBD6" w14:textId="77777777" w:rsidR="00072669" w:rsidRDefault="00072669" w:rsidP="007B31EA">
            <w:pPr>
              <w:pStyle w:val="a6"/>
              <w:ind w:firstLineChars="200" w:firstLine="360"/>
            </w:pPr>
            <w:r>
              <w:rPr>
                <w:rFonts w:hint="eastAsia"/>
              </w:rPr>
              <w:t>1</w:t>
            </w:r>
            <w:r>
              <w:rPr>
                <w:rFonts w:hint="eastAsia"/>
              </w:rPr>
              <w:t>）轨重：影响钢轨的垂向抗弯刚度和抗横向倾覆稳定性。</w:t>
            </w:r>
          </w:p>
          <w:p w14:paraId="4228DDCE" w14:textId="77777777" w:rsidR="00072669" w:rsidRDefault="00072669" w:rsidP="007B31EA">
            <w:pPr>
              <w:pStyle w:val="a6"/>
              <w:ind w:firstLineChars="200" w:firstLine="360"/>
            </w:pPr>
            <w:r>
              <w:rPr>
                <w:rFonts w:hint="eastAsia"/>
              </w:rPr>
              <w:t>2</w:t>
            </w:r>
            <w:r>
              <w:rPr>
                <w:rFonts w:hint="eastAsia"/>
              </w:rPr>
              <w:t>）轨底宽：影响钢轨的抗横向倾覆稳定性。</w:t>
            </w:r>
          </w:p>
          <w:p w14:paraId="34D1F23E" w14:textId="77777777" w:rsidR="00072669" w:rsidRDefault="00072669" w:rsidP="007B31EA">
            <w:pPr>
              <w:pStyle w:val="a6"/>
              <w:ind w:firstLineChars="200" w:firstLine="360"/>
            </w:pPr>
            <w:r>
              <w:rPr>
                <w:rFonts w:hint="eastAsia"/>
              </w:rPr>
              <w:t>3</w:t>
            </w:r>
            <w:r>
              <w:rPr>
                <w:rFonts w:hint="eastAsia"/>
              </w:rPr>
              <w:t>）轨头高：影响金属分配比及轨头的磨耗限值。</w:t>
            </w:r>
          </w:p>
          <w:p w14:paraId="7546F628" w14:textId="77777777" w:rsidR="00072669" w:rsidRDefault="00072669" w:rsidP="007B31EA">
            <w:pPr>
              <w:pStyle w:val="a6"/>
              <w:ind w:firstLineChars="200" w:firstLine="360"/>
            </w:pPr>
            <w:r>
              <w:rPr>
                <w:rFonts w:hint="eastAsia"/>
              </w:rPr>
              <w:t>4</w:t>
            </w:r>
            <w:r>
              <w:rPr>
                <w:rFonts w:hint="eastAsia"/>
              </w:rPr>
              <w:t>）轨底高：影响金属分配比及轨底的强度。</w:t>
            </w:r>
          </w:p>
          <w:p w14:paraId="3E5E613B" w14:textId="77777777" w:rsidR="00072669" w:rsidRDefault="00072669" w:rsidP="007B31EA">
            <w:pPr>
              <w:pStyle w:val="a6"/>
              <w:ind w:firstLineChars="200" w:firstLine="360"/>
            </w:pPr>
            <w:r>
              <w:rPr>
                <w:rFonts w:hint="eastAsia"/>
              </w:rPr>
              <w:t>5</w:t>
            </w:r>
            <w:r>
              <w:rPr>
                <w:rFonts w:hint="eastAsia"/>
              </w:rPr>
              <w:t>）轨腰厚：影响轨腰部分的强度及腐蚀限值。</w:t>
            </w:r>
          </w:p>
          <w:p w14:paraId="45C4E249" w14:textId="77777777" w:rsidR="00072669" w:rsidRDefault="00072669" w:rsidP="007B31EA">
            <w:pPr>
              <w:pStyle w:val="a6"/>
              <w:shd w:val="clear" w:color="auto" w:fill="FBE4D5"/>
              <w:ind w:firstLineChars="200" w:firstLine="360"/>
              <w:rPr>
                <w:rFonts w:ascii="微软雅黑" w:hAnsi="微软雅黑"/>
                <w:b/>
              </w:rPr>
            </w:pPr>
            <w:r>
              <w:rPr>
                <w:rFonts w:ascii="微软雅黑" w:hAnsi="微软雅黑" w:hint="eastAsia"/>
                <w:b/>
              </w:rPr>
              <w:t>【高铁资料库】钢轨的类型以每米钢轨重量的千克数表示，如60 kg/m、70 kg/m等。目前，日本采用JIS60（60 kg/m）钢轨，法国、意大利、西班牙等采用UIC60（60 kg/m）钢轨，中国采用CHN60（60 kg/m）钢轨。</w:t>
            </w:r>
          </w:p>
          <w:p w14:paraId="2D29D9CC" w14:textId="77777777" w:rsidR="00072669" w:rsidRDefault="00072669" w:rsidP="007B31EA">
            <w:pPr>
              <w:pStyle w:val="a6"/>
              <w:shd w:val="clear" w:color="auto" w:fill="FBE4D5"/>
              <w:ind w:firstLineChars="200" w:firstLine="360"/>
              <w:rPr>
                <w:rFonts w:ascii="微软雅黑" w:hAnsi="微软雅黑"/>
                <w:b/>
              </w:rPr>
            </w:pPr>
            <w:r>
              <w:rPr>
                <w:rFonts w:ascii="微软雅黑" w:hAnsi="微软雅黑" w:hint="eastAsia"/>
                <w:b/>
              </w:rPr>
              <w:t>CHN60钢轨和UIC60钢轨的断面分别如图1-14、图1-15所示（细节尺寸已省略）。从两图可以看出，中国CHN60钢轨的尺寸、轨头形式与UIC60钢轨差异不大。动力仿真计算结果表明，中国高速铁路采用CHN60钢轨和UIC60钢轨都可行，但考虑到与既有线路的兼容性，以及在钢轨生产、管理、使用、维修等方面的便利性，选择采用CHN60钢轨。</w:t>
            </w:r>
          </w:p>
          <w:p w14:paraId="39952154" w14:textId="77777777" w:rsidR="00072669" w:rsidRDefault="00072669" w:rsidP="007B31EA">
            <w:pPr>
              <w:pStyle w:val="a6"/>
              <w:shd w:val="clear" w:color="auto" w:fill="FBE4D5"/>
              <w:ind w:firstLineChars="200" w:firstLine="360"/>
              <w:rPr>
                <w:rFonts w:ascii="微软雅黑" w:hAnsi="微软雅黑"/>
                <w:b/>
              </w:rPr>
            </w:pPr>
            <w:r>
              <w:rPr>
                <w:rFonts w:ascii="微软雅黑" w:hAnsi="微软雅黑"/>
                <w:b/>
              </w:rPr>
              <w:fldChar w:fldCharType="begin"/>
            </w:r>
            <w:r>
              <w:rPr>
                <w:rFonts w:ascii="微软雅黑" w:hAnsi="微软雅黑"/>
                <w:b/>
              </w:rPr>
              <w:instrText xml:space="preserve"> INCLUDEPICTURE "C:\\Users\\HP\\AppData\\Local\\Temp\\ksohtml9340\\wps25.jpg" \* MERGEFORMATINET </w:instrText>
            </w:r>
            <w:r>
              <w:rPr>
                <w:rFonts w:ascii="微软雅黑" w:hAnsi="微软雅黑"/>
                <w:b/>
              </w:rPr>
              <w:fldChar w:fldCharType="separate"/>
            </w:r>
            <w:r w:rsidR="00DA21D8">
              <w:rPr>
                <w:rFonts w:ascii="微软雅黑" w:hAnsi="微软雅黑"/>
                <w:b/>
              </w:rPr>
              <w:fldChar w:fldCharType="begin"/>
            </w:r>
            <w:r w:rsidR="00DA21D8">
              <w:rPr>
                <w:rFonts w:ascii="微软雅黑" w:hAnsi="微软雅黑"/>
                <w:b/>
              </w:rPr>
              <w:instrText xml:space="preserve"> INCLUDEPICTURE  "C:\\Users\\HP\\Desktop\\AppData\\Local\\Temp\\ksohtml9340\\wps25.jpg" \* MERGEFORMATINET </w:instrText>
            </w:r>
            <w:r w:rsidR="00DA21D8">
              <w:rPr>
                <w:rFonts w:ascii="微软雅黑" w:hAnsi="微软雅黑"/>
                <w:b/>
              </w:rPr>
              <w:fldChar w:fldCharType="separate"/>
            </w:r>
            <w:r w:rsidR="00BF22F7">
              <w:rPr>
                <w:rFonts w:ascii="微软雅黑" w:hAnsi="微软雅黑"/>
                <w:b/>
              </w:rPr>
              <w:fldChar w:fldCharType="begin"/>
            </w:r>
            <w:r w:rsidR="00BF22F7">
              <w:rPr>
                <w:rFonts w:ascii="微软雅黑" w:hAnsi="微软雅黑"/>
                <w:b/>
              </w:rPr>
              <w:instrText xml:space="preserve"> INCLUDEPICTURE  "F:\\甘露-工作\\课程部工作\\教案\\审核教案\\AppData\\Local\\Temp\\ksohtml9340\\wps25.jpg" \* MERGEFORMATINET </w:instrText>
            </w:r>
            <w:r w:rsidR="00BF22F7">
              <w:rPr>
                <w:rFonts w:ascii="微软雅黑" w:hAnsi="微软雅黑"/>
                <w:b/>
              </w:rPr>
              <w:fldChar w:fldCharType="separate"/>
            </w:r>
            <w:r w:rsidR="00922E6E">
              <w:rPr>
                <w:rFonts w:ascii="微软雅黑" w:hAnsi="微软雅黑"/>
                <w:b/>
              </w:rPr>
              <w:fldChar w:fldCharType="begin"/>
            </w:r>
            <w:r w:rsidR="00922E6E">
              <w:rPr>
                <w:rFonts w:ascii="微软雅黑" w:hAnsi="微软雅黑"/>
                <w:b/>
              </w:rPr>
              <w:instrText xml:space="preserve"> INCLUDEPICTURE  "F:\\甘露-工作\\课程部工作\\教案\\审核教案\\王珂  2211062《高速铁路概论（第2版）》（纪书景）505-1 教案\\AppData\\Local\\Temp\\ksohtml9340\\wps25.jpg" \* MERGEFORMATINET </w:instrText>
            </w:r>
            <w:r w:rsidR="00922E6E">
              <w:rPr>
                <w:rFonts w:ascii="微软雅黑" w:hAnsi="微软雅黑"/>
                <w:b/>
              </w:rPr>
              <w:fldChar w:fldCharType="separate"/>
            </w:r>
            <w:r w:rsidR="00461A85">
              <w:rPr>
                <w:rFonts w:ascii="微软雅黑" w:hAnsi="微软雅黑"/>
                <w:b/>
              </w:rPr>
              <w:fldChar w:fldCharType="begin"/>
            </w:r>
            <w:r w:rsidR="00461A85">
              <w:rPr>
                <w:rFonts w:ascii="微软雅黑" w:hAnsi="微软雅黑"/>
                <w:b/>
              </w:rPr>
              <w:instrText xml:space="preserve"> </w:instrText>
            </w:r>
            <w:r w:rsidR="00461A85">
              <w:rPr>
                <w:rFonts w:ascii="微软雅黑" w:hAnsi="微软雅黑"/>
                <w:b/>
              </w:rPr>
              <w:instrText>INCLUDEPICT</w:instrText>
            </w:r>
            <w:r w:rsidR="00461A85">
              <w:rPr>
                <w:rFonts w:ascii="微软雅黑" w:hAnsi="微软雅黑"/>
                <w:b/>
              </w:rPr>
              <w:instrText>URE  "F:\\</w:instrText>
            </w:r>
            <w:r w:rsidR="00461A85">
              <w:rPr>
                <w:rFonts w:ascii="微软雅黑" w:hAnsi="微软雅黑"/>
                <w:b/>
              </w:rPr>
              <w:instrText>甘露</w:instrText>
            </w:r>
            <w:r w:rsidR="00461A85">
              <w:rPr>
                <w:rFonts w:ascii="微软雅黑" w:hAnsi="微软雅黑"/>
                <w:b/>
              </w:rPr>
              <w:instrText>-</w:instrText>
            </w:r>
            <w:r w:rsidR="00461A85">
              <w:rPr>
                <w:rFonts w:ascii="微软雅黑" w:hAnsi="微软雅黑"/>
                <w:b/>
              </w:rPr>
              <w:instrText>工作</w:instrText>
            </w:r>
            <w:r w:rsidR="00461A85">
              <w:rPr>
                <w:rFonts w:ascii="微软雅黑" w:hAnsi="微软雅黑"/>
                <w:b/>
              </w:rPr>
              <w:instrText>\\</w:instrText>
            </w:r>
            <w:r w:rsidR="00461A85">
              <w:rPr>
                <w:rFonts w:ascii="微软雅黑" w:hAnsi="微软雅黑"/>
                <w:b/>
              </w:rPr>
              <w:instrText>课程部工作</w:instrText>
            </w:r>
            <w:r w:rsidR="00461A85">
              <w:rPr>
                <w:rFonts w:ascii="微软雅黑" w:hAnsi="微软雅黑"/>
                <w:b/>
              </w:rPr>
              <w:instrText>\\</w:instrText>
            </w:r>
            <w:r w:rsidR="00461A85">
              <w:rPr>
                <w:rFonts w:ascii="微软雅黑" w:hAnsi="微软雅黑"/>
                <w:b/>
              </w:rPr>
              <w:instrText>教案</w:instrText>
            </w:r>
            <w:r w:rsidR="00461A85">
              <w:rPr>
                <w:rFonts w:ascii="微软雅黑" w:hAnsi="微软雅黑"/>
                <w:b/>
              </w:rPr>
              <w:instrText>\\</w:instrText>
            </w:r>
            <w:r w:rsidR="00461A85">
              <w:rPr>
                <w:rFonts w:ascii="微软雅黑" w:hAnsi="微软雅黑"/>
                <w:b/>
              </w:rPr>
              <w:instrText>审核教案</w:instrText>
            </w:r>
            <w:r w:rsidR="00461A85">
              <w:rPr>
                <w:rFonts w:ascii="微软雅黑" w:hAnsi="微软雅黑"/>
                <w:b/>
              </w:rPr>
              <w:instrText>\\</w:instrText>
            </w:r>
            <w:r w:rsidR="00461A85">
              <w:rPr>
                <w:rFonts w:ascii="微软雅黑" w:hAnsi="微软雅黑"/>
                <w:b/>
              </w:rPr>
              <w:instrText>王珂</w:instrText>
            </w:r>
            <w:r w:rsidR="00461A85">
              <w:rPr>
                <w:rFonts w:ascii="微软雅黑" w:hAnsi="微软雅黑"/>
                <w:b/>
              </w:rPr>
              <w:instrText xml:space="preserve">  2211062</w:instrText>
            </w:r>
            <w:r w:rsidR="00461A85">
              <w:rPr>
                <w:rFonts w:ascii="微软雅黑" w:hAnsi="微软雅黑"/>
                <w:b/>
              </w:rPr>
              <w:instrText>《高速铁路概论（第</w:instrText>
            </w:r>
            <w:r w:rsidR="00461A85">
              <w:rPr>
                <w:rFonts w:ascii="微软雅黑" w:hAnsi="微软雅黑"/>
                <w:b/>
              </w:rPr>
              <w:instrText>2</w:instrText>
            </w:r>
            <w:r w:rsidR="00461A85">
              <w:rPr>
                <w:rFonts w:ascii="微软雅黑" w:hAnsi="微软雅黑"/>
                <w:b/>
              </w:rPr>
              <w:instrText>版）》（纪书景）</w:instrText>
            </w:r>
            <w:r w:rsidR="00461A85">
              <w:rPr>
                <w:rFonts w:ascii="微软雅黑" w:hAnsi="微软雅黑"/>
                <w:b/>
              </w:rPr>
              <w:instrText xml:space="preserve">505-1 </w:instrText>
            </w:r>
            <w:r w:rsidR="00461A85">
              <w:rPr>
                <w:rFonts w:ascii="微软雅黑" w:hAnsi="微软雅黑"/>
                <w:b/>
              </w:rPr>
              <w:instrText>教案</w:instrText>
            </w:r>
            <w:r w:rsidR="00461A85">
              <w:rPr>
                <w:rFonts w:ascii="微软雅黑" w:hAnsi="微软雅黑"/>
                <w:b/>
              </w:rPr>
              <w:instrText>\\AppData\\Local\\Temp\\ksohtml9340\\wps25.jpg" \* MERGEFORMATINET</w:instrText>
            </w:r>
            <w:r w:rsidR="00461A85">
              <w:rPr>
                <w:rFonts w:ascii="微软雅黑" w:hAnsi="微软雅黑"/>
                <w:b/>
              </w:rPr>
              <w:instrText xml:space="preserve"> </w:instrText>
            </w:r>
            <w:r w:rsidR="00461A85">
              <w:rPr>
                <w:rFonts w:ascii="微软雅黑" w:hAnsi="微软雅黑"/>
                <w:b/>
              </w:rPr>
              <w:fldChar w:fldCharType="separate"/>
            </w:r>
            <w:r w:rsidR="00BB554C">
              <w:rPr>
                <w:rFonts w:ascii="微软雅黑" w:hAnsi="微软雅黑"/>
                <w:b/>
              </w:rPr>
              <w:pict w14:anchorId="17A44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0" o:spid="_x0000_i1025" type="#_x0000_t75" style="width:90.75pt;height:105.75pt;mso-wrap-style:square;mso-position-horizontal-relative:page;mso-position-vertical-relative:page">
                  <v:imagedata r:id="rId8" r:href="rId9"/>
                </v:shape>
              </w:pict>
            </w:r>
            <w:r w:rsidR="00461A85">
              <w:rPr>
                <w:rFonts w:ascii="微软雅黑" w:hAnsi="微软雅黑"/>
                <w:b/>
              </w:rPr>
              <w:fldChar w:fldCharType="end"/>
            </w:r>
            <w:r w:rsidR="00922E6E">
              <w:rPr>
                <w:rFonts w:ascii="微软雅黑" w:hAnsi="微软雅黑"/>
                <w:b/>
              </w:rPr>
              <w:fldChar w:fldCharType="end"/>
            </w:r>
            <w:r w:rsidR="00BF22F7">
              <w:rPr>
                <w:rFonts w:ascii="微软雅黑" w:hAnsi="微软雅黑"/>
                <w:b/>
              </w:rPr>
              <w:fldChar w:fldCharType="end"/>
            </w:r>
            <w:r w:rsidR="00DA21D8">
              <w:rPr>
                <w:rFonts w:ascii="微软雅黑" w:hAnsi="微软雅黑"/>
                <w:b/>
              </w:rPr>
              <w:fldChar w:fldCharType="end"/>
            </w:r>
            <w:r>
              <w:rPr>
                <w:rFonts w:ascii="微软雅黑" w:hAnsi="微软雅黑"/>
                <w:b/>
              </w:rPr>
              <w:fldChar w:fldCharType="end"/>
            </w:r>
            <w:r>
              <w:rPr>
                <w:rFonts w:ascii="微软雅黑" w:hAnsi="微软雅黑"/>
                <w:b/>
              </w:rPr>
              <w:t xml:space="preserve">      </w:t>
            </w:r>
            <w:r>
              <w:rPr>
                <w:rFonts w:ascii="微软雅黑" w:hAnsi="微软雅黑"/>
                <w:b/>
              </w:rPr>
              <w:fldChar w:fldCharType="begin"/>
            </w:r>
            <w:r>
              <w:rPr>
                <w:rFonts w:ascii="微软雅黑" w:hAnsi="微软雅黑"/>
                <w:b/>
              </w:rPr>
              <w:instrText xml:space="preserve"> INCLUDEPICTURE "C:\\Users\\HP\\AppData\\Local\\Temp\\ksohtml9340\\wps27.jpg" \* MERGEFORMATINET </w:instrText>
            </w:r>
            <w:r>
              <w:rPr>
                <w:rFonts w:ascii="微软雅黑" w:hAnsi="微软雅黑"/>
                <w:b/>
              </w:rPr>
              <w:fldChar w:fldCharType="separate"/>
            </w:r>
            <w:r w:rsidR="00DA21D8">
              <w:rPr>
                <w:rFonts w:ascii="微软雅黑" w:hAnsi="微软雅黑"/>
                <w:b/>
              </w:rPr>
              <w:fldChar w:fldCharType="begin"/>
            </w:r>
            <w:r w:rsidR="00DA21D8">
              <w:rPr>
                <w:rFonts w:ascii="微软雅黑" w:hAnsi="微软雅黑"/>
                <w:b/>
              </w:rPr>
              <w:instrText xml:space="preserve"> INCLUDEPICTURE  "C:\\Users\\HP\\Desktop\\AppData\\Local\\Temp\\ksohtml9340\\wps27.jpg" \* MERGEFORMATINET </w:instrText>
            </w:r>
            <w:r w:rsidR="00DA21D8">
              <w:rPr>
                <w:rFonts w:ascii="微软雅黑" w:hAnsi="微软雅黑"/>
                <w:b/>
              </w:rPr>
              <w:fldChar w:fldCharType="separate"/>
            </w:r>
            <w:r w:rsidR="00BF22F7">
              <w:rPr>
                <w:rFonts w:ascii="微软雅黑" w:hAnsi="微软雅黑"/>
                <w:b/>
              </w:rPr>
              <w:fldChar w:fldCharType="begin"/>
            </w:r>
            <w:r w:rsidR="00BF22F7">
              <w:rPr>
                <w:rFonts w:ascii="微软雅黑" w:hAnsi="微软雅黑"/>
                <w:b/>
              </w:rPr>
              <w:instrText xml:space="preserve"> INCLUDEPICTURE  "F:\\甘露-工作\\课程部工作\\教案\\审核教案\\AppData\\Local\\Temp\\ksohtml9340\\wps27.jpg" \* MERGEFORMATINET </w:instrText>
            </w:r>
            <w:r w:rsidR="00BF22F7">
              <w:rPr>
                <w:rFonts w:ascii="微软雅黑" w:hAnsi="微软雅黑"/>
                <w:b/>
              </w:rPr>
              <w:fldChar w:fldCharType="separate"/>
            </w:r>
            <w:r w:rsidR="00922E6E">
              <w:rPr>
                <w:rFonts w:ascii="微软雅黑" w:hAnsi="微软雅黑"/>
                <w:b/>
              </w:rPr>
              <w:fldChar w:fldCharType="begin"/>
            </w:r>
            <w:r w:rsidR="00922E6E">
              <w:rPr>
                <w:rFonts w:ascii="微软雅黑" w:hAnsi="微软雅黑"/>
                <w:b/>
              </w:rPr>
              <w:instrText xml:space="preserve"> INCLUDEPICTURE  "F:\\甘露-工作\\课程部工作\\教案\\审核教案\\王珂  2211062《高速铁路概论（第2版）》（纪书景）505-1 教案\\AppData\\Local\\Temp\\ksohtml9340\\wps27.jpg" \* MERGEFORMATINET </w:instrText>
            </w:r>
            <w:r w:rsidR="00922E6E">
              <w:rPr>
                <w:rFonts w:ascii="微软雅黑" w:hAnsi="微软雅黑"/>
                <w:b/>
              </w:rPr>
              <w:fldChar w:fldCharType="separate"/>
            </w:r>
            <w:r w:rsidR="00461A85">
              <w:rPr>
                <w:rFonts w:ascii="微软雅黑" w:hAnsi="微软雅黑"/>
                <w:b/>
              </w:rPr>
              <w:fldChar w:fldCharType="begin"/>
            </w:r>
            <w:r w:rsidR="00461A85">
              <w:rPr>
                <w:rFonts w:ascii="微软雅黑" w:hAnsi="微软雅黑"/>
                <w:b/>
              </w:rPr>
              <w:instrText xml:space="preserve"> </w:instrText>
            </w:r>
            <w:r w:rsidR="00461A85">
              <w:rPr>
                <w:rFonts w:ascii="微软雅黑" w:hAnsi="微软雅黑"/>
                <w:b/>
              </w:rPr>
              <w:instrText>INCLUDEPICTURE  "F:\\</w:instrText>
            </w:r>
            <w:r w:rsidR="00461A85">
              <w:rPr>
                <w:rFonts w:ascii="微软雅黑" w:hAnsi="微软雅黑"/>
                <w:b/>
              </w:rPr>
              <w:instrText>甘露</w:instrText>
            </w:r>
            <w:r w:rsidR="00461A85">
              <w:rPr>
                <w:rFonts w:ascii="微软雅黑" w:hAnsi="微软雅黑"/>
                <w:b/>
              </w:rPr>
              <w:instrText>-</w:instrText>
            </w:r>
            <w:r w:rsidR="00461A85">
              <w:rPr>
                <w:rFonts w:ascii="微软雅黑" w:hAnsi="微软雅黑"/>
                <w:b/>
              </w:rPr>
              <w:instrText>工作</w:instrText>
            </w:r>
            <w:r w:rsidR="00461A85">
              <w:rPr>
                <w:rFonts w:ascii="微软雅黑" w:hAnsi="微软雅黑"/>
                <w:b/>
              </w:rPr>
              <w:instrText>\\</w:instrText>
            </w:r>
            <w:r w:rsidR="00461A85">
              <w:rPr>
                <w:rFonts w:ascii="微软雅黑" w:hAnsi="微软雅黑"/>
                <w:b/>
              </w:rPr>
              <w:instrText>课程部工作</w:instrText>
            </w:r>
            <w:r w:rsidR="00461A85">
              <w:rPr>
                <w:rFonts w:ascii="微软雅黑" w:hAnsi="微软雅黑"/>
                <w:b/>
              </w:rPr>
              <w:instrText>\\</w:instrText>
            </w:r>
            <w:r w:rsidR="00461A85">
              <w:rPr>
                <w:rFonts w:ascii="微软雅黑" w:hAnsi="微软雅黑"/>
                <w:b/>
              </w:rPr>
              <w:instrText>教案</w:instrText>
            </w:r>
            <w:r w:rsidR="00461A85">
              <w:rPr>
                <w:rFonts w:ascii="微软雅黑" w:hAnsi="微软雅黑"/>
                <w:b/>
              </w:rPr>
              <w:instrText>\\</w:instrText>
            </w:r>
            <w:r w:rsidR="00461A85">
              <w:rPr>
                <w:rFonts w:ascii="微软雅黑" w:hAnsi="微软雅黑"/>
                <w:b/>
              </w:rPr>
              <w:instrText>审核教案</w:instrText>
            </w:r>
            <w:r w:rsidR="00461A85">
              <w:rPr>
                <w:rFonts w:ascii="微软雅黑" w:hAnsi="微软雅黑"/>
                <w:b/>
              </w:rPr>
              <w:instrText>\\</w:instrText>
            </w:r>
            <w:r w:rsidR="00461A85">
              <w:rPr>
                <w:rFonts w:ascii="微软雅黑" w:hAnsi="微软雅黑"/>
                <w:b/>
              </w:rPr>
              <w:instrText>王</w:instrText>
            </w:r>
            <w:r w:rsidR="00461A85">
              <w:rPr>
                <w:rFonts w:ascii="微软雅黑" w:hAnsi="微软雅黑"/>
                <w:b/>
              </w:rPr>
              <w:instrText>珂</w:instrText>
            </w:r>
            <w:r w:rsidR="00461A85">
              <w:rPr>
                <w:rFonts w:ascii="微软雅黑" w:hAnsi="微软雅黑"/>
                <w:b/>
              </w:rPr>
              <w:instrText xml:space="preserve">  2211062</w:instrText>
            </w:r>
            <w:r w:rsidR="00461A85">
              <w:rPr>
                <w:rFonts w:ascii="微软雅黑" w:hAnsi="微软雅黑"/>
                <w:b/>
              </w:rPr>
              <w:instrText>《高速铁路概论（第</w:instrText>
            </w:r>
            <w:r w:rsidR="00461A85">
              <w:rPr>
                <w:rFonts w:ascii="微软雅黑" w:hAnsi="微软雅黑"/>
                <w:b/>
              </w:rPr>
              <w:instrText>2</w:instrText>
            </w:r>
            <w:r w:rsidR="00461A85">
              <w:rPr>
                <w:rFonts w:ascii="微软雅黑" w:hAnsi="微软雅黑"/>
                <w:b/>
              </w:rPr>
              <w:instrText>版）》（纪书景）</w:instrText>
            </w:r>
            <w:r w:rsidR="00461A85">
              <w:rPr>
                <w:rFonts w:ascii="微软雅黑" w:hAnsi="微软雅黑"/>
                <w:b/>
              </w:rPr>
              <w:instrText xml:space="preserve">505-1 </w:instrText>
            </w:r>
            <w:r w:rsidR="00461A85">
              <w:rPr>
                <w:rFonts w:ascii="微软雅黑" w:hAnsi="微软雅黑"/>
                <w:b/>
              </w:rPr>
              <w:instrText>教案</w:instrText>
            </w:r>
            <w:r w:rsidR="00461A85">
              <w:rPr>
                <w:rFonts w:ascii="微软雅黑" w:hAnsi="微软雅黑"/>
                <w:b/>
              </w:rPr>
              <w:instrText>\\AppData\\Local\\Temp\\ksohtml9340\\wps27.jpg" \* MERGEFORMATINET</w:instrText>
            </w:r>
            <w:r w:rsidR="00461A85">
              <w:rPr>
                <w:rFonts w:ascii="微软雅黑" w:hAnsi="微软雅黑"/>
                <w:b/>
              </w:rPr>
              <w:instrText xml:space="preserve"> </w:instrText>
            </w:r>
            <w:r w:rsidR="00461A85">
              <w:rPr>
                <w:rFonts w:ascii="微软雅黑" w:hAnsi="微软雅黑"/>
                <w:b/>
              </w:rPr>
              <w:fldChar w:fldCharType="separate"/>
            </w:r>
            <w:r w:rsidR="00BB554C">
              <w:rPr>
                <w:rFonts w:ascii="微软雅黑" w:hAnsi="微软雅黑"/>
                <w:b/>
              </w:rPr>
              <w:pict w14:anchorId="1590FFEE">
                <v:shape id="图片 42" o:spid="_x0000_i1026" type="#_x0000_t75" style="width:92.25pt;height:105pt;mso-wrap-style:square;mso-position-horizontal-relative:page;mso-position-vertical-relative:page">
                  <v:imagedata r:id="rId10" r:href="rId11"/>
                </v:shape>
              </w:pict>
            </w:r>
            <w:r w:rsidR="00461A85">
              <w:rPr>
                <w:rFonts w:ascii="微软雅黑" w:hAnsi="微软雅黑"/>
                <w:b/>
              </w:rPr>
              <w:fldChar w:fldCharType="end"/>
            </w:r>
            <w:r w:rsidR="00922E6E">
              <w:rPr>
                <w:rFonts w:ascii="微软雅黑" w:hAnsi="微软雅黑"/>
                <w:b/>
              </w:rPr>
              <w:fldChar w:fldCharType="end"/>
            </w:r>
            <w:r w:rsidR="00BF22F7">
              <w:rPr>
                <w:rFonts w:ascii="微软雅黑" w:hAnsi="微软雅黑"/>
                <w:b/>
              </w:rPr>
              <w:fldChar w:fldCharType="end"/>
            </w:r>
            <w:r w:rsidR="00DA21D8">
              <w:rPr>
                <w:rFonts w:ascii="微软雅黑" w:hAnsi="微软雅黑"/>
                <w:b/>
              </w:rPr>
              <w:fldChar w:fldCharType="end"/>
            </w:r>
            <w:r>
              <w:rPr>
                <w:rFonts w:ascii="微软雅黑" w:hAnsi="微软雅黑"/>
                <w:b/>
              </w:rPr>
              <w:fldChar w:fldCharType="end"/>
            </w:r>
          </w:p>
          <w:p w14:paraId="292C7287" w14:textId="77777777" w:rsidR="00072669" w:rsidRDefault="00072669" w:rsidP="007B31EA">
            <w:pPr>
              <w:pStyle w:val="a6"/>
              <w:shd w:val="clear" w:color="auto" w:fill="FBE4D5"/>
              <w:ind w:firstLineChars="100" w:firstLine="180"/>
              <w:rPr>
                <w:rFonts w:ascii="微软雅黑" w:hAnsi="微软雅黑"/>
                <w:b/>
              </w:rPr>
            </w:pPr>
            <w:r>
              <w:rPr>
                <w:rFonts w:ascii="微软雅黑" w:hAnsi="微软雅黑" w:hint="eastAsia"/>
                <w:b/>
              </w:rPr>
              <w:t xml:space="preserve">图1-14 CHN60钢轨断面  </w:t>
            </w:r>
            <w:r>
              <w:rPr>
                <w:rFonts w:ascii="微软雅黑" w:hAnsi="微软雅黑"/>
                <w:b/>
              </w:rPr>
              <w:t xml:space="preserve">   </w:t>
            </w:r>
            <w:r>
              <w:rPr>
                <w:rFonts w:ascii="微软雅黑" w:hAnsi="微软雅黑" w:hint="eastAsia"/>
                <w:b/>
              </w:rPr>
              <w:t>图1-15UIC60钢轨断面</w:t>
            </w:r>
          </w:p>
          <w:p w14:paraId="293264CF" w14:textId="77777777" w:rsidR="00072669" w:rsidRDefault="00072669" w:rsidP="007B31EA">
            <w:pPr>
              <w:pStyle w:val="a6"/>
              <w:shd w:val="clear" w:color="auto" w:fill="FBE4D5"/>
              <w:ind w:firstLineChars="400" w:firstLine="720"/>
              <w:rPr>
                <w:rFonts w:ascii="微软雅黑" w:hAnsi="微软雅黑"/>
                <w:b/>
              </w:rPr>
            </w:pPr>
            <w:r>
              <w:rPr>
                <w:rFonts w:ascii="微软雅黑" w:hAnsi="微软雅黑" w:hint="eastAsia"/>
                <w:b/>
              </w:rPr>
              <w:t xml:space="preserve">（单位：mm） </w:t>
            </w:r>
            <w:r>
              <w:rPr>
                <w:rFonts w:ascii="微软雅黑" w:hAnsi="微软雅黑"/>
                <w:b/>
              </w:rPr>
              <w:t xml:space="preserve">            </w:t>
            </w:r>
            <w:r>
              <w:rPr>
                <w:rFonts w:ascii="微软雅黑" w:hAnsi="微软雅黑" w:hint="eastAsia"/>
                <w:b/>
              </w:rPr>
              <w:t>（单位：mm）</w:t>
            </w:r>
          </w:p>
          <w:p w14:paraId="0D5222C8" w14:textId="77777777" w:rsidR="00072669" w:rsidRDefault="00072669" w:rsidP="007B31EA">
            <w:pPr>
              <w:pStyle w:val="a6"/>
              <w:ind w:firstLineChars="200" w:firstLine="360"/>
            </w:pPr>
            <w:r>
              <w:rPr>
                <w:rFonts w:hint="eastAsia"/>
              </w:rPr>
              <w:t>2</w:t>
            </w:r>
            <w:r>
              <w:rPr>
                <w:rFonts w:hint="eastAsia"/>
              </w:rPr>
              <w:t>．轨枕</w:t>
            </w:r>
          </w:p>
          <w:p w14:paraId="230D145F" w14:textId="77777777" w:rsidR="00072669" w:rsidRDefault="00072669" w:rsidP="007B31EA">
            <w:pPr>
              <w:pStyle w:val="a6"/>
              <w:ind w:firstLineChars="200" w:firstLine="360"/>
            </w:pPr>
            <w:r>
              <w:rPr>
                <w:rFonts w:hint="eastAsia"/>
              </w:rPr>
              <w:t>（</w:t>
            </w:r>
            <w:r>
              <w:rPr>
                <w:rFonts w:hint="eastAsia"/>
              </w:rPr>
              <w:t>1</w:t>
            </w:r>
            <w:r>
              <w:rPr>
                <w:rFonts w:hint="eastAsia"/>
              </w:rPr>
              <w:t>）作用</w:t>
            </w:r>
          </w:p>
          <w:p w14:paraId="47D33F74" w14:textId="77777777" w:rsidR="00072669" w:rsidRDefault="00072669" w:rsidP="007B31EA">
            <w:pPr>
              <w:pStyle w:val="a6"/>
              <w:ind w:firstLineChars="200" w:firstLine="360"/>
            </w:pPr>
            <w:r>
              <w:rPr>
                <w:rFonts w:hint="eastAsia"/>
              </w:rPr>
              <w:t>它可将钢轨所承受的压力均匀传递到道床上，同时能有效保持钢轨的轨距、方向和几何形态。</w:t>
            </w:r>
          </w:p>
          <w:p w14:paraId="0E360ECC" w14:textId="77777777" w:rsidR="00072669" w:rsidRDefault="00072669" w:rsidP="007B31EA">
            <w:pPr>
              <w:pStyle w:val="a6"/>
              <w:ind w:firstLineChars="200" w:firstLine="360"/>
            </w:pPr>
            <w:r>
              <w:rPr>
                <w:rFonts w:hint="eastAsia"/>
              </w:rPr>
              <w:t>（</w:t>
            </w:r>
            <w:r>
              <w:rPr>
                <w:rFonts w:hint="eastAsia"/>
              </w:rPr>
              <w:t>2</w:t>
            </w:r>
            <w:r>
              <w:rPr>
                <w:rFonts w:hint="eastAsia"/>
              </w:rPr>
              <w:t>）特性</w:t>
            </w:r>
          </w:p>
          <w:p w14:paraId="4AE270CA" w14:textId="77777777" w:rsidR="00072669" w:rsidRDefault="00072669" w:rsidP="007B31EA">
            <w:pPr>
              <w:pStyle w:val="a6"/>
              <w:ind w:firstLineChars="200" w:firstLine="360"/>
            </w:pPr>
            <w:r>
              <w:rPr>
                <w:rFonts w:hint="eastAsia"/>
              </w:rPr>
              <w:lastRenderedPageBreak/>
              <w:t>1</w:t>
            </w:r>
            <w:r>
              <w:rPr>
                <w:rFonts w:hint="eastAsia"/>
              </w:rPr>
              <w:t>）坚固性</w:t>
            </w:r>
          </w:p>
          <w:p w14:paraId="6C0DD690" w14:textId="77777777" w:rsidR="00E95948" w:rsidRDefault="00E95948" w:rsidP="007B31EA">
            <w:pPr>
              <w:pStyle w:val="a6"/>
              <w:ind w:firstLineChars="200" w:firstLine="360"/>
            </w:pPr>
            <w:r w:rsidRPr="00E95948">
              <w:rPr>
                <w:rFonts w:hint="eastAsia"/>
              </w:rPr>
              <w:t>轨枕要有一定的坚固性，以阻止钢轨被列车拖动。</w:t>
            </w:r>
          </w:p>
          <w:p w14:paraId="69ED42B4" w14:textId="77777777" w:rsidR="00072669" w:rsidRDefault="00072669" w:rsidP="007B31EA">
            <w:pPr>
              <w:pStyle w:val="a6"/>
              <w:ind w:firstLineChars="200" w:firstLine="360"/>
            </w:pPr>
            <w:r>
              <w:rPr>
                <w:rFonts w:hint="eastAsia"/>
              </w:rPr>
              <w:t>2</w:t>
            </w:r>
            <w:r>
              <w:rPr>
                <w:rFonts w:hint="eastAsia"/>
              </w:rPr>
              <w:t>）弹性</w:t>
            </w:r>
          </w:p>
          <w:p w14:paraId="4E24DEEA" w14:textId="77777777" w:rsidR="00E95948" w:rsidRDefault="00E95948" w:rsidP="007B31EA">
            <w:pPr>
              <w:pStyle w:val="a6"/>
              <w:ind w:firstLineChars="200" w:firstLine="360"/>
            </w:pPr>
            <w:r w:rsidRPr="00E95948">
              <w:rPr>
                <w:rFonts w:hint="eastAsia"/>
              </w:rPr>
              <w:t>在列车经过时，可通过适当变形来缓冲压力，列车经过后，还能最大限度地恢复原状。</w:t>
            </w:r>
          </w:p>
          <w:p w14:paraId="77888395" w14:textId="77777777" w:rsidR="00072669" w:rsidRDefault="00072669" w:rsidP="007B31EA">
            <w:pPr>
              <w:pStyle w:val="a6"/>
              <w:ind w:firstLineChars="200" w:firstLine="360"/>
            </w:pPr>
            <w:r>
              <w:rPr>
                <w:rFonts w:hint="eastAsia"/>
              </w:rPr>
              <w:t>（</w:t>
            </w:r>
            <w:r>
              <w:rPr>
                <w:rFonts w:hint="eastAsia"/>
              </w:rPr>
              <w:t>3</w:t>
            </w:r>
            <w:r>
              <w:rPr>
                <w:rFonts w:hint="eastAsia"/>
              </w:rPr>
              <w:t>）类型</w:t>
            </w:r>
          </w:p>
          <w:p w14:paraId="4B2CDD65" w14:textId="77777777" w:rsidR="00072669" w:rsidRDefault="00072669" w:rsidP="007B31EA">
            <w:pPr>
              <w:pStyle w:val="a6"/>
              <w:ind w:firstLineChars="200" w:firstLine="360"/>
            </w:pPr>
            <w:r>
              <w:rPr>
                <w:rFonts w:hint="eastAsia"/>
              </w:rPr>
              <w:t>采用有砟轨道时，轨枕按制作材料不同可分为木轨枕和钢筋混凝土轨枕（以下简称混凝土轨枕）两种。</w:t>
            </w:r>
          </w:p>
          <w:p w14:paraId="133645AF" w14:textId="77777777" w:rsidR="00E95948" w:rsidRPr="00E95948" w:rsidRDefault="00E95948" w:rsidP="00E95948">
            <w:pPr>
              <w:shd w:val="clear" w:color="auto" w:fill="FBE4D5"/>
              <w:spacing w:before="20" w:after="20" w:line="240" w:lineRule="auto"/>
              <w:ind w:firstLineChars="200" w:firstLine="360"/>
              <w:rPr>
                <w:rFonts w:eastAsia="微软雅黑"/>
                <w:b/>
                <w:bCs/>
                <w:sz w:val="18"/>
                <w:szCs w:val="18"/>
              </w:rPr>
            </w:pPr>
            <w:r w:rsidRPr="00E95948">
              <w:rPr>
                <w:rFonts w:ascii="微软雅黑" w:eastAsia="微软雅黑" w:hAnsi="微软雅黑" w:hint="eastAsia"/>
                <w:b/>
                <w:bCs/>
                <w:sz w:val="18"/>
                <w:szCs w:val="18"/>
              </w:rPr>
              <w:t>【课堂互动】</w:t>
            </w:r>
          </w:p>
          <w:p w14:paraId="241C03D2" w14:textId="77777777" w:rsidR="00E95948" w:rsidRPr="00E95948" w:rsidRDefault="00E95948" w:rsidP="00E95948">
            <w:pPr>
              <w:shd w:val="clear" w:color="auto" w:fill="FBE4D5"/>
              <w:spacing w:before="20" w:after="20" w:line="240" w:lineRule="auto"/>
              <w:ind w:firstLineChars="200" w:firstLine="361"/>
              <w:rPr>
                <w:rFonts w:ascii="微软雅黑" w:eastAsia="微软雅黑" w:hAnsi="微软雅黑"/>
                <w:b/>
                <w:bCs/>
                <w:sz w:val="18"/>
                <w:szCs w:val="18"/>
              </w:rPr>
            </w:pPr>
            <w:r w:rsidRPr="00E95948">
              <w:rPr>
                <w:rFonts w:ascii="MS Gothic" w:eastAsia="MS Gothic" w:hAnsi="MS Gothic" w:cs="MS Gothic" w:hint="eastAsia"/>
                <w:b/>
                <w:sz w:val="18"/>
                <w:szCs w:val="18"/>
              </w:rPr>
              <w:t>✈</w:t>
            </w:r>
            <w:r w:rsidRPr="00E95948">
              <w:rPr>
                <w:rFonts w:ascii="微软雅黑" w:eastAsia="微软雅黑" w:hAnsi="微软雅黑" w:cs="MS Mincho" w:hint="eastAsia"/>
                <w:b/>
                <w:sz w:val="18"/>
                <w:szCs w:val="18"/>
              </w:rPr>
              <w:t>【</w:t>
            </w:r>
            <w:r w:rsidRPr="00E95948">
              <w:rPr>
                <w:rFonts w:ascii="微软雅黑" w:eastAsia="微软雅黑" w:hAnsi="微软雅黑" w:hint="eastAsia"/>
                <w:b/>
                <w:bCs/>
                <w:sz w:val="18"/>
                <w:szCs w:val="18"/>
              </w:rPr>
              <w:t>教师】提问：分别说一说木轨枕和钢筋混凝土轨枕有哪些优点和缺点？</w:t>
            </w:r>
          </w:p>
          <w:p w14:paraId="61CB606F" w14:textId="77777777" w:rsidR="00E95948" w:rsidRPr="00E95948" w:rsidRDefault="00E95948" w:rsidP="00E95948">
            <w:pPr>
              <w:shd w:val="clear" w:color="auto" w:fill="FBE4D5"/>
              <w:spacing w:before="20" w:after="20" w:line="240" w:lineRule="auto"/>
              <w:ind w:firstLineChars="200" w:firstLine="361"/>
              <w:rPr>
                <w:rFonts w:ascii="MS Mincho" w:eastAsia="微软雅黑" w:hAnsi="MS Mincho" w:cs="MS Mincho"/>
                <w:b/>
                <w:sz w:val="18"/>
                <w:szCs w:val="18"/>
              </w:rPr>
            </w:pPr>
            <w:r w:rsidRPr="00E95948">
              <w:rPr>
                <w:rFonts w:ascii="MS Gothic" w:eastAsia="MS Gothic" w:hAnsi="MS Gothic" w:cs="MS Gothic" w:hint="eastAsia"/>
                <w:b/>
                <w:sz w:val="18"/>
                <w:szCs w:val="18"/>
              </w:rPr>
              <w:t>✈</w:t>
            </w:r>
            <w:r w:rsidRPr="00E95948">
              <w:rPr>
                <w:rFonts w:ascii="微软雅黑" w:eastAsia="微软雅黑" w:hAnsi="微软雅黑" w:cs="MS Mincho" w:hint="eastAsia"/>
                <w:b/>
                <w:sz w:val="18"/>
                <w:szCs w:val="18"/>
              </w:rPr>
              <w:t>【学生】聆听、思考、讨论、发言</w:t>
            </w:r>
          </w:p>
          <w:p w14:paraId="523F77A9" w14:textId="77777777" w:rsidR="00E95948" w:rsidRPr="00E95948" w:rsidRDefault="00E95948" w:rsidP="00E95948">
            <w:pPr>
              <w:shd w:val="clear" w:color="auto" w:fill="FBE4D5"/>
              <w:spacing w:before="20" w:after="20" w:line="240" w:lineRule="auto"/>
              <w:ind w:firstLineChars="200" w:firstLine="361"/>
              <w:rPr>
                <w:rFonts w:ascii="微软雅黑" w:eastAsia="微软雅黑" w:hAnsi="微软雅黑"/>
                <w:b/>
                <w:bCs/>
                <w:sz w:val="18"/>
                <w:szCs w:val="18"/>
              </w:rPr>
            </w:pPr>
            <w:r w:rsidRPr="00E95948">
              <w:rPr>
                <w:rFonts w:ascii="MS Gothic" w:eastAsia="MS Gothic" w:hAnsi="MS Gothic" w:cs="MS Gothic" w:hint="eastAsia"/>
                <w:b/>
                <w:bCs/>
                <w:sz w:val="18"/>
                <w:szCs w:val="18"/>
              </w:rPr>
              <w:t>✈</w:t>
            </w:r>
            <w:r w:rsidRPr="00E95948">
              <w:rPr>
                <w:rFonts w:ascii="微软雅黑" w:eastAsia="微软雅黑" w:hAnsi="微软雅黑" w:hint="eastAsia"/>
                <w:b/>
                <w:bCs/>
                <w:sz w:val="18"/>
                <w:szCs w:val="18"/>
              </w:rPr>
              <w:t>【教师】做出总结</w:t>
            </w:r>
          </w:p>
          <w:p w14:paraId="67DE7977" w14:textId="77777777" w:rsidR="00072669" w:rsidRDefault="00072669" w:rsidP="00072669">
            <w:pPr>
              <w:pStyle w:val="a6"/>
              <w:numPr>
                <w:ilvl w:val="0"/>
                <w:numId w:val="30"/>
              </w:numPr>
            </w:pPr>
            <w:r>
              <w:rPr>
                <w:rFonts w:hint="eastAsia"/>
              </w:rPr>
              <w:t>木轨枕</w:t>
            </w:r>
          </w:p>
          <w:p w14:paraId="5CE6B9B9" w14:textId="77777777" w:rsidR="00072669" w:rsidRDefault="00072669" w:rsidP="007B31EA">
            <w:pPr>
              <w:pStyle w:val="a6"/>
              <w:ind w:firstLineChars="200" w:firstLine="360"/>
            </w:pPr>
            <w:r>
              <w:rPr>
                <w:rFonts w:hint="eastAsia"/>
              </w:rPr>
              <w:t>优点：弹性好、形状简单、加工容易、重量轻、铺设和更换方便等；</w:t>
            </w:r>
          </w:p>
          <w:p w14:paraId="1A6FD2D7" w14:textId="77777777" w:rsidR="00072669" w:rsidRDefault="00072669" w:rsidP="007B31EA">
            <w:pPr>
              <w:pStyle w:val="a6"/>
              <w:ind w:firstLineChars="200" w:firstLine="360"/>
            </w:pPr>
            <w:r>
              <w:rPr>
                <w:rFonts w:hint="eastAsia"/>
              </w:rPr>
              <w:t>缺点：需要消耗大量木材、使用寿命较短。</w:t>
            </w:r>
          </w:p>
          <w:p w14:paraId="4EF83368" w14:textId="77777777" w:rsidR="00072669" w:rsidRDefault="00072669" w:rsidP="007B31EA">
            <w:pPr>
              <w:pStyle w:val="a6"/>
              <w:ind w:firstLineChars="200" w:firstLine="360"/>
            </w:pPr>
            <w:r>
              <w:rPr>
                <w:rFonts w:hint="eastAsia"/>
              </w:rPr>
              <w:t xml:space="preserve"> </w:t>
            </w:r>
            <w:r>
              <w:t>2</w:t>
            </w:r>
            <w:r>
              <w:rPr>
                <w:rFonts w:hint="eastAsia"/>
              </w:rPr>
              <w:t>）混凝土轨枕</w:t>
            </w:r>
          </w:p>
          <w:p w14:paraId="22D90A8E" w14:textId="77777777" w:rsidR="00072669" w:rsidRDefault="00072669" w:rsidP="007B31EA">
            <w:pPr>
              <w:pStyle w:val="a6"/>
              <w:ind w:firstLineChars="200" w:firstLine="360"/>
            </w:pPr>
            <w:r>
              <w:rPr>
                <w:rFonts w:hint="eastAsia"/>
              </w:rPr>
              <w:t>优点：使用寿命长，稳定性能高，养护工作量小，材料来源广，可使钢轨弹性均匀、保持良好的几何形态，还可使轨面保持高平顺性；</w:t>
            </w:r>
          </w:p>
          <w:p w14:paraId="7B76A108" w14:textId="77777777" w:rsidR="00072669" w:rsidRDefault="00072669" w:rsidP="007B31EA">
            <w:pPr>
              <w:pStyle w:val="a6"/>
              <w:ind w:firstLineChars="200" w:firstLine="360"/>
            </w:pPr>
            <w:r>
              <w:rPr>
                <w:rFonts w:hint="eastAsia"/>
              </w:rPr>
              <w:t>缺点：重量大、弹性较差、冲击作用也比较大，所以要求道床质量高、铺设厚度大，并需要在钢轨底部增设缓冲垫层。</w:t>
            </w:r>
          </w:p>
          <w:p w14:paraId="110C99A2" w14:textId="77777777" w:rsidR="00072669" w:rsidRDefault="00072669" w:rsidP="007B31EA">
            <w:pPr>
              <w:pStyle w:val="a6"/>
              <w:ind w:firstLineChars="200" w:firstLine="360"/>
            </w:pPr>
            <w:r>
              <w:rPr>
                <w:rFonts w:hint="eastAsia"/>
              </w:rPr>
              <w:t>世界各国高速铁路广泛采用混凝土轨枕。</w:t>
            </w:r>
          </w:p>
          <w:p w14:paraId="2B6E9AB8" w14:textId="77777777" w:rsidR="00072669" w:rsidRDefault="00072669" w:rsidP="00072669">
            <w:pPr>
              <w:pStyle w:val="a6"/>
              <w:numPr>
                <w:ilvl w:val="0"/>
                <w:numId w:val="31"/>
              </w:numPr>
            </w:pPr>
            <w:r>
              <w:rPr>
                <w:rFonts w:hint="eastAsia"/>
              </w:rPr>
              <w:t>整体式</w:t>
            </w:r>
          </w:p>
          <w:p w14:paraId="4D324788" w14:textId="77777777" w:rsidR="00072669" w:rsidRDefault="00072669" w:rsidP="007B31EA">
            <w:pPr>
              <w:pStyle w:val="a6"/>
              <w:ind w:left="360"/>
            </w:pPr>
            <w:r>
              <w:rPr>
                <w:rFonts w:hint="eastAsia"/>
              </w:rPr>
              <w:t>整体式混凝土轨枕见教材图</w:t>
            </w:r>
            <w:r>
              <w:rPr>
                <w:rFonts w:hint="eastAsia"/>
              </w:rPr>
              <w:t>1-16</w:t>
            </w:r>
            <w:r w:rsidR="00E95948">
              <w:t>(</w:t>
            </w:r>
            <w:r>
              <w:t>a</w:t>
            </w:r>
            <w:r w:rsidR="00E95948">
              <w:t>)</w:t>
            </w:r>
            <w:r>
              <w:rPr>
                <w:rFonts w:hint="eastAsia"/>
              </w:rPr>
              <w:t>。</w:t>
            </w:r>
          </w:p>
          <w:p w14:paraId="1CEEF936" w14:textId="77777777" w:rsidR="00072669" w:rsidRDefault="00072669" w:rsidP="00072669">
            <w:pPr>
              <w:pStyle w:val="a6"/>
              <w:numPr>
                <w:ilvl w:val="0"/>
                <w:numId w:val="31"/>
              </w:numPr>
            </w:pPr>
            <w:r>
              <w:rPr>
                <w:rFonts w:hint="eastAsia"/>
              </w:rPr>
              <w:t>双块式</w:t>
            </w:r>
          </w:p>
          <w:p w14:paraId="16DB4710" w14:textId="77777777" w:rsidR="00072669" w:rsidRDefault="00072669" w:rsidP="007B31EA">
            <w:pPr>
              <w:pStyle w:val="a6"/>
              <w:ind w:left="360"/>
            </w:pPr>
            <w:r>
              <w:rPr>
                <w:rFonts w:hint="eastAsia"/>
              </w:rPr>
              <w:t>双块式混凝土轨枕见教材图</w:t>
            </w:r>
            <w:r>
              <w:rPr>
                <w:rFonts w:hint="eastAsia"/>
              </w:rPr>
              <w:t>1-16</w:t>
            </w:r>
            <w:r w:rsidR="00E95948">
              <w:t>(</w:t>
            </w:r>
            <w:r>
              <w:t>b</w:t>
            </w:r>
            <w:r w:rsidR="00E95948">
              <w:t>)</w:t>
            </w:r>
            <w:r>
              <w:rPr>
                <w:rFonts w:hint="eastAsia"/>
              </w:rPr>
              <w:t>。</w:t>
            </w:r>
          </w:p>
          <w:p w14:paraId="7541FE5C" w14:textId="77777777" w:rsidR="00072669" w:rsidRDefault="00072669" w:rsidP="007B31EA">
            <w:pPr>
              <w:pStyle w:val="a6"/>
              <w:ind w:firstLineChars="200" w:firstLine="360"/>
            </w:pPr>
            <w:r>
              <w:rPr>
                <w:rFonts w:hint="eastAsia"/>
              </w:rPr>
              <w:t>世界上多数国家的高速铁路采用整体式混凝土轨枕，如中国、日本、德国、意大利、西班牙等；法国高速铁路则采用双块式混凝土轨枕。</w:t>
            </w:r>
          </w:p>
          <w:p w14:paraId="7FC80F8C" w14:textId="77777777" w:rsidR="00072669" w:rsidRDefault="00072669" w:rsidP="007B31EA">
            <w:pPr>
              <w:pStyle w:val="a6"/>
              <w:ind w:firstLineChars="200" w:firstLine="360"/>
            </w:pPr>
            <w:r>
              <w:rPr>
                <w:rFonts w:hint="eastAsia"/>
              </w:rPr>
              <w:t>3</w:t>
            </w:r>
            <w:r>
              <w:rPr>
                <w:rFonts w:hint="eastAsia"/>
              </w:rPr>
              <w:t>．扣件</w:t>
            </w:r>
          </w:p>
          <w:p w14:paraId="39095F14" w14:textId="77777777" w:rsidR="00072669" w:rsidRDefault="00072669" w:rsidP="007B31EA">
            <w:pPr>
              <w:pStyle w:val="a6"/>
              <w:ind w:firstLineChars="200" w:firstLine="360"/>
            </w:pPr>
            <w:r>
              <w:rPr>
                <w:rFonts w:hint="eastAsia"/>
              </w:rPr>
              <w:t>扣件是指轨道上用于连接钢轨和轨枕的零件。</w:t>
            </w:r>
          </w:p>
          <w:p w14:paraId="3791476D" w14:textId="77777777" w:rsidR="00072669" w:rsidRDefault="00072669" w:rsidP="007B31EA">
            <w:pPr>
              <w:pStyle w:val="a6"/>
              <w:ind w:firstLineChars="200" w:firstLine="360"/>
            </w:pPr>
            <w:r>
              <w:rPr>
                <w:rFonts w:hint="eastAsia"/>
              </w:rPr>
              <w:t>扣件是影响轨道弹性和调整能力的最主要因素。</w:t>
            </w:r>
          </w:p>
          <w:p w14:paraId="5B6DED2C"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330A341"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教师】让学生通过文旌课堂APP观看微课——高轨道扣件系统（详见教材），思考：什么是轨道扣件系统？ </w:t>
            </w:r>
          </w:p>
          <w:p w14:paraId="1BF3A82B"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6D872BE5" w14:textId="77777777" w:rsidR="00072669" w:rsidRDefault="00072669" w:rsidP="007B31EA">
            <w:pPr>
              <w:shd w:val="clear" w:color="auto" w:fill="FBE4D5"/>
              <w:spacing w:before="20" w:after="20" w:line="240" w:lineRule="auto"/>
              <w:ind w:firstLineChars="200" w:firstLine="361"/>
              <w:rPr>
                <w:rFonts w:ascii="微软雅黑" w:eastAsia="微软雅黑" w:hAnsi="微软雅黑" w:cs="MS Gothic"/>
                <w:b/>
                <w:sz w:val="18"/>
                <w:szCs w:val="18"/>
              </w:rPr>
            </w:pPr>
            <w:r>
              <w:rPr>
                <w:rFonts w:ascii="MS Gothic" w:eastAsia="MS Gothic" w:hAnsi="MS Gothic" w:cs="MS Gothic" w:hint="eastAsia"/>
                <w:b/>
                <w:sz w:val="18"/>
                <w:szCs w:val="18"/>
              </w:rPr>
              <w:t>✈</w:t>
            </w:r>
            <w:r>
              <w:rPr>
                <w:rFonts w:ascii="微软雅黑" w:eastAsia="微软雅黑" w:hAnsi="微软雅黑" w:cs="MS Gothic" w:hint="eastAsia"/>
                <w:b/>
                <w:sz w:val="18"/>
                <w:szCs w:val="18"/>
              </w:rPr>
              <w:t>【教</w:t>
            </w:r>
            <w:r>
              <w:rPr>
                <w:rFonts w:ascii="微软雅黑" w:eastAsia="微软雅黑" w:hAnsi="微软雅黑" w:cs="微软雅黑" w:hint="eastAsia"/>
                <w:b/>
                <w:sz w:val="18"/>
                <w:szCs w:val="18"/>
              </w:rPr>
              <w:t>师</w:t>
            </w:r>
            <w:r>
              <w:rPr>
                <w:rFonts w:ascii="微软雅黑" w:eastAsia="微软雅黑" w:hAnsi="微软雅黑" w:cs="MS Gothic" w:hint="eastAsia"/>
                <w:b/>
                <w:sz w:val="18"/>
                <w:szCs w:val="18"/>
              </w:rPr>
              <w:t>】做出</w:t>
            </w:r>
            <w:r>
              <w:rPr>
                <w:rFonts w:ascii="微软雅黑" w:eastAsia="微软雅黑" w:hAnsi="微软雅黑" w:cs="微软雅黑" w:hint="eastAsia"/>
                <w:b/>
                <w:sz w:val="18"/>
                <w:szCs w:val="18"/>
              </w:rPr>
              <w:t>总结</w:t>
            </w:r>
          </w:p>
          <w:p w14:paraId="75ABEBD2" w14:textId="77777777" w:rsidR="00072669" w:rsidRDefault="00072669" w:rsidP="007B31EA">
            <w:pPr>
              <w:pStyle w:val="a6"/>
              <w:ind w:firstLineChars="200" w:firstLine="360"/>
            </w:pPr>
            <w:r>
              <w:rPr>
                <w:rFonts w:hint="eastAsia"/>
              </w:rPr>
              <w:t>1</w:t>
            </w:r>
            <w:r>
              <w:rPr>
                <w:rFonts w:hint="eastAsia"/>
              </w:rPr>
              <w:t>）扣件应具备的性能</w:t>
            </w:r>
          </w:p>
          <w:p w14:paraId="5F82CC66" w14:textId="77777777" w:rsidR="00072669" w:rsidRDefault="00072669" w:rsidP="007B31EA">
            <w:pPr>
              <w:pStyle w:val="a6"/>
              <w:ind w:firstLineChars="200" w:firstLine="360"/>
            </w:pPr>
            <w:r>
              <w:rPr>
                <w:rFonts w:hint="eastAsia"/>
              </w:rPr>
              <w:lastRenderedPageBreak/>
              <w:t>高速铁路因具有列车运行速度高、行车密度大、平顺性高等特点，所以对扣件有很高的技术要求。高速铁路的扣件应具备以下性能。</w:t>
            </w:r>
          </w:p>
          <w:p w14:paraId="37E861A9" w14:textId="77777777" w:rsidR="00072669" w:rsidRDefault="00072669" w:rsidP="007B31EA">
            <w:pPr>
              <w:pStyle w:val="a6"/>
              <w:ind w:firstLineChars="200" w:firstLine="360"/>
            </w:pPr>
            <w:r>
              <w:rPr>
                <w:rFonts w:hint="eastAsia"/>
              </w:rPr>
              <w:t>（</w:t>
            </w:r>
            <w:r>
              <w:rPr>
                <w:rFonts w:hint="eastAsia"/>
              </w:rPr>
              <w:t>1</w:t>
            </w:r>
            <w:r>
              <w:rPr>
                <w:rFonts w:hint="eastAsia"/>
              </w:rPr>
              <w:t>）可在各类运营条件下固定钢轨，维持轨道稳定性。</w:t>
            </w:r>
          </w:p>
          <w:p w14:paraId="68F76CDB" w14:textId="77777777" w:rsidR="00072669" w:rsidRDefault="00072669" w:rsidP="007B31EA">
            <w:pPr>
              <w:pStyle w:val="a6"/>
              <w:ind w:firstLineChars="200" w:firstLine="360"/>
            </w:pPr>
            <w:r>
              <w:rPr>
                <w:rFonts w:hint="eastAsia"/>
              </w:rPr>
              <w:t>（</w:t>
            </w:r>
            <w:r>
              <w:rPr>
                <w:rFonts w:hint="eastAsia"/>
              </w:rPr>
              <w:t>2</w:t>
            </w:r>
            <w:r>
              <w:rPr>
                <w:rFonts w:hint="eastAsia"/>
              </w:rPr>
              <w:t>）具备足够的防爬能力。</w:t>
            </w:r>
          </w:p>
          <w:p w14:paraId="7717ECF0" w14:textId="77777777" w:rsidR="00072669" w:rsidRDefault="00072669" w:rsidP="007B31EA">
            <w:pPr>
              <w:pStyle w:val="a6"/>
              <w:ind w:firstLineChars="200" w:firstLine="360"/>
            </w:pPr>
            <w:r>
              <w:rPr>
                <w:rFonts w:hint="eastAsia"/>
              </w:rPr>
              <w:t>（</w:t>
            </w:r>
            <w:r>
              <w:rPr>
                <w:rFonts w:hint="eastAsia"/>
              </w:rPr>
              <w:t>3</w:t>
            </w:r>
            <w:r>
              <w:rPr>
                <w:rFonts w:hint="eastAsia"/>
              </w:rPr>
              <w:t>）保持轨距能力强。</w:t>
            </w:r>
          </w:p>
          <w:p w14:paraId="6BE9BC27" w14:textId="77777777" w:rsidR="00072669" w:rsidRDefault="00072669" w:rsidP="007B31EA">
            <w:pPr>
              <w:pStyle w:val="a6"/>
              <w:ind w:firstLineChars="200" w:firstLine="360"/>
            </w:pPr>
            <w:r>
              <w:rPr>
                <w:rFonts w:hint="eastAsia"/>
              </w:rPr>
              <w:t>（</w:t>
            </w:r>
            <w:r>
              <w:rPr>
                <w:rFonts w:hint="eastAsia"/>
              </w:rPr>
              <w:t>4</w:t>
            </w:r>
            <w:r>
              <w:rPr>
                <w:rFonts w:hint="eastAsia"/>
              </w:rPr>
              <w:t>）适用于较大的运营温度范围和较大的轴重范围。</w:t>
            </w:r>
          </w:p>
          <w:p w14:paraId="00E425DF" w14:textId="77777777" w:rsidR="00072669" w:rsidRDefault="00072669" w:rsidP="007B31EA">
            <w:pPr>
              <w:pStyle w:val="a6"/>
              <w:ind w:firstLineChars="200" w:firstLine="360"/>
            </w:pPr>
            <w:r>
              <w:rPr>
                <w:rFonts w:hint="eastAsia"/>
              </w:rPr>
              <w:t>（</w:t>
            </w:r>
            <w:r>
              <w:rPr>
                <w:rFonts w:hint="eastAsia"/>
              </w:rPr>
              <w:t>5</w:t>
            </w:r>
            <w:r>
              <w:rPr>
                <w:rFonts w:hint="eastAsia"/>
              </w:rPr>
              <w:t>）具有较大的弹性和良好的减振性。</w:t>
            </w:r>
          </w:p>
          <w:p w14:paraId="4B8D9FAC" w14:textId="77777777" w:rsidR="00072669" w:rsidRDefault="00072669" w:rsidP="007B31EA">
            <w:pPr>
              <w:pStyle w:val="a6"/>
              <w:ind w:firstLineChars="200" w:firstLine="360"/>
            </w:pPr>
            <w:r>
              <w:rPr>
                <w:rFonts w:hint="eastAsia"/>
              </w:rPr>
              <w:t>（</w:t>
            </w:r>
            <w:r>
              <w:rPr>
                <w:rFonts w:hint="eastAsia"/>
              </w:rPr>
              <w:t>6</w:t>
            </w:r>
            <w:r>
              <w:rPr>
                <w:rFonts w:hint="eastAsia"/>
              </w:rPr>
              <w:t>）具有良好的绝缘性。</w:t>
            </w:r>
          </w:p>
          <w:p w14:paraId="13336427" w14:textId="77777777" w:rsidR="00072669" w:rsidRDefault="00072669" w:rsidP="007B31EA">
            <w:pPr>
              <w:pStyle w:val="a6"/>
              <w:ind w:firstLineChars="200" w:firstLine="360"/>
            </w:pPr>
            <w:r>
              <w:rPr>
                <w:rFonts w:hint="eastAsia"/>
              </w:rPr>
              <w:t>（</w:t>
            </w:r>
            <w:r>
              <w:rPr>
                <w:rFonts w:hint="eastAsia"/>
              </w:rPr>
              <w:t>7</w:t>
            </w:r>
            <w:r>
              <w:rPr>
                <w:rFonts w:hint="eastAsia"/>
              </w:rPr>
              <w:t>）零部件精度高、可靠性好。</w:t>
            </w:r>
          </w:p>
          <w:p w14:paraId="3595E2DE" w14:textId="77777777" w:rsidR="00072669" w:rsidRDefault="00072669" w:rsidP="007B31EA">
            <w:pPr>
              <w:pStyle w:val="a6"/>
              <w:ind w:firstLineChars="200" w:firstLine="360"/>
            </w:pPr>
            <w:r>
              <w:rPr>
                <w:rFonts w:hint="eastAsia"/>
              </w:rPr>
              <w:t>（</w:t>
            </w:r>
            <w:r>
              <w:rPr>
                <w:rFonts w:hint="eastAsia"/>
              </w:rPr>
              <w:t>8</w:t>
            </w:r>
            <w:r>
              <w:rPr>
                <w:rFonts w:hint="eastAsia"/>
              </w:rPr>
              <w:t>）调整钢轨高低与左右位置的能力强。</w:t>
            </w:r>
          </w:p>
          <w:p w14:paraId="522D290D" w14:textId="77777777" w:rsidR="00072669" w:rsidRDefault="00072669" w:rsidP="007B31EA">
            <w:pPr>
              <w:pStyle w:val="a6"/>
              <w:ind w:firstLineChars="200" w:firstLine="360"/>
            </w:pPr>
            <w:r>
              <w:rPr>
                <w:rFonts w:hint="eastAsia"/>
              </w:rPr>
              <w:t>（</w:t>
            </w:r>
            <w:r>
              <w:rPr>
                <w:rFonts w:hint="eastAsia"/>
              </w:rPr>
              <w:t>9</w:t>
            </w:r>
            <w:r>
              <w:rPr>
                <w:rFonts w:hint="eastAsia"/>
              </w:rPr>
              <w:t>）结构简单、使用寿命长、维修量小。</w:t>
            </w:r>
          </w:p>
          <w:p w14:paraId="298CBFBA" w14:textId="1DDD18B4" w:rsidR="00072669" w:rsidRDefault="00072669" w:rsidP="007B31EA">
            <w:pPr>
              <w:pStyle w:val="a6"/>
              <w:shd w:val="clear" w:color="auto" w:fill="FBE4D5"/>
              <w:ind w:firstLineChars="200" w:firstLine="360"/>
              <w:rPr>
                <w:rFonts w:ascii="微软雅黑" w:hAnsi="微软雅黑"/>
                <w:b/>
              </w:rPr>
            </w:pPr>
            <w:r>
              <w:rPr>
                <w:rFonts w:ascii="微软雅黑" w:hAnsi="微软雅黑" w:hint="eastAsia"/>
                <w:b/>
              </w:rPr>
              <w:t>【提示】防爬能力是指阻止轨道爬行的能力。轨道爬行又称线路爬行，是指钢轨沿线路纵向蠕动的现象。</w:t>
            </w:r>
          </w:p>
          <w:p w14:paraId="17A3FA8B" w14:textId="77777777" w:rsidR="00072669" w:rsidRDefault="00072669" w:rsidP="007B31EA">
            <w:pPr>
              <w:pStyle w:val="a6"/>
              <w:ind w:firstLineChars="200" w:firstLine="360"/>
            </w:pPr>
            <w:r>
              <w:rPr>
                <w:rFonts w:hint="eastAsia"/>
              </w:rPr>
              <w:t>2</w:t>
            </w:r>
            <w:r>
              <w:rPr>
                <w:rFonts w:hint="eastAsia"/>
              </w:rPr>
              <w:t>）扣件的分类</w:t>
            </w:r>
          </w:p>
          <w:p w14:paraId="08CF7446" w14:textId="77777777" w:rsidR="00072669" w:rsidRDefault="00072669" w:rsidP="007B31EA">
            <w:pPr>
              <w:pStyle w:val="a6"/>
              <w:ind w:firstLineChars="200" w:firstLine="360"/>
            </w:pPr>
            <w:r>
              <w:rPr>
                <w:rFonts w:hint="eastAsia"/>
              </w:rPr>
              <w:t>按照扣压形式不同，扣件可分为弹条式和弹片式两类。</w:t>
            </w:r>
          </w:p>
          <w:p w14:paraId="19AC69BD" w14:textId="77777777" w:rsidR="00072669" w:rsidRDefault="00072669" w:rsidP="007B31EA">
            <w:pPr>
              <w:pStyle w:val="a6"/>
              <w:ind w:firstLineChars="200" w:firstLine="360"/>
            </w:pPr>
            <w:r>
              <w:rPr>
                <w:rFonts w:hint="eastAsia"/>
              </w:rPr>
              <w:t>按照紧固形式不同，扣件可分为有螺栓式和无螺栓式两类。</w:t>
            </w:r>
          </w:p>
          <w:p w14:paraId="06613601" w14:textId="77777777" w:rsidR="00072669" w:rsidRDefault="00072669" w:rsidP="007B31EA">
            <w:pPr>
              <w:pStyle w:val="a6"/>
              <w:ind w:firstLineChars="200" w:firstLine="360"/>
            </w:pPr>
            <w:r>
              <w:rPr>
                <w:rFonts w:hint="eastAsia"/>
              </w:rPr>
              <w:t>按照承受水平力的方式不同，扣件可分为有挡肩式和无挡肩式两类。</w:t>
            </w:r>
          </w:p>
          <w:p w14:paraId="5A617CA2" w14:textId="77777777" w:rsidR="00E238AC" w:rsidRDefault="00E238AC" w:rsidP="007B31EA">
            <w:pPr>
              <w:pStyle w:val="a6"/>
              <w:ind w:firstLineChars="200" w:firstLine="360"/>
            </w:pPr>
            <w:r w:rsidRPr="00E238AC">
              <w:rPr>
                <w:rFonts w:hint="eastAsia"/>
              </w:rPr>
              <w:t>……（详见教材）</w:t>
            </w:r>
          </w:p>
          <w:p w14:paraId="68F73C80" w14:textId="77777777" w:rsidR="00072669" w:rsidRDefault="00072669" w:rsidP="007B31EA">
            <w:pPr>
              <w:pStyle w:val="a6"/>
              <w:ind w:firstLineChars="200" w:firstLine="360"/>
            </w:pPr>
            <w:r>
              <w:rPr>
                <w:rFonts w:hint="eastAsia"/>
              </w:rPr>
              <w:t>中国高速铁路有砟轨道主要采用的扣件类型有：</w:t>
            </w:r>
          </w:p>
          <w:p w14:paraId="6FD8D8AF" w14:textId="77777777" w:rsidR="00072669" w:rsidRDefault="00072669" w:rsidP="007B31EA">
            <w:pPr>
              <w:pStyle w:val="a6"/>
              <w:ind w:firstLineChars="200" w:firstLine="360"/>
            </w:pPr>
            <w:r>
              <w:rPr>
                <w:rFonts w:hint="eastAsia"/>
              </w:rPr>
              <w:t>（</w:t>
            </w:r>
            <w:r>
              <w:rPr>
                <w:rFonts w:hint="eastAsia"/>
              </w:rPr>
              <w:t>1</w:t>
            </w:r>
            <w:r>
              <w:rPr>
                <w:rFonts w:hint="eastAsia"/>
              </w:rPr>
              <w:t>）弹条Ⅳ型扣件。</w:t>
            </w:r>
          </w:p>
          <w:p w14:paraId="6CFD97C6" w14:textId="77777777" w:rsidR="00072669" w:rsidRDefault="00072669" w:rsidP="007B31EA">
            <w:pPr>
              <w:pStyle w:val="a6"/>
              <w:ind w:firstLineChars="200" w:firstLine="360"/>
            </w:pPr>
            <w:r>
              <w:rPr>
                <w:rFonts w:hint="eastAsia"/>
              </w:rPr>
              <w:t>弹条Ⅳ型扣件见教材图</w:t>
            </w:r>
            <w:r>
              <w:rPr>
                <w:rFonts w:hint="eastAsia"/>
              </w:rPr>
              <w:t>1-17</w:t>
            </w:r>
            <w:r>
              <w:rPr>
                <w:rFonts w:hint="eastAsia"/>
              </w:rPr>
              <w:t>。</w:t>
            </w:r>
          </w:p>
          <w:p w14:paraId="57B47DD7" w14:textId="77777777" w:rsidR="00072669" w:rsidRDefault="00072669" w:rsidP="007B31EA">
            <w:pPr>
              <w:pStyle w:val="a6"/>
              <w:ind w:firstLineChars="200" w:firstLine="360"/>
            </w:pPr>
            <w:r>
              <w:rPr>
                <w:rFonts w:hint="eastAsia"/>
              </w:rPr>
              <w:t>①</w:t>
            </w:r>
            <w:r>
              <w:rPr>
                <w:rFonts w:hint="eastAsia"/>
              </w:rPr>
              <w:t xml:space="preserve"> </w:t>
            </w:r>
            <w:r>
              <w:rPr>
                <w:rFonts w:hint="eastAsia"/>
              </w:rPr>
              <w:t>在制造混凝土轨枕时预先埋设预埋铁座，弹条通过插入预埋铁座扣压钢轨，不需要螺栓紧固。</w:t>
            </w:r>
          </w:p>
          <w:p w14:paraId="424C8523" w14:textId="77777777" w:rsidR="00072669" w:rsidRDefault="00072669" w:rsidP="007B31EA">
            <w:pPr>
              <w:pStyle w:val="a6"/>
              <w:ind w:firstLineChars="200" w:firstLine="360"/>
            </w:pPr>
            <w:r>
              <w:rPr>
                <w:rFonts w:hint="eastAsia"/>
              </w:rPr>
              <w:t>②</w:t>
            </w:r>
            <w:r>
              <w:rPr>
                <w:rFonts w:hint="eastAsia"/>
              </w:rPr>
              <w:t xml:space="preserve"> </w:t>
            </w:r>
            <w:r>
              <w:rPr>
                <w:rFonts w:hint="eastAsia"/>
              </w:rPr>
              <w:t>预埋铁座与钢轨间设置绝缘轨距块，用以调整轨距并起绝缘作用。</w:t>
            </w:r>
          </w:p>
          <w:p w14:paraId="0C9C5600" w14:textId="77777777" w:rsidR="00072669" w:rsidRDefault="00072669" w:rsidP="007B31EA">
            <w:pPr>
              <w:pStyle w:val="a6"/>
              <w:ind w:firstLineChars="200" w:firstLine="360"/>
            </w:pPr>
            <w:r>
              <w:rPr>
                <w:rFonts w:hint="eastAsia"/>
              </w:rPr>
              <w:t>③</w:t>
            </w:r>
            <w:r>
              <w:rPr>
                <w:rFonts w:hint="eastAsia"/>
              </w:rPr>
              <w:t xml:space="preserve"> </w:t>
            </w:r>
            <w:r>
              <w:rPr>
                <w:rFonts w:hint="eastAsia"/>
              </w:rPr>
              <w:t>钢轨与混凝土轨枕承轨面间设橡胶垫板，用来绝缘、缓冲和减振。</w:t>
            </w:r>
          </w:p>
          <w:p w14:paraId="649C0003" w14:textId="77777777" w:rsidR="00072669" w:rsidRDefault="00072669" w:rsidP="007B31EA">
            <w:pPr>
              <w:pStyle w:val="a6"/>
              <w:ind w:firstLineChars="200" w:firstLine="360"/>
            </w:pPr>
            <w:r>
              <w:rPr>
                <w:rFonts w:hint="eastAsia"/>
              </w:rPr>
              <w:t>（</w:t>
            </w:r>
            <w:r>
              <w:rPr>
                <w:rFonts w:hint="eastAsia"/>
              </w:rPr>
              <w:t>2</w:t>
            </w:r>
            <w:r>
              <w:rPr>
                <w:rFonts w:hint="eastAsia"/>
              </w:rPr>
              <w:t>）弹条Ⅴ型扣件。</w:t>
            </w:r>
          </w:p>
          <w:p w14:paraId="4FB94DE7" w14:textId="77777777" w:rsidR="00072669" w:rsidRDefault="00072669" w:rsidP="007B31EA">
            <w:pPr>
              <w:pStyle w:val="a6"/>
              <w:ind w:firstLineChars="200" w:firstLine="360"/>
            </w:pPr>
            <w:r>
              <w:rPr>
                <w:rFonts w:hint="eastAsia"/>
              </w:rPr>
              <w:t>弹条Ⅴ型扣件见教材图</w:t>
            </w:r>
            <w:r>
              <w:rPr>
                <w:rFonts w:hint="eastAsia"/>
              </w:rPr>
              <w:t>1-1</w:t>
            </w:r>
            <w:r>
              <w:t>8</w:t>
            </w:r>
            <w:r>
              <w:rPr>
                <w:rFonts w:hint="eastAsia"/>
              </w:rPr>
              <w:t>。</w:t>
            </w:r>
          </w:p>
          <w:p w14:paraId="12EE7674" w14:textId="77777777" w:rsidR="00072669" w:rsidRDefault="00072669" w:rsidP="007B31EA">
            <w:pPr>
              <w:pStyle w:val="a6"/>
              <w:ind w:firstLineChars="200" w:firstLine="360"/>
            </w:pPr>
            <w:r>
              <w:rPr>
                <w:rFonts w:hint="eastAsia"/>
              </w:rPr>
              <w:t>①</w:t>
            </w:r>
            <w:r>
              <w:rPr>
                <w:rFonts w:hint="eastAsia"/>
              </w:rPr>
              <w:t xml:space="preserve"> </w:t>
            </w:r>
            <w:r>
              <w:rPr>
                <w:rFonts w:hint="eastAsia"/>
              </w:rPr>
              <w:t>采用螺旋道钉与预埋套管配合紧固弹条，提高了扣件的绝缘性。</w:t>
            </w:r>
          </w:p>
          <w:p w14:paraId="61430A51" w14:textId="77777777" w:rsidR="00072669" w:rsidRDefault="00072669" w:rsidP="007B31EA">
            <w:pPr>
              <w:pStyle w:val="a6"/>
              <w:ind w:firstLineChars="200" w:firstLine="360"/>
            </w:pPr>
            <w:r>
              <w:rPr>
                <w:rFonts w:hint="eastAsia"/>
              </w:rPr>
              <w:t>②</w:t>
            </w:r>
            <w:r>
              <w:rPr>
                <w:rFonts w:hint="eastAsia"/>
              </w:rPr>
              <w:t xml:space="preserve"> </w:t>
            </w:r>
            <w:r>
              <w:rPr>
                <w:rFonts w:hint="eastAsia"/>
              </w:rPr>
              <w:t>可安装多种弹条，既可安装大扣压力弹条，也可安装小扣压力弹条，配合不同摩擦因数的橡胶垫板，可满足不同线路阻力的要求。</w:t>
            </w:r>
          </w:p>
          <w:p w14:paraId="63EFBEE2" w14:textId="77777777" w:rsidR="00072669" w:rsidRDefault="00072669" w:rsidP="007B31EA">
            <w:pPr>
              <w:pStyle w:val="a6"/>
              <w:ind w:firstLineChars="200" w:firstLine="360"/>
            </w:pPr>
            <w:r>
              <w:rPr>
                <w:rFonts w:hint="eastAsia"/>
              </w:rPr>
              <w:t>③</w:t>
            </w:r>
            <w:r>
              <w:rPr>
                <w:rFonts w:hint="eastAsia"/>
              </w:rPr>
              <w:t xml:space="preserve"> </w:t>
            </w:r>
            <w:r>
              <w:rPr>
                <w:rFonts w:hint="eastAsia"/>
              </w:rPr>
              <w:t>利用工程塑料制造的轨距挡板调整轨距并起绝缘作用。</w:t>
            </w:r>
          </w:p>
          <w:p w14:paraId="7F7ACECC" w14:textId="77777777" w:rsidR="00072669" w:rsidRDefault="00072669" w:rsidP="007B31EA">
            <w:pPr>
              <w:pStyle w:val="a6"/>
              <w:ind w:firstLineChars="200" w:firstLine="360"/>
            </w:pPr>
            <w:r>
              <w:rPr>
                <w:rFonts w:hint="eastAsia"/>
              </w:rPr>
              <w:t>④</w:t>
            </w:r>
            <w:r>
              <w:rPr>
                <w:rFonts w:hint="eastAsia"/>
              </w:rPr>
              <w:t xml:space="preserve"> </w:t>
            </w:r>
            <w:r>
              <w:rPr>
                <w:rFonts w:hint="eastAsia"/>
              </w:rPr>
              <w:t>通过在橡胶垫板与轨枕承轨面间垫入调高垫板实现钢轨高度的调整。</w:t>
            </w:r>
          </w:p>
          <w:p w14:paraId="255C5B20" w14:textId="77777777" w:rsidR="00072669" w:rsidRDefault="00072669" w:rsidP="007B31EA">
            <w:pPr>
              <w:pStyle w:val="a6"/>
              <w:ind w:firstLineChars="200" w:firstLine="360"/>
            </w:pPr>
            <w:r>
              <w:rPr>
                <w:rFonts w:hint="eastAsia"/>
              </w:rPr>
              <w:t>（</w:t>
            </w:r>
            <w:r>
              <w:rPr>
                <w:rFonts w:hint="eastAsia"/>
              </w:rPr>
              <w:t>3</w:t>
            </w:r>
            <w:r>
              <w:rPr>
                <w:rFonts w:hint="eastAsia"/>
              </w:rPr>
              <w:t>）</w:t>
            </w:r>
            <w:r>
              <w:rPr>
                <w:rFonts w:hint="eastAsia"/>
              </w:rPr>
              <w:t>WJ-7</w:t>
            </w:r>
            <w:r>
              <w:rPr>
                <w:rFonts w:hint="eastAsia"/>
              </w:rPr>
              <w:t>型扣件。</w:t>
            </w:r>
          </w:p>
          <w:p w14:paraId="6320AD92" w14:textId="77777777" w:rsidR="00072669" w:rsidRDefault="00072669" w:rsidP="007B31EA">
            <w:pPr>
              <w:pStyle w:val="a6"/>
              <w:ind w:firstLineChars="200" w:firstLine="360"/>
            </w:pPr>
            <w:r>
              <w:rPr>
                <w:rFonts w:hint="eastAsia"/>
              </w:rPr>
              <w:t>WJ-7</w:t>
            </w:r>
            <w:r>
              <w:rPr>
                <w:rFonts w:hint="eastAsia"/>
              </w:rPr>
              <w:t>型扣件见教材图</w:t>
            </w:r>
            <w:r>
              <w:rPr>
                <w:rFonts w:hint="eastAsia"/>
              </w:rPr>
              <w:t>1-1</w:t>
            </w:r>
            <w:r>
              <w:t>9</w:t>
            </w:r>
            <w:r>
              <w:rPr>
                <w:rFonts w:hint="eastAsia"/>
              </w:rPr>
              <w:t>。</w:t>
            </w:r>
          </w:p>
          <w:p w14:paraId="77AF96CC" w14:textId="77777777" w:rsidR="00072669" w:rsidRDefault="00072669" w:rsidP="007B31EA">
            <w:pPr>
              <w:pStyle w:val="a6"/>
              <w:ind w:firstLineChars="200" w:firstLine="360"/>
            </w:pPr>
            <w:r>
              <w:rPr>
                <w:rFonts w:hint="eastAsia"/>
              </w:rPr>
              <w:t>①</w:t>
            </w:r>
            <w:r>
              <w:rPr>
                <w:rFonts w:hint="eastAsia"/>
              </w:rPr>
              <w:t xml:space="preserve"> </w:t>
            </w:r>
            <w:r>
              <w:rPr>
                <w:rFonts w:hint="eastAsia"/>
              </w:rPr>
              <w:t>铁垫板通过锚固螺栓与预埋套管配合紧固于轨道板中。</w:t>
            </w:r>
          </w:p>
          <w:p w14:paraId="26390B5E" w14:textId="77777777" w:rsidR="00072669" w:rsidRDefault="00072669" w:rsidP="007B31EA">
            <w:pPr>
              <w:pStyle w:val="a6"/>
              <w:ind w:firstLineChars="200" w:firstLine="360"/>
            </w:pPr>
            <w:r>
              <w:rPr>
                <w:rFonts w:hint="eastAsia"/>
              </w:rPr>
              <w:lastRenderedPageBreak/>
              <w:t>②</w:t>
            </w:r>
            <w:r>
              <w:rPr>
                <w:rFonts w:hint="eastAsia"/>
              </w:rPr>
              <w:t xml:space="preserve"> </w:t>
            </w:r>
            <w:r>
              <w:rPr>
                <w:rFonts w:hint="eastAsia"/>
              </w:rPr>
              <w:t>钢轨轨底与铁垫板间设置橡胶垫板，通过搭配不同扣压力的弹条及轨下调高垫板来获得不同的钢轨纵向阻力。</w:t>
            </w:r>
          </w:p>
          <w:p w14:paraId="7575E758" w14:textId="77777777" w:rsidR="00072669" w:rsidRDefault="00072669" w:rsidP="007B31EA">
            <w:pPr>
              <w:pStyle w:val="a6"/>
              <w:ind w:firstLineChars="200" w:firstLine="360"/>
            </w:pPr>
            <w:r>
              <w:rPr>
                <w:rFonts w:hint="eastAsia"/>
              </w:rPr>
              <w:t>（</w:t>
            </w:r>
            <w:r>
              <w:rPr>
                <w:rFonts w:hint="eastAsia"/>
              </w:rPr>
              <w:t>4</w:t>
            </w:r>
            <w:r>
              <w:rPr>
                <w:rFonts w:hint="eastAsia"/>
              </w:rPr>
              <w:t>）</w:t>
            </w:r>
            <w:r>
              <w:rPr>
                <w:rFonts w:hint="eastAsia"/>
              </w:rPr>
              <w:t>WJ-8</w:t>
            </w:r>
            <w:r>
              <w:rPr>
                <w:rFonts w:hint="eastAsia"/>
              </w:rPr>
              <w:t>型扣件</w:t>
            </w:r>
          </w:p>
          <w:p w14:paraId="4738FEC6" w14:textId="77777777" w:rsidR="00072669" w:rsidRDefault="00072669" w:rsidP="007B31EA">
            <w:pPr>
              <w:pStyle w:val="a6"/>
              <w:ind w:firstLineChars="200" w:firstLine="360"/>
            </w:pPr>
            <w:r>
              <w:rPr>
                <w:rFonts w:hint="eastAsia"/>
              </w:rPr>
              <w:t>WJ-8</w:t>
            </w:r>
            <w:r>
              <w:rPr>
                <w:rFonts w:hint="eastAsia"/>
              </w:rPr>
              <w:t>型扣件见教材图</w:t>
            </w:r>
            <w:r>
              <w:rPr>
                <w:rFonts w:hint="eastAsia"/>
              </w:rPr>
              <w:t>1-</w:t>
            </w:r>
            <w:r>
              <w:t>20</w:t>
            </w:r>
            <w:r>
              <w:rPr>
                <w:rFonts w:hint="eastAsia"/>
              </w:rPr>
              <w:t>。</w:t>
            </w:r>
          </w:p>
          <w:p w14:paraId="7092C9AB" w14:textId="77777777" w:rsidR="00072669" w:rsidRDefault="00072669" w:rsidP="007B31EA">
            <w:pPr>
              <w:pStyle w:val="a6"/>
              <w:ind w:firstLineChars="200" w:firstLine="360"/>
            </w:pPr>
            <w:r>
              <w:rPr>
                <w:rFonts w:hint="eastAsia"/>
              </w:rPr>
              <w:t>①</w:t>
            </w:r>
            <w:r>
              <w:rPr>
                <w:rFonts w:hint="eastAsia"/>
              </w:rPr>
              <w:t xml:space="preserve"> </w:t>
            </w:r>
            <w:r>
              <w:rPr>
                <w:rFonts w:hint="eastAsia"/>
              </w:rPr>
              <w:t>铁垫板上的挡肩与钢轨之间设置绝缘块，可缓冲钢轨对铁垫板的冲击，还可提高扣件的绝缘性能。</w:t>
            </w:r>
          </w:p>
          <w:p w14:paraId="4A4F99DC" w14:textId="77777777" w:rsidR="00072669" w:rsidRDefault="00072669" w:rsidP="007B31EA">
            <w:pPr>
              <w:pStyle w:val="a6"/>
              <w:ind w:firstLineChars="200" w:firstLine="360"/>
            </w:pPr>
            <w:r>
              <w:rPr>
                <w:rFonts w:hint="eastAsia"/>
              </w:rPr>
              <w:t>②</w:t>
            </w:r>
            <w:r>
              <w:rPr>
                <w:rFonts w:hint="eastAsia"/>
              </w:rPr>
              <w:t xml:space="preserve"> </w:t>
            </w:r>
            <w:r>
              <w:rPr>
                <w:rFonts w:hint="eastAsia"/>
              </w:rPr>
              <w:t>轨枕或轨道板设置承轨槽挡肩，钢轨传来的横向载荷通过铁垫板和轨距挡板，最后传至轨枕挡肩，降低了横向载荷对轨枕的作用。</w:t>
            </w:r>
          </w:p>
          <w:p w14:paraId="6ACE66C2" w14:textId="77777777" w:rsidR="00072669" w:rsidRDefault="00072669" w:rsidP="007B31EA">
            <w:pPr>
              <w:pStyle w:val="a6"/>
              <w:ind w:firstLineChars="200" w:firstLine="360"/>
            </w:pPr>
            <w:r>
              <w:rPr>
                <w:rFonts w:hint="eastAsia"/>
              </w:rPr>
              <w:t>③</w:t>
            </w:r>
            <w:r>
              <w:rPr>
                <w:rFonts w:hint="eastAsia"/>
              </w:rPr>
              <w:t xml:space="preserve"> </w:t>
            </w:r>
            <w:r>
              <w:rPr>
                <w:rFonts w:hint="eastAsia"/>
              </w:rPr>
              <w:t>通过不同规格尺寸的轨距挡板保持和调整轨距</w:t>
            </w:r>
          </w:p>
          <w:p w14:paraId="0B491884" w14:textId="77777777" w:rsidR="00072669" w:rsidRDefault="00072669" w:rsidP="007B31EA">
            <w:pPr>
              <w:pStyle w:val="a6"/>
              <w:ind w:firstLineChars="200" w:firstLine="360"/>
            </w:pPr>
            <w:r>
              <w:rPr>
                <w:rFonts w:hint="eastAsia"/>
              </w:rPr>
              <w:t>4</w:t>
            </w:r>
            <w:r>
              <w:rPr>
                <w:rFonts w:hint="eastAsia"/>
              </w:rPr>
              <w:t>．道床</w:t>
            </w:r>
          </w:p>
          <w:p w14:paraId="0E3E3322" w14:textId="77777777" w:rsidR="00072669" w:rsidRDefault="00072669" w:rsidP="007B31EA">
            <w:pPr>
              <w:pStyle w:val="a6"/>
              <w:ind w:firstLineChars="200" w:firstLine="360"/>
            </w:pPr>
            <w:r>
              <w:rPr>
                <w:rFonts w:hint="eastAsia"/>
              </w:rPr>
              <w:t>（</w:t>
            </w:r>
            <w:r>
              <w:rPr>
                <w:rFonts w:hint="eastAsia"/>
              </w:rPr>
              <w:t>1</w:t>
            </w:r>
            <w:r>
              <w:rPr>
                <w:rFonts w:hint="eastAsia"/>
              </w:rPr>
              <w:t>）作用</w:t>
            </w:r>
          </w:p>
          <w:p w14:paraId="033C5527" w14:textId="77777777" w:rsidR="00072669" w:rsidRDefault="00072669" w:rsidP="007B31EA">
            <w:pPr>
              <w:pStyle w:val="a6"/>
              <w:ind w:firstLineChars="200" w:firstLine="360"/>
            </w:pPr>
            <w:r>
              <w:rPr>
                <w:rFonts w:hint="eastAsia"/>
              </w:rPr>
              <w:t>①</w:t>
            </w:r>
            <w:r>
              <w:rPr>
                <w:rFonts w:hint="eastAsia"/>
              </w:rPr>
              <w:t xml:space="preserve"> </w:t>
            </w:r>
            <w:r>
              <w:rPr>
                <w:rFonts w:hint="eastAsia"/>
              </w:rPr>
              <w:t>支撑轨枕，将来自轨枕上部的压力均匀分布到路基面上；</w:t>
            </w:r>
          </w:p>
          <w:p w14:paraId="3C9B7CAE" w14:textId="77777777" w:rsidR="00072669" w:rsidRDefault="00072669" w:rsidP="007B31EA">
            <w:pPr>
              <w:pStyle w:val="a6"/>
              <w:ind w:firstLineChars="200" w:firstLine="360"/>
            </w:pPr>
            <w:r>
              <w:rPr>
                <w:rFonts w:hint="eastAsia"/>
              </w:rPr>
              <w:t>②</w:t>
            </w:r>
            <w:r>
              <w:rPr>
                <w:rFonts w:hint="eastAsia"/>
              </w:rPr>
              <w:t xml:space="preserve"> </w:t>
            </w:r>
            <w:r>
              <w:rPr>
                <w:rFonts w:hint="eastAsia"/>
              </w:rPr>
              <w:t>依靠自身和轨枕之间的摩擦来固定轨枕，防止其纵向或横向移动；</w:t>
            </w:r>
          </w:p>
          <w:p w14:paraId="340AEBF1" w14:textId="77777777" w:rsidR="00072669" w:rsidRDefault="00072669" w:rsidP="007B31EA">
            <w:pPr>
              <w:pStyle w:val="a6"/>
              <w:ind w:firstLineChars="200" w:firstLine="360"/>
            </w:pPr>
            <w:r>
              <w:rPr>
                <w:rFonts w:hint="eastAsia"/>
              </w:rPr>
              <w:t>③</w:t>
            </w:r>
            <w:r>
              <w:rPr>
                <w:rFonts w:hint="eastAsia"/>
              </w:rPr>
              <w:t xml:space="preserve"> </w:t>
            </w:r>
            <w:r>
              <w:rPr>
                <w:rFonts w:hint="eastAsia"/>
              </w:rPr>
              <w:t>缓和列车对钢轨的冲击。按照结构不同，道床可分为碎石道床和整体道床。</w:t>
            </w:r>
          </w:p>
          <w:p w14:paraId="220A4708" w14:textId="0E99B12B" w:rsidR="00072669" w:rsidRDefault="00E9758E" w:rsidP="007B31EA">
            <w:pPr>
              <w:pStyle w:val="a6"/>
              <w:ind w:firstLineChars="200" w:firstLine="360"/>
            </w:pPr>
            <w:r w:rsidRPr="00E9758E">
              <w:rPr>
                <w:rFonts w:hint="eastAsia"/>
              </w:rPr>
              <w:t>（</w:t>
            </w:r>
            <w:r>
              <w:t>2</w:t>
            </w:r>
            <w:r w:rsidRPr="00E9758E">
              <w:rPr>
                <w:rFonts w:hint="eastAsia"/>
              </w:rPr>
              <w:t>）</w:t>
            </w:r>
            <w:r w:rsidR="00072669">
              <w:rPr>
                <w:rFonts w:hint="eastAsia"/>
              </w:rPr>
              <w:t>类型</w:t>
            </w:r>
          </w:p>
          <w:p w14:paraId="7F53C682" w14:textId="77777777" w:rsidR="00072669" w:rsidRDefault="00072669" w:rsidP="007B31EA">
            <w:pPr>
              <w:pStyle w:val="a6"/>
              <w:ind w:firstLineChars="200" w:firstLine="360"/>
            </w:pPr>
            <w:r>
              <w:rPr>
                <w:rFonts w:hint="eastAsia"/>
              </w:rPr>
              <w:t>1</w:t>
            </w:r>
            <w:r>
              <w:rPr>
                <w:rFonts w:hint="eastAsia"/>
              </w:rPr>
              <w:t>）碎石道床</w:t>
            </w:r>
          </w:p>
          <w:p w14:paraId="4BF369CE" w14:textId="77777777" w:rsidR="00072669" w:rsidRDefault="00072669" w:rsidP="007B31EA">
            <w:pPr>
              <w:pStyle w:val="a6"/>
              <w:ind w:firstLineChars="200" w:firstLine="360"/>
            </w:pPr>
            <w:r>
              <w:rPr>
                <w:rFonts w:hint="eastAsia"/>
              </w:rPr>
              <w:t>碎石道床是指铺设在路基之上，钢轨、轨枕之下的碎石层，它是有砟轨道的重要组成部分。</w:t>
            </w:r>
          </w:p>
          <w:p w14:paraId="542ED1FC" w14:textId="77777777" w:rsidR="00072669" w:rsidRDefault="00072669" w:rsidP="007B31EA">
            <w:pPr>
              <w:pStyle w:val="a6"/>
              <w:ind w:firstLineChars="200" w:firstLine="360"/>
            </w:pPr>
            <w:r>
              <w:rPr>
                <w:rFonts w:hint="eastAsia"/>
              </w:rPr>
              <w:t>碎石道床见教材图</w:t>
            </w:r>
            <w:r>
              <w:rPr>
                <w:rFonts w:hint="eastAsia"/>
              </w:rPr>
              <w:t>1-21</w:t>
            </w:r>
            <w:r>
              <w:rPr>
                <w:rFonts w:hint="eastAsia"/>
              </w:rPr>
              <w:t>。</w:t>
            </w:r>
          </w:p>
          <w:p w14:paraId="233A9BB2" w14:textId="77777777" w:rsidR="00072669" w:rsidRDefault="00072669" w:rsidP="007B31EA">
            <w:pPr>
              <w:pStyle w:val="a6"/>
              <w:ind w:firstLineChars="200" w:firstLine="360"/>
            </w:pPr>
            <w:r>
              <w:rPr>
                <w:rFonts w:hint="eastAsia"/>
              </w:rPr>
              <w:t>（</w:t>
            </w:r>
            <w:r>
              <w:rPr>
                <w:rFonts w:hint="eastAsia"/>
              </w:rPr>
              <w:t>1</w:t>
            </w:r>
            <w:r>
              <w:rPr>
                <w:rFonts w:hint="eastAsia"/>
              </w:rPr>
              <w:t>）高速铁路有砟轨道对道砟的材质要求具有良好的抗磨、抗冲击、抗压碎性能，其形状、大小也应尽量均匀。</w:t>
            </w:r>
          </w:p>
          <w:p w14:paraId="675CD858" w14:textId="3318FA1E" w:rsidR="00072669" w:rsidRDefault="00072669" w:rsidP="001142F0">
            <w:pPr>
              <w:pStyle w:val="a6"/>
              <w:ind w:firstLineChars="200" w:firstLine="360"/>
            </w:pPr>
            <w:r>
              <w:rPr>
                <w:rFonts w:hint="eastAsia"/>
              </w:rPr>
              <w:t>（</w:t>
            </w:r>
            <w:r>
              <w:rPr>
                <w:rFonts w:hint="eastAsia"/>
              </w:rPr>
              <w:t>2</w:t>
            </w:r>
            <w:r>
              <w:rPr>
                <w:rFonts w:hint="eastAsia"/>
              </w:rPr>
              <w:t>）高速铁路有砟轨道的道床要有足够的厚度，以减少路基所承受的压力和振动，保证路基顶面不发生永久性变形，因此一般采用双层道床。</w:t>
            </w:r>
          </w:p>
          <w:p w14:paraId="6FE4A65F" w14:textId="77777777" w:rsidR="00072669" w:rsidRDefault="00072669" w:rsidP="007B31EA">
            <w:pPr>
              <w:pStyle w:val="a6"/>
              <w:shd w:val="clear" w:color="auto" w:fill="FBE4D5"/>
              <w:ind w:firstLineChars="200" w:firstLine="360"/>
              <w:rPr>
                <w:rFonts w:ascii="微软雅黑" w:hAnsi="微软雅黑"/>
                <w:b/>
              </w:rPr>
            </w:pPr>
            <w:r>
              <w:rPr>
                <w:rFonts w:ascii="微软雅黑" w:hAnsi="微软雅黑" w:hint="eastAsia"/>
                <w:b/>
              </w:rPr>
              <w:t>【提示】为了增加轨道弹性、减小列车冲击、隔离振动、降低噪声，桥上的高速铁路有砟轨道也要铺设道床，但桥上有砟轨道道床容易出现道砟粉化严重的情况，从而导致道床脏污、失去弹性，影响排水性能。为了减轻道砟粉化现象，一般采取在道砟下铺设胶垫或使用弹性轨枕等措施。</w:t>
            </w:r>
          </w:p>
          <w:p w14:paraId="31CF74C3" w14:textId="77777777" w:rsidR="00072669" w:rsidRDefault="00072669" w:rsidP="007B31EA">
            <w:pPr>
              <w:pStyle w:val="a6"/>
              <w:ind w:firstLineChars="200" w:firstLine="360"/>
            </w:pPr>
            <w:r>
              <w:rPr>
                <w:rFonts w:hint="eastAsia"/>
              </w:rPr>
              <w:t>2</w:t>
            </w:r>
            <w:r>
              <w:rPr>
                <w:rFonts w:hint="eastAsia"/>
              </w:rPr>
              <w:t>）整体道床</w:t>
            </w:r>
          </w:p>
          <w:p w14:paraId="7EBF2631" w14:textId="77777777" w:rsidR="00072669" w:rsidRDefault="00072669" w:rsidP="007B31EA">
            <w:pPr>
              <w:pStyle w:val="a6"/>
              <w:ind w:firstLineChars="200" w:firstLine="360"/>
            </w:pPr>
            <w:r>
              <w:rPr>
                <w:rFonts w:hint="eastAsia"/>
              </w:rPr>
              <w:t>整体道床是指由混凝土整体灌筑而成的道床。</w:t>
            </w:r>
          </w:p>
          <w:p w14:paraId="06291F57" w14:textId="77777777" w:rsidR="00072669" w:rsidRDefault="00072669" w:rsidP="007B31EA">
            <w:pPr>
              <w:pStyle w:val="a6"/>
              <w:ind w:firstLineChars="200" w:firstLine="360"/>
            </w:pPr>
            <w:r>
              <w:rPr>
                <w:rFonts w:hint="eastAsia"/>
              </w:rPr>
              <w:t>5</w:t>
            </w:r>
            <w:r>
              <w:rPr>
                <w:rFonts w:hint="eastAsia"/>
              </w:rPr>
              <w:t>．道岔</w:t>
            </w:r>
          </w:p>
          <w:p w14:paraId="167C1022" w14:textId="0725289D" w:rsidR="00072669" w:rsidRDefault="00072669" w:rsidP="00771130">
            <w:pPr>
              <w:pStyle w:val="a6"/>
              <w:ind w:firstLineChars="200" w:firstLine="360"/>
            </w:pPr>
            <w:r>
              <w:rPr>
                <w:rFonts w:hint="eastAsia"/>
              </w:rPr>
              <w:t>道岔是指使列车由一股轨道转到另一股轨道上的装置</w:t>
            </w:r>
            <w:r w:rsidR="00771130">
              <w:rPr>
                <w:rFonts w:hint="eastAsia"/>
              </w:rPr>
              <w:t>，</w:t>
            </w:r>
            <w:r>
              <w:rPr>
                <w:rFonts w:hint="eastAsia"/>
              </w:rPr>
              <w:t>道岔见教材图</w:t>
            </w:r>
            <w:r>
              <w:rPr>
                <w:rFonts w:hint="eastAsia"/>
              </w:rPr>
              <w:t>1-22</w:t>
            </w:r>
            <w:r>
              <w:rPr>
                <w:rFonts w:hint="eastAsia"/>
              </w:rPr>
              <w:t>。</w:t>
            </w:r>
          </w:p>
          <w:p w14:paraId="3083B382" w14:textId="77777777" w:rsidR="00E238AC" w:rsidRDefault="00072669" w:rsidP="00E238AC">
            <w:pPr>
              <w:pStyle w:val="a6"/>
              <w:ind w:firstLineChars="200" w:firstLine="360"/>
            </w:pPr>
            <w:r>
              <w:rPr>
                <w:rFonts w:hint="eastAsia"/>
              </w:rPr>
              <w:t>道岔是轨道的重要组成部分，包括单开道岔、对称道岔、三开道岔和交分道岔等类型。</w:t>
            </w:r>
            <w:r w:rsidR="00E238AC" w:rsidRPr="00E238AC">
              <w:rPr>
                <w:rFonts w:hint="eastAsia"/>
              </w:rPr>
              <w:t>其中最常见的是单开道岔，它主要由转辙器、辙叉及护轨、连接部分等构成，见教材图</w:t>
            </w:r>
            <w:r w:rsidR="00E238AC" w:rsidRPr="00E238AC">
              <w:rPr>
                <w:rFonts w:hint="eastAsia"/>
              </w:rPr>
              <w:t>1-23</w:t>
            </w:r>
            <w:r w:rsidR="00E238AC" w:rsidRPr="00E238AC">
              <w:rPr>
                <w:rFonts w:hint="eastAsia"/>
              </w:rPr>
              <w:t>。</w:t>
            </w:r>
          </w:p>
          <w:p w14:paraId="478A3CD2" w14:textId="77777777" w:rsidR="00072669" w:rsidRDefault="00072669" w:rsidP="007B31EA">
            <w:pPr>
              <w:pStyle w:val="a6"/>
              <w:ind w:firstLineChars="200" w:firstLine="360"/>
            </w:pPr>
            <w:r>
              <w:rPr>
                <w:rFonts w:hint="eastAsia"/>
              </w:rPr>
              <w:t>1</w:t>
            </w:r>
            <w:r>
              <w:rPr>
                <w:rFonts w:hint="eastAsia"/>
              </w:rPr>
              <w:t>）高速铁路对道岔的要求</w:t>
            </w:r>
          </w:p>
          <w:p w14:paraId="1D4C1FC7" w14:textId="77777777" w:rsidR="00072669" w:rsidRDefault="00072669" w:rsidP="007B31EA">
            <w:pPr>
              <w:pStyle w:val="a6"/>
              <w:ind w:firstLineChars="200" w:firstLine="360"/>
            </w:pPr>
            <w:r>
              <w:rPr>
                <w:rFonts w:hint="eastAsia"/>
              </w:rPr>
              <w:t>（</w:t>
            </w:r>
            <w:r>
              <w:rPr>
                <w:rFonts w:hint="eastAsia"/>
              </w:rPr>
              <w:t>1</w:t>
            </w:r>
            <w:r>
              <w:rPr>
                <w:rFonts w:hint="eastAsia"/>
              </w:rPr>
              <w:t>）高速铁路的道岔要有较高的允许通过速度。</w:t>
            </w:r>
          </w:p>
          <w:p w14:paraId="0C6BE6D2" w14:textId="77777777" w:rsidR="00072669" w:rsidRDefault="00072669" w:rsidP="007B31EA">
            <w:pPr>
              <w:pStyle w:val="a6"/>
              <w:ind w:firstLineChars="200" w:firstLine="360"/>
            </w:pPr>
            <w:r>
              <w:rPr>
                <w:rFonts w:hint="eastAsia"/>
              </w:rPr>
              <w:lastRenderedPageBreak/>
              <w:t>（</w:t>
            </w:r>
            <w:r>
              <w:rPr>
                <w:rFonts w:hint="eastAsia"/>
              </w:rPr>
              <w:t>2</w:t>
            </w:r>
            <w:r>
              <w:rPr>
                <w:rFonts w:hint="eastAsia"/>
              </w:rPr>
              <w:t>）高速铁路的道岔要能确保高速铁路列车平稳、安全地通过，并且保证旅客具有较高的舒适度。</w:t>
            </w:r>
          </w:p>
          <w:p w14:paraId="2282AB61" w14:textId="77777777" w:rsidR="00072669" w:rsidRDefault="00072669" w:rsidP="007B31EA">
            <w:pPr>
              <w:pStyle w:val="a6"/>
              <w:ind w:firstLineChars="200" w:firstLine="360"/>
            </w:pPr>
            <w:r>
              <w:rPr>
                <w:rFonts w:hint="eastAsia"/>
              </w:rPr>
              <w:t>（</w:t>
            </w:r>
            <w:r>
              <w:rPr>
                <w:rFonts w:hint="eastAsia"/>
              </w:rPr>
              <w:t>3</w:t>
            </w:r>
            <w:r>
              <w:rPr>
                <w:rFonts w:hint="eastAsia"/>
              </w:rPr>
              <w:t>）高速铁路由于行车速度高、运营密度大，只能在天窗（为施工和维修作业预留的时间）进行维护，因此高速铁路的道岔应有较长的使用寿命，以减少养护维修工作量。</w:t>
            </w:r>
          </w:p>
          <w:p w14:paraId="09F57EB6" w14:textId="77777777" w:rsidR="00072669" w:rsidRDefault="00072669" w:rsidP="007B31EA">
            <w:pPr>
              <w:pStyle w:val="a6"/>
              <w:ind w:firstLineChars="200" w:firstLine="360"/>
            </w:pPr>
            <w:r>
              <w:rPr>
                <w:rFonts w:hint="eastAsia"/>
              </w:rPr>
              <w:t>（</w:t>
            </w:r>
            <w:r>
              <w:rPr>
                <w:rFonts w:hint="eastAsia"/>
              </w:rPr>
              <w:t>4</w:t>
            </w:r>
            <w:r>
              <w:rPr>
                <w:rFonts w:hint="eastAsia"/>
              </w:rPr>
              <w:t>）道岔区的道床类型应尽量与区间的道床类型相匹配，避免频繁设置过渡段。</w:t>
            </w:r>
          </w:p>
          <w:p w14:paraId="2A0AB0C2" w14:textId="77777777" w:rsidR="00072669" w:rsidRDefault="00072669" w:rsidP="007B31EA">
            <w:pPr>
              <w:pStyle w:val="a6"/>
              <w:ind w:firstLineChars="200" w:firstLine="360"/>
            </w:pPr>
            <w:r>
              <w:rPr>
                <w:rFonts w:hint="eastAsia"/>
              </w:rPr>
              <w:t>2</w:t>
            </w:r>
            <w:r>
              <w:rPr>
                <w:rFonts w:hint="eastAsia"/>
              </w:rPr>
              <w:t>）高速铁路道岔的分类</w:t>
            </w:r>
          </w:p>
          <w:p w14:paraId="772BD57E" w14:textId="77777777" w:rsidR="00072669" w:rsidRDefault="00072669" w:rsidP="007B31EA">
            <w:pPr>
              <w:pStyle w:val="a6"/>
              <w:ind w:firstLineChars="200" w:firstLine="360"/>
            </w:pPr>
            <w:r>
              <w:rPr>
                <w:rFonts w:hint="eastAsia"/>
              </w:rPr>
              <w:t>（</w:t>
            </w:r>
            <w:r>
              <w:rPr>
                <w:rFonts w:hint="eastAsia"/>
              </w:rPr>
              <w:t>1</w:t>
            </w:r>
            <w:r>
              <w:rPr>
                <w:rFonts w:hint="eastAsia"/>
              </w:rPr>
              <w:t>）直向高速道岔。</w:t>
            </w:r>
          </w:p>
          <w:p w14:paraId="67AA4CDD" w14:textId="77777777" w:rsidR="00072669" w:rsidRDefault="00072669" w:rsidP="007B31EA">
            <w:pPr>
              <w:pStyle w:val="a6"/>
              <w:ind w:firstLineChars="200" w:firstLine="360"/>
            </w:pPr>
            <w:r>
              <w:rPr>
                <w:rFonts w:hint="eastAsia"/>
              </w:rPr>
              <w:t>（</w:t>
            </w:r>
            <w:r>
              <w:rPr>
                <w:rFonts w:hint="eastAsia"/>
              </w:rPr>
              <w:t>2</w:t>
            </w:r>
            <w:r>
              <w:rPr>
                <w:rFonts w:hint="eastAsia"/>
              </w:rPr>
              <w:t>）直向和侧向都可高速通过的大号码高速道岔。</w:t>
            </w:r>
          </w:p>
          <w:p w14:paraId="0B53B180" w14:textId="77777777" w:rsidR="00072669" w:rsidRDefault="00072669" w:rsidP="007B31EA">
            <w:pPr>
              <w:pStyle w:val="a6"/>
              <w:ind w:firstLineChars="200" w:firstLine="360"/>
            </w:pPr>
            <w:r>
              <w:rPr>
                <w:rFonts w:hint="eastAsia"/>
              </w:rPr>
              <w:t>……（详见教材）</w:t>
            </w:r>
          </w:p>
          <w:p w14:paraId="24CD2E9A" w14:textId="77777777" w:rsidR="00072669" w:rsidRDefault="00072669" w:rsidP="007B31EA">
            <w:pPr>
              <w:pStyle w:val="a6"/>
              <w:ind w:firstLineChars="200" w:firstLine="360"/>
              <w:rPr>
                <w:b/>
              </w:rPr>
            </w:pPr>
            <w:r>
              <w:rPr>
                <w:rFonts w:hint="eastAsia"/>
                <w:b/>
              </w:rPr>
              <w:t>1</w:t>
            </w:r>
            <w:r>
              <w:rPr>
                <w:b/>
              </w:rPr>
              <w:t>.2.3</w:t>
            </w:r>
            <w:r>
              <w:rPr>
                <w:rFonts w:hint="eastAsia"/>
                <w:b/>
              </w:rPr>
              <w:t>高速铁路轨道检测与维修</w:t>
            </w:r>
          </w:p>
          <w:p w14:paraId="6E819F23" w14:textId="3793C536" w:rsidR="00072669" w:rsidRDefault="00072669" w:rsidP="007B31EA">
            <w:pPr>
              <w:pStyle w:val="a6"/>
              <w:ind w:firstLineChars="200" w:firstLine="360"/>
            </w:pPr>
            <w:r>
              <w:rPr>
                <w:rFonts w:hint="eastAsia"/>
              </w:rPr>
              <w:t>1</w:t>
            </w:r>
            <w:r>
              <w:rPr>
                <w:rFonts w:hint="eastAsia"/>
              </w:rPr>
              <w:t>．高速铁路轨道检测用车</w:t>
            </w:r>
          </w:p>
          <w:p w14:paraId="7DC2EFB5" w14:textId="77777777" w:rsidR="00072669" w:rsidRDefault="00072669" w:rsidP="007B31EA">
            <w:pPr>
              <w:pStyle w:val="a6"/>
              <w:ind w:firstLineChars="200" w:firstLine="360"/>
            </w:pPr>
            <w:r>
              <w:rPr>
                <w:rFonts w:hint="eastAsia"/>
              </w:rPr>
              <w:t>1</w:t>
            </w:r>
            <w:r>
              <w:rPr>
                <w:rFonts w:hint="eastAsia"/>
              </w:rPr>
              <w:t>）高速轨道检查车</w:t>
            </w:r>
          </w:p>
          <w:p w14:paraId="3A72E578" w14:textId="77777777" w:rsidR="00072669" w:rsidRDefault="00072669" w:rsidP="007B31EA">
            <w:pPr>
              <w:pStyle w:val="a6"/>
              <w:ind w:firstLineChars="200" w:firstLine="360"/>
            </w:pPr>
            <w:r>
              <w:rPr>
                <w:rFonts w:hint="eastAsia"/>
              </w:rPr>
              <w:t>2</w:t>
            </w:r>
            <w:r>
              <w:rPr>
                <w:rFonts w:hint="eastAsia"/>
              </w:rPr>
              <w:t>）钢轨探伤车</w:t>
            </w:r>
          </w:p>
          <w:p w14:paraId="64DA0A07" w14:textId="77777777" w:rsidR="00072669" w:rsidRDefault="00072669" w:rsidP="007B31EA">
            <w:pPr>
              <w:pStyle w:val="a6"/>
              <w:ind w:firstLineChars="200" w:firstLine="360"/>
            </w:pPr>
            <w:r>
              <w:rPr>
                <w:rFonts w:hint="eastAsia"/>
              </w:rPr>
              <w:t>3</w:t>
            </w:r>
            <w:r>
              <w:rPr>
                <w:rFonts w:hint="eastAsia"/>
              </w:rPr>
              <w:t>）综合检测车</w:t>
            </w:r>
          </w:p>
          <w:p w14:paraId="1BBF9BCA" w14:textId="77777777" w:rsidR="00E238AC" w:rsidRDefault="00E238AC" w:rsidP="007B31EA">
            <w:pPr>
              <w:pStyle w:val="a6"/>
              <w:ind w:firstLineChars="200" w:firstLine="360"/>
            </w:pPr>
            <w:r w:rsidRPr="00E238AC">
              <w:rPr>
                <w:rFonts w:hint="eastAsia"/>
              </w:rPr>
              <w:t>……（详见教材）</w:t>
            </w:r>
          </w:p>
          <w:p w14:paraId="20C867C8" w14:textId="77777777" w:rsidR="00072669" w:rsidRDefault="00072669" w:rsidP="007B31EA">
            <w:pPr>
              <w:pStyle w:val="a6"/>
              <w:ind w:firstLineChars="200" w:firstLine="360"/>
            </w:pPr>
            <w:r>
              <w:rPr>
                <w:rFonts w:hint="eastAsia"/>
              </w:rPr>
              <w:t>2</w:t>
            </w:r>
            <w:r>
              <w:rPr>
                <w:rFonts w:hint="eastAsia"/>
              </w:rPr>
              <w:t>．高速铁路轨道检测与维修管理</w:t>
            </w:r>
          </w:p>
          <w:p w14:paraId="43421D80" w14:textId="77777777" w:rsidR="00072669" w:rsidRDefault="00072669" w:rsidP="007B31EA">
            <w:pPr>
              <w:pStyle w:val="a6"/>
              <w:ind w:firstLineChars="200" w:firstLine="360"/>
            </w:pPr>
            <w:r>
              <w:rPr>
                <w:rFonts w:hint="eastAsia"/>
              </w:rPr>
              <w:t>高速铁路区别于普通铁路的最主要特点就是具有高平顺性。高速铁路轨道维修管理的核心就是解决轨道的平顺性问题。</w:t>
            </w:r>
          </w:p>
          <w:p w14:paraId="5A729A08" w14:textId="77777777" w:rsidR="00072669" w:rsidRDefault="00072669" w:rsidP="007B31EA">
            <w:pPr>
              <w:pStyle w:val="a6"/>
              <w:ind w:firstLineChars="200" w:firstLine="360"/>
            </w:pPr>
            <w:r>
              <w:rPr>
                <w:rFonts w:hint="eastAsia"/>
              </w:rPr>
              <w:t>1</w:t>
            </w:r>
            <w:r>
              <w:rPr>
                <w:rFonts w:hint="eastAsia"/>
              </w:rPr>
              <w:t>）紧急补修和限速管理</w:t>
            </w:r>
          </w:p>
          <w:p w14:paraId="798BF946" w14:textId="77777777" w:rsidR="00072669" w:rsidRDefault="00072669" w:rsidP="007B31EA">
            <w:pPr>
              <w:pStyle w:val="a6"/>
              <w:ind w:firstLineChars="200" w:firstLine="360"/>
            </w:pPr>
            <w:r>
              <w:rPr>
                <w:rFonts w:hint="eastAsia"/>
              </w:rPr>
              <w:t>2</w:t>
            </w:r>
            <w:r>
              <w:rPr>
                <w:rFonts w:hint="eastAsia"/>
              </w:rPr>
              <w:t>）预防性计划维修管理</w:t>
            </w:r>
          </w:p>
          <w:p w14:paraId="09E6E081" w14:textId="77777777" w:rsidR="00072669" w:rsidRDefault="00072669" w:rsidP="007B31EA">
            <w:pPr>
              <w:pStyle w:val="a6"/>
              <w:ind w:firstLineChars="200" w:firstLine="360"/>
            </w:pPr>
            <w:r>
              <w:rPr>
                <w:rFonts w:hint="eastAsia"/>
              </w:rPr>
              <w:t>3</w:t>
            </w:r>
            <w:r>
              <w:rPr>
                <w:rFonts w:hint="eastAsia"/>
              </w:rPr>
              <w:t>）日常养护管理</w:t>
            </w:r>
          </w:p>
          <w:p w14:paraId="793F61E4" w14:textId="77777777" w:rsidR="00E238AC" w:rsidRDefault="00E238AC" w:rsidP="007B31EA">
            <w:pPr>
              <w:pStyle w:val="a6"/>
              <w:ind w:firstLineChars="200" w:firstLine="360"/>
            </w:pPr>
            <w:r w:rsidRPr="00E238AC">
              <w:rPr>
                <w:rFonts w:hint="eastAsia"/>
              </w:rPr>
              <w:t>……（详见教材）</w:t>
            </w:r>
          </w:p>
          <w:p w14:paraId="0F9B6E67" w14:textId="77777777" w:rsidR="00072669" w:rsidRDefault="00072669" w:rsidP="007B31E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8E72196"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教师】让学生通过阅读思政列车——为什么中国高铁这么稳（详见教材），思考并讨论：</w:t>
            </w:r>
            <w:r w:rsidR="00E238AC" w:rsidRPr="00E238AC">
              <w:rPr>
                <w:rFonts w:ascii="微软雅黑" w:eastAsia="微软雅黑" w:hAnsi="微软雅黑" w:hint="eastAsia"/>
                <w:b/>
                <w:bCs/>
                <w:sz w:val="18"/>
                <w:szCs w:val="18"/>
              </w:rPr>
              <w:t>中国高铁是通过哪些措施来确保列车平稳行使的？</w:t>
            </w:r>
          </w:p>
          <w:p w14:paraId="36004BDD" w14:textId="77777777" w:rsidR="00072669" w:rsidRDefault="00072669" w:rsidP="007B31E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446B24FE" w14:textId="77777777" w:rsidR="00072669" w:rsidRDefault="00072669" w:rsidP="007B31E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D76F798" w14:textId="77777777" w:rsidR="00072669" w:rsidRDefault="00072669" w:rsidP="00072669">
            <w:pPr>
              <w:pStyle w:val="a6"/>
              <w:numPr>
                <w:ilvl w:val="0"/>
                <w:numId w:val="23"/>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38055B76" w14:textId="77777777" w:rsidR="00072669" w:rsidRDefault="00072669" w:rsidP="007B31EA">
            <w:pPr>
              <w:pStyle w:val="a6"/>
              <w:ind w:firstLineChars="100" w:firstLine="180"/>
            </w:pPr>
          </w:p>
          <w:p w14:paraId="40927E28" w14:textId="77777777" w:rsidR="00072669" w:rsidRDefault="00072669" w:rsidP="007B31EA">
            <w:pPr>
              <w:pStyle w:val="a6"/>
              <w:ind w:firstLineChars="100" w:firstLine="180"/>
            </w:pPr>
          </w:p>
          <w:p w14:paraId="4EFE9886" w14:textId="77777777" w:rsidR="00072669" w:rsidRDefault="00072669" w:rsidP="007B31EA">
            <w:pPr>
              <w:pStyle w:val="a6"/>
              <w:ind w:firstLineChars="100" w:firstLine="180"/>
            </w:pPr>
          </w:p>
          <w:p w14:paraId="182E3E46" w14:textId="77777777" w:rsidR="00072669" w:rsidRDefault="00072669" w:rsidP="007B31EA">
            <w:pPr>
              <w:pStyle w:val="a6"/>
            </w:pPr>
          </w:p>
          <w:p w14:paraId="4117C4FE" w14:textId="77777777" w:rsidR="00072669" w:rsidRDefault="00072669" w:rsidP="007B31EA">
            <w:pPr>
              <w:pStyle w:val="a6"/>
            </w:pPr>
          </w:p>
          <w:p w14:paraId="47ED1BA4" w14:textId="77777777" w:rsidR="00072669" w:rsidRDefault="00072669" w:rsidP="007B31EA">
            <w:pPr>
              <w:pStyle w:val="a6"/>
            </w:pPr>
          </w:p>
          <w:p w14:paraId="6E4A3479" w14:textId="77777777" w:rsidR="00072669" w:rsidRDefault="00072669" w:rsidP="007B31EA">
            <w:pPr>
              <w:pStyle w:val="a6"/>
            </w:pPr>
          </w:p>
          <w:p w14:paraId="2FCBF441" w14:textId="77777777" w:rsidR="00072669" w:rsidRDefault="00072669" w:rsidP="007B31EA">
            <w:pPr>
              <w:pStyle w:val="a6"/>
            </w:pPr>
          </w:p>
          <w:p w14:paraId="3E66237A" w14:textId="77777777" w:rsidR="00072669" w:rsidRDefault="00072669" w:rsidP="007B31EA">
            <w:pPr>
              <w:pStyle w:val="a6"/>
            </w:pPr>
          </w:p>
          <w:p w14:paraId="6F6BCC32" w14:textId="77777777" w:rsidR="00072669" w:rsidRDefault="00072669" w:rsidP="007B31EA">
            <w:pPr>
              <w:pStyle w:val="a6"/>
            </w:pPr>
          </w:p>
          <w:p w14:paraId="3DD6C40E" w14:textId="7453F1AD" w:rsidR="00072669" w:rsidRDefault="00072669" w:rsidP="007B31EA">
            <w:pPr>
              <w:pStyle w:val="a6"/>
              <w:ind w:firstLineChars="100" w:firstLine="180"/>
            </w:pPr>
            <w:r>
              <w:rPr>
                <w:rFonts w:hint="eastAsia"/>
              </w:rPr>
              <w:t>通过案例分析、视频解析、课堂讨论、组织辩论赛和老师讲解，使学生了解高速铁路轨道的类型、高速铁路轨道的主要部件、高速铁路轨道检测与维修的相关知识，激发学生潜能，锻炼语言表达能力，感悟中国高速铁路发展速度之快</w:t>
            </w:r>
          </w:p>
          <w:p w14:paraId="732C2E31" w14:textId="77777777" w:rsidR="00072669" w:rsidRDefault="00072669" w:rsidP="007B31EA">
            <w:pPr>
              <w:pStyle w:val="a6"/>
              <w:ind w:firstLineChars="100" w:firstLine="180"/>
            </w:pPr>
          </w:p>
          <w:p w14:paraId="00F4F73B" w14:textId="77777777" w:rsidR="00072669" w:rsidRDefault="00072669" w:rsidP="007B31EA">
            <w:pPr>
              <w:pStyle w:val="a6"/>
              <w:ind w:firstLineChars="100" w:firstLine="180"/>
            </w:pPr>
          </w:p>
          <w:p w14:paraId="50BD356D" w14:textId="77777777" w:rsidR="00072669" w:rsidRDefault="00072669" w:rsidP="007B31EA">
            <w:pPr>
              <w:pStyle w:val="a6"/>
              <w:ind w:firstLineChars="100" w:firstLine="180"/>
            </w:pPr>
          </w:p>
          <w:p w14:paraId="05B769C6" w14:textId="77777777" w:rsidR="00072669" w:rsidRDefault="00072669" w:rsidP="007B31EA">
            <w:pPr>
              <w:pStyle w:val="a6"/>
              <w:ind w:firstLineChars="100" w:firstLine="180"/>
            </w:pPr>
          </w:p>
          <w:p w14:paraId="68618155" w14:textId="77777777" w:rsidR="00072669" w:rsidRDefault="00072669" w:rsidP="007B31EA">
            <w:pPr>
              <w:pStyle w:val="a6"/>
              <w:ind w:firstLineChars="100" w:firstLine="180"/>
            </w:pPr>
          </w:p>
          <w:p w14:paraId="7FAB80C0" w14:textId="77777777" w:rsidR="00072669" w:rsidRDefault="00072669" w:rsidP="007B31EA">
            <w:pPr>
              <w:pStyle w:val="a6"/>
              <w:ind w:firstLineChars="100" w:firstLine="180"/>
            </w:pPr>
          </w:p>
          <w:p w14:paraId="71775503" w14:textId="77777777" w:rsidR="00072669" w:rsidRDefault="00072669" w:rsidP="007B31EA">
            <w:pPr>
              <w:pStyle w:val="a6"/>
              <w:ind w:firstLineChars="100" w:firstLine="180"/>
            </w:pPr>
          </w:p>
          <w:p w14:paraId="0A053952" w14:textId="77777777" w:rsidR="00072669" w:rsidRDefault="00072669" w:rsidP="007B31EA">
            <w:pPr>
              <w:pStyle w:val="a6"/>
              <w:ind w:firstLineChars="100" w:firstLine="180"/>
            </w:pPr>
          </w:p>
          <w:p w14:paraId="0574C18E" w14:textId="77777777" w:rsidR="00072669" w:rsidRDefault="00072669" w:rsidP="007B31EA">
            <w:pPr>
              <w:pStyle w:val="a6"/>
            </w:pPr>
          </w:p>
          <w:p w14:paraId="6B3211FD" w14:textId="77777777" w:rsidR="00072669" w:rsidRDefault="00072669" w:rsidP="007B31EA">
            <w:pPr>
              <w:pStyle w:val="a6"/>
              <w:ind w:firstLineChars="100" w:firstLine="180"/>
            </w:pPr>
          </w:p>
          <w:p w14:paraId="7AE919F5" w14:textId="77777777" w:rsidR="00072669" w:rsidRDefault="00072669" w:rsidP="007B31EA">
            <w:pPr>
              <w:pStyle w:val="a6"/>
              <w:ind w:firstLineChars="100" w:firstLine="180"/>
            </w:pPr>
          </w:p>
          <w:p w14:paraId="5B95C05E" w14:textId="77777777" w:rsidR="00072669" w:rsidRDefault="00072669" w:rsidP="007B31EA">
            <w:pPr>
              <w:pStyle w:val="a6"/>
              <w:ind w:firstLineChars="100" w:firstLine="180"/>
            </w:pPr>
          </w:p>
          <w:p w14:paraId="1B01B370" w14:textId="77777777" w:rsidR="00072669" w:rsidRDefault="00072669" w:rsidP="007B31EA">
            <w:pPr>
              <w:pStyle w:val="a6"/>
              <w:ind w:firstLineChars="100" w:firstLine="180"/>
            </w:pPr>
          </w:p>
          <w:p w14:paraId="2B4D88A2" w14:textId="77777777" w:rsidR="00072669" w:rsidRDefault="00072669" w:rsidP="007B31EA">
            <w:pPr>
              <w:pStyle w:val="a6"/>
              <w:ind w:firstLineChars="100" w:firstLine="180"/>
            </w:pPr>
          </w:p>
          <w:p w14:paraId="587F8A7D" w14:textId="77777777" w:rsidR="00072669" w:rsidRDefault="00072669" w:rsidP="007B31EA">
            <w:pPr>
              <w:pStyle w:val="a6"/>
              <w:ind w:firstLineChars="100" w:firstLine="180"/>
            </w:pPr>
          </w:p>
          <w:p w14:paraId="2FF0BCDF" w14:textId="77777777" w:rsidR="00072669" w:rsidRDefault="00072669" w:rsidP="007B31EA">
            <w:pPr>
              <w:pStyle w:val="a6"/>
              <w:ind w:firstLineChars="100" w:firstLine="180"/>
            </w:pPr>
          </w:p>
          <w:p w14:paraId="418A7A39" w14:textId="77777777" w:rsidR="00072669" w:rsidRDefault="00072669" w:rsidP="007B31EA">
            <w:pPr>
              <w:pStyle w:val="a6"/>
              <w:ind w:firstLineChars="100" w:firstLine="180"/>
            </w:pPr>
          </w:p>
          <w:p w14:paraId="787FB3EC" w14:textId="77777777" w:rsidR="00072669" w:rsidRDefault="00072669" w:rsidP="007B31EA">
            <w:pPr>
              <w:pStyle w:val="a6"/>
              <w:ind w:firstLineChars="100" w:firstLine="180"/>
            </w:pPr>
          </w:p>
          <w:p w14:paraId="56264F0E" w14:textId="77777777" w:rsidR="00072669" w:rsidRDefault="00072669" w:rsidP="007B31EA">
            <w:pPr>
              <w:pStyle w:val="a6"/>
              <w:ind w:firstLineChars="100" w:firstLine="180"/>
            </w:pPr>
          </w:p>
          <w:p w14:paraId="16B3C2B3" w14:textId="77777777" w:rsidR="00072669" w:rsidRDefault="00072669" w:rsidP="007B31EA">
            <w:pPr>
              <w:pStyle w:val="a6"/>
              <w:ind w:firstLineChars="100" w:firstLine="180"/>
            </w:pPr>
          </w:p>
          <w:p w14:paraId="0941151D" w14:textId="77777777" w:rsidR="00072669" w:rsidRDefault="00072669" w:rsidP="007B31EA">
            <w:pPr>
              <w:pStyle w:val="a6"/>
              <w:ind w:firstLineChars="100" w:firstLine="180"/>
            </w:pPr>
          </w:p>
          <w:p w14:paraId="20D3A2F9" w14:textId="77777777" w:rsidR="00072669" w:rsidRDefault="00072669" w:rsidP="007B31EA">
            <w:pPr>
              <w:pStyle w:val="a6"/>
              <w:ind w:firstLineChars="100" w:firstLine="180"/>
            </w:pPr>
          </w:p>
          <w:p w14:paraId="721FEF17" w14:textId="77777777" w:rsidR="00072669" w:rsidRDefault="00072669" w:rsidP="007B31EA">
            <w:pPr>
              <w:pStyle w:val="a6"/>
              <w:ind w:firstLineChars="100" w:firstLine="180"/>
            </w:pPr>
          </w:p>
          <w:p w14:paraId="4E242DE1" w14:textId="77777777" w:rsidR="00072669" w:rsidRDefault="00072669" w:rsidP="007B31EA">
            <w:pPr>
              <w:pStyle w:val="a6"/>
              <w:ind w:firstLineChars="100" w:firstLine="180"/>
            </w:pPr>
          </w:p>
          <w:p w14:paraId="5D00F990" w14:textId="77777777" w:rsidR="00072669" w:rsidRDefault="00072669" w:rsidP="007B31EA">
            <w:pPr>
              <w:pStyle w:val="a6"/>
              <w:ind w:firstLineChars="100" w:firstLine="180"/>
            </w:pPr>
          </w:p>
          <w:p w14:paraId="0972E793" w14:textId="77777777" w:rsidR="00072669" w:rsidRDefault="00072669" w:rsidP="007B31EA">
            <w:pPr>
              <w:pStyle w:val="a6"/>
              <w:ind w:firstLineChars="100" w:firstLine="180"/>
            </w:pPr>
          </w:p>
          <w:p w14:paraId="182AB936" w14:textId="77777777" w:rsidR="00072669" w:rsidRDefault="00072669" w:rsidP="007B31EA">
            <w:pPr>
              <w:pStyle w:val="a6"/>
              <w:ind w:firstLineChars="100" w:firstLine="180"/>
            </w:pPr>
          </w:p>
          <w:p w14:paraId="3A10190B" w14:textId="77777777" w:rsidR="00072669" w:rsidRDefault="00072669" w:rsidP="007B31EA">
            <w:pPr>
              <w:pStyle w:val="a6"/>
              <w:ind w:firstLineChars="100" w:firstLine="180"/>
            </w:pPr>
          </w:p>
          <w:p w14:paraId="169D9F54" w14:textId="77777777" w:rsidR="00072669" w:rsidRDefault="00072669" w:rsidP="007B31EA">
            <w:pPr>
              <w:pStyle w:val="a6"/>
              <w:ind w:firstLineChars="100" w:firstLine="180"/>
            </w:pPr>
          </w:p>
          <w:p w14:paraId="37F6154F" w14:textId="77777777" w:rsidR="00072669" w:rsidRDefault="00072669" w:rsidP="007B31EA">
            <w:pPr>
              <w:pStyle w:val="a6"/>
              <w:ind w:firstLineChars="100" w:firstLine="180"/>
            </w:pPr>
          </w:p>
          <w:p w14:paraId="769C4F96" w14:textId="77777777" w:rsidR="00072669" w:rsidRDefault="00072669" w:rsidP="007B31EA">
            <w:pPr>
              <w:pStyle w:val="a6"/>
              <w:ind w:firstLineChars="100" w:firstLine="180"/>
            </w:pPr>
          </w:p>
          <w:p w14:paraId="65A6302A" w14:textId="77777777" w:rsidR="00072669" w:rsidRDefault="00072669" w:rsidP="007B31EA">
            <w:pPr>
              <w:pStyle w:val="a6"/>
              <w:ind w:firstLineChars="100" w:firstLine="180"/>
            </w:pPr>
          </w:p>
          <w:p w14:paraId="3392B312" w14:textId="77777777" w:rsidR="00072669" w:rsidRDefault="00072669" w:rsidP="007B31EA">
            <w:pPr>
              <w:pStyle w:val="a6"/>
              <w:ind w:firstLineChars="100" w:firstLine="180"/>
            </w:pPr>
          </w:p>
          <w:p w14:paraId="1DEC7E07" w14:textId="77777777" w:rsidR="00072669" w:rsidRDefault="00072669" w:rsidP="007B31EA">
            <w:pPr>
              <w:pStyle w:val="a6"/>
              <w:ind w:firstLineChars="100" w:firstLine="180"/>
            </w:pPr>
          </w:p>
          <w:p w14:paraId="14AB86C5" w14:textId="77777777" w:rsidR="00072669" w:rsidRDefault="00072669" w:rsidP="007B31EA">
            <w:pPr>
              <w:pStyle w:val="a6"/>
              <w:ind w:firstLineChars="100" w:firstLine="180"/>
            </w:pPr>
          </w:p>
          <w:p w14:paraId="135DFE33" w14:textId="77777777" w:rsidR="00072669" w:rsidRDefault="00072669" w:rsidP="007B31EA">
            <w:pPr>
              <w:pStyle w:val="a6"/>
              <w:ind w:firstLineChars="100" w:firstLine="180"/>
            </w:pPr>
          </w:p>
          <w:p w14:paraId="17ED9AB6" w14:textId="77777777" w:rsidR="00072669" w:rsidRDefault="00072669" w:rsidP="007B31EA">
            <w:pPr>
              <w:pStyle w:val="a6"/>
              <w:ind w:firstLineChars="100" w:firstLine="180"/>
            </w:pPr>
          </w:p>
          <w:p w14:paraId="1154E3BB" w14:textId="77777777" w:rsidR="00072669" w:rsidRDefault="00072669" w:rsidP="007B31EA">
            <w:pPr>
              <w:pStyle w:val="a6"/>
              <w:ind w:firstLineChars="100" w:firstLine="180"/>
            </w:pPr>
          </w:p>
          <w:p w14:paraId="00B12579" w14:textId="77777777" w:rsidR="00072669" w:rsidRDefault="00072669" w:rsidP="007B31EA">
            <w:pPr>
              <w:pStyle w:val="a6"/>
              <w:ind w:firstLineChars="100" w:firstLine="180"/>
            </w:pPr>
          </w:p>
          <w:p w14:paraId="26F750B3" w14:textId="77777777" w:rsidR="00072669" w:rsidRDefault="00072669" w:rsidP="007B31EA">
            <w:pPr>
              <w:pStyle w:val="a6"/>
              <w:ind w:firstLineChars="100" w:firstLine="180"/>
            </w:pPr>
          </w:p>
          <w:p w14:paraId="78DFB047" w14:textId="77777777" w:rsidR="00072669" w:rsidRDefault="00072669" w:rsidP="007B31EA">
            <w:pPr>
              <w:pStyle w:val="a6"/>
              <w:ind w:firstLineChars="100" w:firstLine="180"/>
            </w:pPr>
          </w:p>
          <w:p w14:paraId="387A838D" w14:textId="77777777" w:rsidR="00072669" w:rsidRDefault="00072669" w:rsidP="007B31EA">
            <w:pPr>
              <w:pStyle w:val="a6"/>
              <w:ind w:firstLineChars="100" w:firstLine="180"/>
            </w:pPr>
          </w:p>
          <w:p w14:paraId="4F157BBC" w14:textId="77777777" w:rsidR="00072669" w:rsidRDefault="00072669" w:rsidP="007B31EA">
            <w:pPr>
              <w:pStyle w:val="a6"/>
              <w:ind w:firstLineChars="100" w:firstLine="180"/>
            </w:pPr>
          </w:p>
          <w:p w14:paraId="0638A807" w14:textId="77777777" w:rsidR="00072669" w:rsidRDefault="00072669" w:rsidP="007B31EA">
            <w:pPr>
              <w:pStyle w:val="a6"/>
              <w:ind w:firstLineChars="100" w:firstLine="180"/>
            </w:pPr>
          </w:p>
          <w:p w14:paraId="4692C805" w14:textId="77777777" w:rsidR="00072669" w:rsidRDefault="00072669" w:rsidP="007B31EA">
            <w:pPr>
              <w:pStyle w:val="a6"/>
              <w:ind w:firstLineChars="100" w:firstLine="180"/>
            </w:pPr>
          </w:p>
          <w:p w14:paraId="0810397E" w14:textId="77777777" w:rsidR="00072669" w:rsidRDefault="00072669" w:rsidP="007B31EA">
            <w:pPr>
              <w:pStyle w:val="a6"/>
              <w:ind w:firstLineChars="100" w:firstLine="180"/>
            </w:pPr>
          </w:p>
          <w:p w14:paraId="717A49CC" w14:textId="77777777" w:rsidR="00072669" w:rsidRDefault="00072669" w:rsidP="007B31EA">
            <w:pPr>
              <w:pStyle w:val="a6"/>
              <w:ind w:firstLineChars="100" w:firstLine="180"/>
            </w:pPr>
          </w:p>
          <w:p w14:paraId="7B6E0BB2" w14:textId="77777777" w:rsidR="00072669" w:rsidRDefault="00072669" w:rsidP="007B31EA">
            <w:pPr>
              <w:pStyle w:val="a6"/>
            </w:pPr>
          </w:p>
          <w:p w14:paraId="47C39DC8" w14:textId="77777777" w:rsidR="00072669" w:rsidRDefault="00072669" w:rsidP="007B31EA">
            <w:pPr>
              <w:pStyle w:val="a6"/>
            </w:pPr>
          </w:p>
          <w:p w14:paraId="3688CDB6" w14:textId="77777777" w:rsidR="00072669" w:rsidRDefault="00072669" w:rsidP="007B31EA">
            <w:pPr>
              <w:pStyle w:val="a6"/>
            </w:pPr>
          </w:p>
          <w:p w14:paraId="3948809B" w14:textId="77777777" w:rsidR="00072669" w:rsidRDefault="00072669" w:rsidP="007B31EA">
            <w:pPr>
              <w:pStyle w:val="a6"/>
            </w:pPr>
          </w:p>
          <w:p w14:paraId="2D7A8AB5" w14:textId="77777777" w:rsidR="00072669" w:rsidRDefault="00072669" w:rsidP="007B31EA">
            <w:pPr>
              <w:pStyle w:val="a6"/>
            </w:pPr>
          </w:p>
          <w:p w14:paraId="512817C5" w14:textId="77777777" w:rsidR="00072669" w:rsidRDefault="00072669" w:rsidP="007B31EA">
            <w:pPr>
              <w:pStyle w:val="a6"/>
            </w:pPr>
          </w:p>
          <w:p w14:paraId="0A24CE7D" w14:textId="77777777" w:rsidR="00072669" w:rsidRDefault="00072669" w:rsidP="007B31EA">
            <w:pPr>
              <w:pStyle w:val="a6"/>
            </w:pPr>
          </w:p>
          <w:p w14:paraId="411256CB" w14:textId="77777777" w:rsidR="00072669" w:rsidRDefault="00072669" w:rsidP="007B31EA">
            <w:pPr>
              <w:pStyle w:val="a6"/>
            </w:pPr>
          </w:p>
          <w:p w14:paraId="77988B3A" w14:textId="77777777" w:rsidR="00072669" w:rsidRDefault="00072669" w:rsidP="007B31EA">
            <w:pPr>
              <w:pStyle w:val="a6"/>
            </w:pPr>
          </w:p>
          <w:p w14:paraId="322215F9" w14:textId="77777777" w:rsidR="00072669" w:rsidRDefault="00072669" w:rsidP="007B31EA">
            <w:pPr>
              <w:pStyle w:val="a6"/>
            </w:pPr>
          </w:p>
          <w:p w14:paraId="60B1CC7E" w14:textId="77777777" w:rsidR="00072669" w:rsidRDefault="00072669" w:rsidP="007B31EA">
            <w:pPr>
              <w:pStyle w:val="a6"/>
            </w:pPr>
          </w:p>
          <w:p w14:paraId="1FFEF237" w14:textId="77777777" w:rsidR="00072669" w:rsidRDefault="00072669" w:rsidP="007B31EA">
            <w:pPr>
              <w:pStyle w:val="a6"/>
            </w:pPr>
          </w:p>
          <w:p w14:paraId="129EE5CD" w14:textId="77777777" w:rsidR="00072669" w:rsidRDefault="00072669" w:rsidP="007B31EA">
            <w:pPr>
              <w:pStyle w:val="a6"/>
            </w:pPr>
          </w:p>
          <w:p w14:paraId="74E29753" w14:textId="77777777" w:rsidR="00072669" w:rsidRDefault="00072669" w:rsidP="007B31EA">
            <w:pPr>
              <w:pStyle w:val="a6"/>
            </w:pPr>
          </w:p>
          <w:p w14:paraId="33D451A6" w14:textId="77777777" w:rsidR="00072669" w:rsidRDefault="00072669" w:rsidP="007B31EA">
            <w:pPr>
              <w:pStyle w:val="a6"/>
            </w:pPr>
          </w:p>
          <w:p w14:paraId="734D28F0" w14:textId="77777777" w:rsidR="00072669" w:rsidRDefault="00072669" w:rsidP="007B31EA">
            <w:pPr>
              <w:pStyle w:val="a6"/>
            </w:pPr>
          </w:p>
          <w:p w14:paraId="72288502" w14:textId="77777777" w:rsidR="00072669" w:rsidRDefault="00072669" w:rsidP="007B31EA">
            <w:pPr>
              <w:pStyle w:val="a6"/>
            </w:pPr>
          </w:p>
          <w:p w14:paraId="17838774" w14:textId="77777777" w:rsidR="00072669" w:rsidRDefault="00072669" w:rsidP="007B31EA">
            <w:pPr>
              <w:pStyle w:val="a6"/>
            </w:pPr>
          </w:p>
          <w:p w14:paraId="2BF02C02" w14:textId="77777777" w:rsidR="00072669" w:rsidRDefault="00072669" w:rsidP="007B31EA">
            <w:pPr>
              <w:pStyle w:val="a6"/>
              <w:ind w:firstLineChars="100" w:firstLine="180"/>
            </w:pPr>
          </w:p>
          <w:p w14:paraId="37D50B6A" w14:textId="77777777" w:rsidR="00072669" w:rsidRDefault="00072669" w:rsidP="007B31EA">
            <w:pPr>
              <w:pStyle w:val="a6"/>
              <w:ind w:firstLineChars="100" w:firstLine="180"/>
            </w:pPr>
          </w:p>
          <w:p w14:paraId="0323AE50" w14:textId="77777777" w:rsidR="00072669" w:rsidRDefault="00072669" w:rsidP="007B31EA">
            <w:pPr>
              <w:pStyle w:val="a6"/>
              <w:ind w:firstLineChars="100" w:firstLine="180"/>
            </w:pPr>
          </w:p>
          <w:p w14:paraId="0AE2ED83" w14:textId="77777777" w:rsidR="00072669" w:rsidRDefault="00072669" w:rsidP="007B31EA">
            <w:pPr>
              <w:pStyle w:val="a6"/>
              <w:ind w:firstLineChars="100" w:firstLine="180"/>
            </w:pPr>
          </w:p>
          <w:p w14:paraId="3EBE61C8" w14:textId="77777777" w:rsidR="00072669" w:rsidRDefault="00072669" w:rsidP="007B31EA">
            <w:pPr>
              <w:pStyle w:val="a6"/>
              <w:ind w:firstLineChars="100" w:firstLine="180"/>
            </w:pPr>
          </w:p>
          <w:p w14:paraId="28BA000D" w14:textId="77777777" w:rsidR="00072669" w:rsidRDefault="00072669" w:rsidP="007B31EA">
            <w:pPr>
              <w:pStyle w:val="a6"/>
              <w:ind w:firstLineChars="100" w:firstLine="180"/>
            </w:pPr>
          </w:p>
          <w:p w14:paraId="02A0CB71" w14:textId="77777777" w:rsidR="00072669" w:rsidRDefault="00072669" w:rsidP="007B31EA">
            <w:pPr>
              <w:pStyle w:val="a6"/>
              <w:ind w:firstLineChars="100" w:firstLine="180"/>
            </w:pPr>
          </w:p>
          <w:p w14:paraId="6DA963EC" w14:textId="77777777" w:rsidR="00072669" w:rsidRDefault="00072669" w:rsidP="007B31EA">
            <w:pPr>
              <w:pStyle w:val="a6"/>
              <w:ind w:firstLineChars="100" w:firstLine="180"/>
            </w:pPr>
          </w:p>
          <w:p w14:paraId="166B4595" w14:textId="77777777" w:rsidR="00072669" w:rsidRDefault="00072669" w:rsidP="007B31EA">
            <w:pPr>
              <w:pStyle w:val="a6"/>
              <w:ind w:firstLineChars="100" w:firstLine="180"/>
            </w:pPr>
          </w:p>
          <w:p w14:paraId="2C591E73" w14:textId="77777777" w:rsidR="00072669" w:rsidRDefault="00072669" w:rsidP="007B31EA">
            <w:pPr>
              <w:pStyle w:val="a6"/>
              <w:ind w:firstLineChars="100" w:firstLine="180"/>
            </w:pPr>
          </w:p>
          <w:p w14:paraId="71F1F9E4" w14:textId="77777777" w:rsidR="00072669" w:rsidRDefault="00072669" w:rsidP="007B31EA">
            <w:pPr>
              <w:pStyle w:val="a6"/>
              <w:ind w:firstLineChars="100" w:firstLine="180"/>
            </w:pPr>
          </w:p>
          <w:p w14:paraId="6B0C910B" w14:textId="77777777" w:rsidR="00072669" w:rsidRDefault="00072669" w:rsidP="007B31EA">
            <w:pPr>
              <w:pStyle w:val="a6"/>
              <w:ind w:firstLineChars="100" w:firstLine="180"/>
            </w:pPr>
          </w:p>
          <w:p w14:paraId="5C253E84" w14:textId="77777777" w:rsidR="00072669" w:rsidRDefault="00072669" w:rsidP="007B31EA">
            <w:pPr>
              <w:pStyle w:val="a6"/>
              <w:ind w:firstLineChars="100" w:firstLine="180"/>
            </w:pPr>
          </w:p>
          <w:p w14:paraId="1BDC40F8" w14:textId="77777777" w:rsidR="00072669" w:rsidRDefault="00072669" w:rsidP="007B31EA">
            <w:pPr>
              <w:pStyle w:val="a6"/>
              <w:ind w:firstLineChars="100" w:firstLine="180"/>
            </w:pPr>
          </w:p>
          <w:p w14:paraId="6BB53CF6" w14:textId="77777777" w:rsidR="00072669" w:rsidRDefault="00072669" w:rsidP="007B31EA">
            <w:pPr>
              <w:pStyle w:val="a6"/>
              <w:ind w:firstLineChars="100" w:firstLine="180"/>
            </w:pPr>
          </w:p>
          <w:p w14:paraId="22F0A587" w14:textId="77777777" w:rsidR="00072669" w:rsidRDefault="00072669" w:rsidP="007B31EA">
            <w:pPr>
              <w:pStyle w:val="a6"/>
            </w:pPr>
          </w:p>
          <w:p w14:paraId="050ADEC6" w14:textId="77777777" w:rsidR="00072669" w:rsidRDefault="00072669" w:rsidP="007B31EA">
            <w:pPr>
              <w:pStyle w:val="a6"/>
              <w:ind w:firstLineChars="100" w:firstLine="180"/>
            </w:pPr>
          </w:p>
          <w:p w14:paraId="0D110449" w14:textId="77777777" w:rsidR="00072669" w:rsidRDefault="00072669" w:rsidP="007B31EA">
            <w:pPr>
              <w:pStyle w:val="a6"/>
              <w:ind w:firstLineChars="100" w:firstLine="180"/>
            </w:pPr>
          </w:p>
          <w:p w14:paraId="60DE1A64" w14:textId="77777777" w:rsidR="00072669" w:rsidRDefault="00072669" w:rsidP="007B31EA">
            <w:pPr>
              <w:pStyle w:val="a6"/>
              <w:ind w:firstLineChars="100" w:firstLine="180"/>
            </w:pPr>
          </w:p>
          <w:p w14:paraId="43A75F2C" w14:textId="77777777" w:rsidR="00072669" w:rsidRDefault="00072669" w:rsidP="007B31EA">
            <w:pPr>
              <w:pStyle w:val="a6"/>
              <w:ind w:firstLineChars="100" w:firstLine="180"/>
            </w:pPr>
          </w:p>
          <w:p w14:paraId="06FAE398" w14:textId="77777777" w:rsidR="00072669" w:rsidRDefault="00072669" w:rsidP="007B31EA">
            <w:pPr>
              <w:pStyle w:val="a6"/>
              <w:ind w:firstLineChars="100" w:firstLine="180"/>
            </w:pPr>
          </w:p>
          <w:p w14:paraId="61F9F211" w14:textId="77777777" w:rsidR="00072669" w:rsidRDefault="00072669" w:rsidP="007B31EA">
            <w:pPr>
              <w:pStyle w:val="a6"/>
              <w:ind w:firstLineChars="100" w:firstLine="180"/>
            </w:pPr>
          </w:p>
          <w:p w14:paraId="4CC86AB0" w14:textId="77777777" w:rsidR="00072669" w:rsidRDefault="00072669" w:rsidP="007B31EA">
            <w:pPr>
              <w:pStyle w:val="a6"/>
              <w:ind w:firstLineChars="100" w:firstLine="180"/>
            </w:pPr>
          </w:p>
          <w:p w14:paraId="3FB1CD16" w14:textId="77777777" w:rsidR="00072669" w:rsidRDefault="00072669" w:rsidP="007B31EA">
            <w:pPr>
              <w:pStyle w:val="a6"/>
              <w:ind w:firstLineChars="100" w:firstLine="180"/>
            </w:pPr>
          </w:p>
          <w:p w14:paraId="23159518" w14:textId="77777777" w:rsidR="00072669" w:rsidRDefault="00072669" w:rsidP="007B31EA">
            <w:pPr>
              <w:pStyle w:val="a6"/>
              <w:ind w:firstLineChars="100" w:firstLine="180"/>
            </w:pPr>
          </w:p>
          <w:p w14:paraId="0E0573DE" w14:textId="77777777" w:rsidR="00072669" w:rsidRDefault="00072669" w:rsidP="007B31EA">
            <w:pPr>
              <w:pStyle w:val="a6"/>
              <w:ind w:firstLineChars="100" w:firstLine="180"/>
            </w:pPr>
          </w:p>
          <w:p w14:paraId="023ABD54" w14:textId="77777777" w:rsidR="00072669" w:rsidRDefault="00072669" w:rsidP="007B31EA">
            <w:pPr>
              <w:pStyle w:val="a6"/>
              <w:ind w:firstLineChars="100" w:firstLine="180"/>
            </w:pPr>
          </w:p>
          <w:p w14:paraId="227E0367" w14:textId="77777777" w:rsidR="00072669" w:rsidRDefault="00072669" w:rsidP="007B31EA">
            <w:pPr>
              <w:pStyle w:val="a6"/>
              <w:ind w:firstLineChars="100" w:firstLine="180"/>
            </w:pPr>
          </w:p>
          <w:p w14:paraId="57554FA0" w14:textId="77777777" w:rsidR="00072669" w:rsidRDefault="00072669" w:rsidP="007B31EA">
            <w:pPr>
              <w:pStyle w:val="a6"/>
              <w:ind w:firstLineChars="100" w:firstLine="180"/>
            </w:pPr>
          </w:p>
          <w:p w14:paraId="7EDC895C" w14:textId="77777777" w:rsidR="00072669" w:rsidRDefault="00072669" w:rsidP="007B31EA">
            <w:pPr>
              <w:pStyle w:val="a6"/>
              <w:ind w:firstLineChars="100" w:firstLine="180"/>
            </w:pPr>
          </w:p>
          <w:p w14:paraId="6D8E7F43" w14:textId="77777777" w:rsidR="00072669" w:rsidRDefault="00072669" w:rsidP="007B31EA">
            <w:pPr>
              <w:pStyle w:val="a6"/>
              <w:ind w:firstLineChars="100" w:firstLine="180"/>
            </w:pPr>
          </w:p>
          <w:p w14:paraId="0EB51C76" w14:textId="77777777" w:rsidR="00072669" w:rsidRDefault="00072669" w:rsidP="007B31EA">
            <w:pPr>
              <w:pStyle w:val="a6"/>
              <w:ind w:firstLineChars="100" w:firstLine="180"/>
            </w:pPr>
          </w:p>
          <w:p w14:paraId="55119CBA" w14:textId="77777777" w:rsidR="00072669" w:rsidRDefault="00072669" w:rsidP="007B31EA">
            <w:pPr>
              <w:pStyle w:val="a6"/>
              <w:ind w:firstLineChars="100" w:firstLine="180"/>
            </w:pPr>
          </w:p>
          <w:p w14:paraId="1FB67ED0" w14:textId="77777777" w:rsidR="00072669" w:rsidRDefault="00072669" w:rsidP="007B31EA">
            <w:pPr>
              <w:pStyle w:val="a6"/>
              <w:ind w:firstLineChars="100" w:firstLine="180"/>
            </w:pPr>
          </w:p>
          <w:p w14:paraId="372BB2FA" w14:textId="77777777" w:rsidR="00072669" w:rsidRDefault="00072669" w:rsidP="007B31EA">
            <w:pPr>
              <w:pStyle w:val="a6"/>
              <w:ind w:firstLineChars="100" w:firstLine="180"/>
            </w:pPr>
          </w:p>
          <w:p w14:paraId="227DEA41" w14:textId="77777777" w:rsidR="00072669" w:rsidRDefault="00072669" w:rsidP="007B31EA">
            <w:pPr>
              <w:pStyle w:val="a6"/>
              <w:ind w:firstLineChars="100" w:firstLine="180"/>
            </w:pPr>
          </w:p>
          <w:p w14:paraId="53907363" w14:textId="77777777" w:rsidR="00072669" w:rsidRDefault="00072669" w:rsidP="007B31EA">
            <w:pPr>
              <w:pStyle w:val="a6"/>
              <w:ind w:firstLineChars="100" w:firstLine="180"/>
            </w:pPr>
          </w:p>
          <w:p w14:paraId="67A78A82" w14:textId="77777777" w:rsidR="00072669" w:rsidRDefault="00072669" w:rsidP="007B31EA">
            <w:pPr>
              <w:pStyle w:val="a6"/>
              <w:ind w:firstLineChars="100" w:firstLine="180"/>
            </w:pPr>
          </w:p>
          <w:p w14:paraId="21798C7F" w14:textId="77777777" w:rsidR="00072669" w:rsidRDefault="00072669" w:rsidP="007B31EA">
            <w:pPr>
              <w:pStyle w:val="a6"/>
              <w:ind w:firstLineChars="100" w:firstLine="180"/>
            </w:pPr>
          </w:p>
          <w:p w14:paraId="4F0FB3DC" w14:textId="77777777" w:rsidR="00072669" w:rsidRDefault="00072669" w:rsidP="007B31EA">
            <w:pPr>
              <w:pStyle w:val="a6"/>
              <w:ind w:firstLineChars="100" w:firstLine="180"/>
            </w:pPr>
          </w:p>
          <w:p w14:paraId="2873E2F4" w14:textId="77777777" w:rsidR="00072669" w:rsidRDefault="00072669" w:rsidP="007B31EA">
            <w:pPr>
              <w:pStyle w:val="a6"/>
              <w:ind w:firstLineChars="100" w:firstLine="180"/>
            </w:pPr>
          </w:p>
          <w:p w14:paraId="00D670ED" w14:textId="77777777" w:rsidR="00072669" w:rsidRDefault="00072669" w:rsidP="007B31EA">
            <w:pPr>
              <w:pStyle w:val="a6"/>
              <w:ind w:firstLineChars="100" w:firstLine="180"/>
            </w:pPr>
          </w:p>
          <w:p w14:paraId="3DB6F61C" w14:textId="77777777" w:rsidR="00072669" w:rsidRDefault="00072669" w:rsidP="007B31EA">
            <w:pPr>
              <w:pStyle w:val="a6"/>
              <w:ind w:firstLineChars="100" w:firstLine="180"/>
            </w:pPr>
          </w:p>
          <w:p w14:paraId="2F0C6AFD" w14:textId="77777777" w:rsidR="00072669" w:rsidRDefault="00072669" w:rsidP="007B31EA">
            <w:pPr>
              <w:pStyle w:val="a6"/>
              <w:ind w:firstLineChars="100" w:firstLine="180"/>
            </w:pPr>
          </w:p>
          <w:p w14:paraId="0A71308C" w14:textId="77777777" w:rsidR="00072669" w:rsidRDefault="00072669" w:rsidP="007B31EA">
            <w:pPr>
              <w:pStyle w:val="a6"/>
              <w:ind w:firstLineChars="100" w:firstLine="180"/>
            </w:pPr>
          </w:p>
          <w:p w14:paraId="33602D06" w14:textId="77777777" w:rsidR="00072669" w:rsidRDefault="00072669" w:rsidP="007B31EA">
            <w:pPr>
              <w:pStyle w:val="a6"/>
              <w:ind w:firstLineChars="100" w:firstLine="180"/>
            </w:pPr>
          </w:p>
          <w:p w14:paraId="0BAC0192" w14:textId="77777777" w:rsidR="00072669" w:rsidRDefault="00072669" w:rsidP="007B31EA">
            <w:pPr>
              <w:pStyle w:val="a6"/>
              <w:ind w:firstLineChars="100" w:firstLine="180"/>
            </w:pPr>
          </w:p>
          <w:p w14:paraId="60C4EEF7" w14:textId="77777777" w:rsidR="00072669" w:rsidRDefault="00072669" w:rsidP="007B31EA">
            <w:pPr>
              <w:pStyle w:val="a6"/>
              <w:ind w:firstLineChars="100" w:firstLine="180"/>
            </w:pPr>
          </w:p>
          <w:p w14:paraId="7E106B05" w14:textId="77777777" w:rsidR="00072669" w:rsidRDefault="00072669" w:rsidP="007B31EA">
            <w:pPr>
              <w:pStyle w:val="a6"/>
              <w:ind w:firstLineChars="100" w:firstLine="180"/>
            </w:pPr>
          </w:p>
          <w:p w14:paraId="56E6913B" w14:textId="77777777" w:rsidR="00072669" w:rsidRDefault="00072669" w:rsidP="007B31EA">
            <w:pPr>
              <w:pStyle w:val="a6"/>
              <w:ind w:firstLineChars="100" w:firstLine="180"/>
            </w:pPr>
          </w:p>
          <w:p w14:paraId="665E6C5B" w14:textId="77777777" w:rsidR="00072669" w:rsidRDefault="00072669" w:rsidP="007B31EA">
            <w:pPr>
              <w:pStyle w:val="a6"/>
              <w:ind w:firstLineChars="100" w:firstLine="180"/>
            </w:pPr>
          </w:p>
          <w:p w14:paraId="4F6FDCCA" w14:textId="77777777" w:rsidR="00072669" w:rsidRDefault="00072669" w:rsidP="007B31EA">
            <w:pPr>
              <w:pStyle w:val="a6"/>
              <w:ind w:firstLineChars="100" w:firstLine="180"/>
            </w:pPr>
          </w:p>
          <w:p w14:paraId="11760348" w14:textId="77777777" w:rsidR="00072669" w:rsidRDefault="00072669" w:rsidP="007B31EA">
            <w:pPr>
              <w:pStyle w:val="a6"/>
              <w:ind w:firstLineChars="100" w:firstLine="180"/>
            </w:pPr>
          </w:p>
          <w:p w14:paraId="7768A916" w14:textId="77777777" w:rsidR="00072669" w:rsidRDefault="00072669" w:rsidP="007B31EA">
            <w:pPr>
              <w:pStyle w:val="a6"/>
              <w:ind w:firstLineChars="100" w:firstLine="180"/>
            </w:pPr>
          </w:p>
          <w:p w14:paraId="052B9939" w14:textId="77777777" w:rsidR="00072669" w:rsidRDefault="00072669" w:rsidP="007B31EA">
            <w:pPr>
              <w:pStyle w:val="a6"/>
              <w:ind w:firstLineChars="100" w:firstLine="180"/>
            </w:pPr>
          </w:p>
          <w:p w14:paraId="74A1C64B" w14:textId="77777777" w:rsidR="00072669" w:rsidRDefault="00072669" w:rsidP="007B31EA">
            <w:pPr>
              <w:pStyle w:val="a6"/>
              <w:ind w:firstLineChars="100" w:firstLine="180"/>
            </w:pPr>
          </w:p>
          <w:p w14:paraId="7D4119FD" w14:textId="77777777" w:rsidR="00072669" w:rsidRDefault="00072669" w:rsidP="007B31EA">
            <w:pPr>
              <w:pStyle w:val="a6"/>
              <w:ind w:firstLineChars="100" w:firstLine="180"/>
            </w:pPr>
          </w:p>
          <w:p w14:paraId="458EEABB" w14:textId="77777777" w:rsidR="00072669" w:rsidRDefault="00072669" w:rsidP="007B31EA">
            <w:pPr>
              <w:pStyle w:val="a6"/>
              <w:ind w:firstLineChars="100" w:firstLine="180"/>
            </w:pPr>
          </w:p>
          <w:p w14:paraId="16CFF076" w14:textId="77777777" w:rsidR="00072669" w:rsidRDefault="00072669" w:rsidP="007B31EA">
            <w:pPr>
              <w:pStyle w:val="a6"/>
              <w:ind w:firstLineChars="100" w:firstLine="180"/>
            </w:pPr>
          </w:p>
          <w:p w14:paraId="4248A141" w14:textId="77777777" w:rsidR="00072669" w:rsidRDefault="00072669" w:rsidP="007B31EA">
            <w:pPr>
              <w:pStyle w:val="a6"/>
              <w:ind w:firstLineChars="100" w:firstLine="180"/>
            </w:pPr>
          </w:p>
          <w:p w14:paraId="775F11E7" w14:textId="77777777" w:rsidR="00072669" w:rsidRDefault="00072669" w:rsidP="007B31EA">
            <w:pPr>
              <w:pStyle w:val="a6"/>
              <w:ind w:firstLineChars="100" w:firstLine="180"/>
            </w:pPr>
          </w:p>
          <w:p w14:paraId="153EBC36" w14:textId="77777777" w:rsidR="00072669" w:rsidRDefault="00072669" w:rsidP="007B31EA">
            <w:pPr>
              <w:pStyle w:val="a6"/>
              <w:ind w:firstLineChars="100" w:firstLine="180"/>
            </w:pPr>
          </w:p>
          <w:p w14:paraId="22C72FAC" w14:textId="77777777" w:rsidR="00072669" w:rsidRDefault="00072669" w:rsidP="007B31EA">
            <w:pPr>
              <w:pStyle w:val="a6"/>
              <w:ind w:firstLineChars="100" w:firstLine="180"/>
            </w:pPr>
          </w:p>
          <w:p w14:paraId="4E7C9AF9" w14:textId="77777777" w:rsidR="00072669" w:rsidRDefault="00072669" w:rsidP="007B31EA">
            <w:pPr>
              <w:pStyle w:val="a6"/>
              <w:ind w:firstLineChars="100" w:firstLine="180"/>
            </w:pPr>
          </w:p>
          <w:p w14:paraId="1D5212DC" w14:textId="77777777" w:rsidR="00072669" w:rsidRDefault="00072669" w:rsidP="007B31EA">
            <w:pPr>
              <w:pStyle w:val="a6"/>
              <w:ind w:firstLineChars="100" w:firstLine="180"/>
            </w:pPr>
          </w:p>
          <w:p w14:paraId="70AA3193" w14:textId="77777777" w:rsidR="00072669" w:rsidRDefault="00072669" w:rsidP="007B31EA">
            <w:pPr>
              <w:pStyle w:val="a6"/>
              <w:ind w:firstLineChars="100" w:firstLine="180"/>
            </w:pPr>
          </w:p>
          <w:p w14:paraId="4C3CC252" w14:textId="77777777" w:rsidR="00072669" w:rsidRDefault="00072669" w:rsidP="007B31EA">
            <w:pPr>
              <w:pStyle w:val="a6"/>
              <w:ind w:firstLineChars="100" w:firstLine="180"/>
            </w:pPr>
          </w:p>
          <w:p w14:paraId="51F7AF9C" w14:textId="77777777" w:rsidR="00072669" w:rsidRDefault="00072669" w:rsidP="007B31EA">
            <w:pPr>
              <w:pStyle w:val="a6"/>
              <w:ind w:firstLineChars="100" w:firstLine="180"/>
            </w:pPr>
          </w:p>
          <w:p w14:paraId="2618DC20" w14:textId="77777777" w:rsidR="00072669" w:rsidRDefault="00072669" w:rsidP="007B31EA">
            <w:pPr>
              <w:pStyle w:val="a6"/>
              <w:ind w:firstLineChars="100" w:firstLine="180"/>
            </w:pPr>
          </w:p>
          <w:p w14:paraId="22C1730C" w14:textId="77777777" w:rsidR="00072669" w:rsidRDefault="00072669" w:rsidP="007B31EA">
            <w:pPr>
              <w:pStyle w:val="a6"/>
              <w:ind w:firstLineChars="100" w:firstLine="180"/>
            </w:pPr>
          </w:p>
          <w:p w14:paraId="72674868" w14:textId="77777777" w:rsidR="00072669" w:rsidRDefault="00072669" w:rsidP="007B31EA">
            <w:pPr>
              <w:pStyle w:val="a6"/>
              <w:ind w:firstLineChars="100" w:firstLine="180"/>
            </w:pPr>
          </w:p>
          <w:p w14:paraId="7F51AEB2" w14:textId="77777777" w:rsidR="00072669" w:rsidRDefault="00072669" w:rsidP="007B31EA">
            <w:pPr>
              <w:pStyle w:val="a6"/>
              <w:ind w:firstLineChars="100" w:firstLine="180"/>
            </w:pPr>
          </w:p>
          <w:p w14:paraId="7BA7D8AC" w14:textId="77777777" w:rsidR="00072669" w:rsidRDefault="00072669" w:rsidP="007B31EA">
            <w:pPr>
              <w:pStyle w:val="a6"/>
              <w:ind w:firstLineChars="100" w:firstLine="180"/>
            </w:pPr>
          </w:p>
          <w:p w14:paraId="713041FB" w14:textId="77777777" w:rsidR="00072669" w:rsidRDefault="00072669" w:rsidP="007B31EA">
            <w:pPr>
              <w:pStyle w:val="a6"/>
              <w:ind w:firstLineChars="100" w:firstLine="180"/>
            </w:pPr>
          </w:p>
          <w:p w14:paraId="636031FE" w14:textId="77777777" w:rsidR="00072669" w:rsidRDefault="00072669" w:rsidP="007B31EA">
            <w:pPr>
              <w:pStyle w:val="a6"/>
              <w:ind w:firstLineChars="100" w:firstLine="180"/>
            </w:pPr>
          </w:p>
          <w:p w14:paraId="7C6AC831" w14:textId="77777777" w:rsidR="00072669" w:rsidRDefault="00072669" w:rsidP="007B31EA">
            <w:pPr>
              <w:pStyle w:val="a6"/>
              <w:ind w:firstLineChars="100" w:firstLine="180"/>
            </w:pPr>
          </w:p>
          <w:p w14:paraId="278F07B9" w14:textId="77777777" w:rsidR="00072669" w:rsidRDefault="00072669" w:rsidP="007B31EA">
            <w:pPr>
              <w:pStyle w:val="a6"/>
              <w:ind w:firstLineChars="100" w:firstLine="180"/>
            </w:pPr>
          </w:p>
          <w:p w14:paraId="35280ADE" w14:textId="77777777" w:rsidR="00072669" w:rsidRDefault="00072669" w:rsidP="007B31EA">
            <w:pPr>
              <w:pStyle w:val="a6"/>
              <w:ind w:firstLineChars="100" w:firstLine="180"/>
            </w:pPr>
          </w:p>
          <w:p w14:paraId="5C35A523" w14:textId="77777777" w:rsidR="00072669" w:rsidRDefault="00072669" w:rsidP="007B31EA">
            <w:pPr>
              <w:pStyle w:val="a6"/>
              <w:ind w:firstLineChars="100" w:firstLine="180"/>
            </w:pPr>
          </w:p>
          <w:p w14:paraId="110D1C4A" w14:textId="77777777" w:rsidR="00072669" w:rsidRDefault="00072669" w:rsidP="007B31EA">
            <w:pPr>
              <w:pStyle w:val="a6"/>
              <w:ind w:firstLineChars="100" w:firstLine="180"/>
            </w:pPr>
          </w:p>
          <w:p w14:paraId="3F02FDED" w14:textId="77777777" w:rsidR="00072669" w:rsidRDefault="00072669" w:rsidP="007B31EA">
            <w:pPr>
              <w:pStyle w:val="a6"/>
              <w:ind w:firstLineChars="100" w:firstLine="180"/>
            </w:pPr>
          </w:p>
          <w:p w14:paraId="70D44C07" w14:textId="77777777" w:rsidR="00072669" w:rsidRDefault="00072669" w:rsidP="007B31EA">
            <w:pPr>
              <w:pStyle w:val="a6"/>
              <w:ind w:firstLineChars="100" w:firstLine="180"/>
            </w:pPr>
          </w:p>
          <w:p w14:paraId="1B75AE11" w14:textId="77777777" w:rsidR="00072669" w:rsidRDefault="00072669" w:rsidP="007B31EA">
            <w:pPr>
              <w:pStyle w:val="a6"/>
              <w:ind w:firstLineChars="100" w:firstLine="180"/>
            </w:pPr>
          </w:p>
          <w:p w14:paraId="0CA39008" w14:textId="77777777" w:rsidR="00072669" w:rsidRDefault="00072669" w:rsidP="007B31EA">
            <w:pPr>
              <w:pStyle w:val="a6"/>
              <w:ind w:firstLineChars="100" w:firstLine="180"/>
            </w:pPr>
          </w:p>
          <w:p w14:paraId="79D92BD0" w14:textId="77777777" w:rsidR="00072669" w:rsidRDefault="00072669" w:rsidP="007B31EA">
            <w:pPr>
              <w:pStyle w:val="a6"/>
              <w:ind w:firstLineChars="100" w:firstLine="180"/>
            </w:pPr>
          </w:p>
          <w:p w14:paraId="1B72D183" w14:textId="77777777" w:rsidR="00072669" w:rsidRDefault="00072669" w:rsidP="007B31EA">
            <w:pPr>
              <w:pStyle w:val="a6"/>
              <w:ind w:firstLineChars="100" w:firstLine="180"/>
            </w:pPr>
          </w:p>
          <w:p w14:paraId="1EDC4750" w14:textId="77777777" w:rsidR="00072669" w:rsidRDefault="00072669" w:rsidP="007B31EA">
            <w:pPr>
              <w:pStyle w:val="a6"/>
              <w:ind w:firstLineChars="100" w:firstLine="180"/>
            </w:pPr>
          </w:p>
          <w:p w14:paraId="03A88ECC" w14:textId="77777777" w:rsidR="00072669" w:rsidRDefault="00072669" w:rsidP="007B31EA">
            <w:pPr>
              <w:pStyle w:val="a6"/>
              <w:ind w:firstLineChars="100" w:firstLine="180"/>
            </w:pPr>
          </w:p>
          <w:p w14:paraId="747AED91" w14:textId="77777777" w:rsidR="00072669" w:rsidRDefault="00072669" w:rsidP="007B31EA">
            <w:pPr>
              <w:pStyle w:val="a6"/>
              <w:ind w:firstLineChars="100" w:firstLine="180"/>
            </w:pPr>
          </w:p>
          <w:p w14:paraId="2AF8BC21" w14:textId="77777777" w:rsidR="00072669" w:rsidRDefault="00072669" w:rsidP="007B31EA">
            <w:pPr>
              <w:pStyle w:val="a6"/>
              <w:ind w:firstLineChars="100" w:firstLine="180"/>
            </w:pPr>
          </w:p>
          <w:p w14:paraId="2355F98F" w14:textId="77777777" w:rsidR="00072669" w:rsidRDefault="00072669" w:rsidP="007B31EA">
            <w:pPr>
              <w:pStyle w:val="a6"/>
              <w:ind w:firstLineChars="100" w:firstLine="180"/>
            </w:pPr>
          </w:p>
          <w:p w14:paraId="3453A5F0" w14:textId="77777777" w:rsidR="00072669" w:rsidRDefault="00072669" w:rsidP="007B31EA">
            <w:pPr>
              <w:pStyle w:val="a6"/>
              <w:ind w:firstLineChars="100" w:firstLine="180"/>
            </w:pPr>
          </w:p>
          <w:p w14:paraId="0811AA81" w14:textId="77777777" w:rsidR="00072669" w:rsidRDefault="00072669" w:rsidP="007B31EA">
            <w:pPr>
              <w:pStyle w:val="a6"/>
              <w:ind w:firstLineChars="100" w:firstLine="180"/>
            </w:pPr>
          </w:p>
          <w:p w14:paraId="28C6C0D3" w14:textId="77777777" w:rsidR="00072669" w:rsidRDefault="00072669" w:rsidP="007B31EA">
            <w:pPr>
              <w:pStyle w:val="a6"/>
              <w:ind w:firstLineChars="100" w:firstLine="180"/>
            </w:pPr>
          </w:p>
          <w:p w14:paraId="6BE02DB3" w14:textId="77777777" w:rsidR="00072669" w:rsidRDefault="00072669" w:rsidP="007B31EA">
            <w:pPr>
              <w:pStyle w:val="a6"/>
              <w:ind w:firstLineChars="100" w:firstLine="180"/>
            </w:pPr>
          </w:p>
          <w:p w14:paraId="12461E12" w14:textId="77777777" w:rsidR="00072669" w:rsidRDefault="00072669" w:rsidP="007B31EA">
            <w:pPr>
              <w:pStyle w:val="a6"/>
              <w:ind w:firstLineChars="100" w:firstLine="180"/>
            </w:pPr>
          </w:p>
          <w:p w14:paraId="26FC5DB3" w14:textId="77777777" w:rsidR="00072669" w:rsidRDefault="00072669" w:rsidP="007B31EA">
            <w:pPr>
              <w:pStyle w:val="a6"/>
              <w:ind w:firstLineChars="100" w:firstLine="180"/>
            </w:pPr>
          </w:p>
          <w:p w14:paraId="3AA3689B" w14:textId="77777777" w:rsidR="00072669" w:rsidRDefault="00072669" w:rsidP="007B31EA">
            <w:pPr>
              <w:pStyle w:val="a6"/>
              <w:ind w:firstLineChars="100" w:firstLine="180"/>
            </w:pPr>
          </w:p>
          <w:p w14:paraId="29F0CE36" w14:textId="77777777" w:rsidR="00072669" w:rsidRDefault="00072669" w:rsidP="007B31EA">
            <w:pPr>
              <w:pStyle w:val="a6"/>
              <w:ind w:firstLineChars="100" w:firstLine="180"/>
            </w:pPr>
          </w:p>
          <w:p w14:paraId="1623C789" w14:textId="77777777" w:rsidR="00072669" w:rsidRDefault="00072669" w:rsidP="007B31EA">
            <w:pPr>
              <w:pStyle w:val="a6"/>
              <w:ind w:firstLineChars="100" w:firstLine="180"/>
            </w:pPr>
          </w:p>
          <w:p w14:paraId="75AA850B" w14:textId="77777777" w:rsidR="00072669" w:rsidRDefault="00072669" w:rsidP="007B31EA">
            <w:pPr>
              <w:pStyle w:val="a6"/>
              <w:ind w:firstLineChars="100" w:firstLine="180"/>
            </w:pPr>
          </w:p>
          <w:p w14:paraId="29BEF2A1" w14:textId="77777777" w:rsidR="00072669" w:rsidRDefault="00072669" w:rsidP="007B31EA">
            <w:pPr>
              <w:pStyle w:val="a6"/>
              <w:ind w:firstLineChars="100" w:firstLine="180"/>
            </w:pPr>
          </w:p>
          <w:p w14:paraId="1D6ED93E" w14:textId="77777777" w:rsidR="00072669" w:rsidRDefault="00072669" w:rsidP="007B31EA">
            <w:pPr>
              <w:pStyle w:val="a6"/>
              <w:ind w:firstLineChars="100" w:firstLine="180"/>
            </w:pPr>
          </w:p>
          <w:p w14:paraId="4090CF54" w14:textId="77777777" w:rsidR="00072669" w:rsidRDefault="00072669" w:rsidP="007B31EA">
            <w:pPr>
              <w:pStyle w:val="a6"/>
            </w:pPr>
          </w:p>
          <w:p w14:paraId="0E6E9F03" w14:textId="77777777" w:rsidR="00072669" w:rsidRDefault="00072669" w:rsidP="007B31EA">
            <w:pPr>
              <w:pStyle w:val="a6"/>
              <w:ind w:firstLineChars="100" w:firstLine="180"/>
            </w:pPr>
          </w:p>
          <w:p w14:paraId="44D6F33B" w14:textId="77777777" w:rsidR="00072669" w:rsidRDefault="00072669" w:rsidP="007B31EA">
            <w:pPr>
              <w:pStyle w:val="a6"/>
              <w:ind w:firstLineChars="100" w:firstLine="180"/>
            </w:pPr>
          </w:p>
          <w:p w14:paraId="053E00AB" w14:textId="77777777" w:rsidR="00072669" w:rsidRDefault="00072669" w:rsidP="007B31EA">
            <w:pPr>
              <w:pStyle w:val="a6"/>
              <w:ind w:firstLineChars="100" w:firstLine="180"/>
            </w:pPr>
          </w:p>
          <w:p w14:paraId="36AC589E" w14:textId="77777777" w:rsidR="00072669" w:rsidRDefault="00072669" w:rsidP="007B31EA">
            <w:pPr>
              <w:pStyle w:val="a6"/>
              <w:ind w:firstLineChars="100" w:firstLine="180"/>
            </w:pPr>
          </w:p>
          <w:p w14:paraId="0CD07D98" w14:textId="77777777" w:rsidR="00072669" w:rsidRDefault="00072669" w:rsidP="007B31EA">
            <w:pPr>
              <w:pStyle w:val="a6"/>
              <w:ind w:firstLineChars="100" w:firstLine="180"/>
            </w:pPr>
          </w:p>
          <w:p w14:paraId="356EDBAE" w14:textId="77777777" w:rsidR="00072669" w:rsidRDefault="00072669" w:rsidP="007B31EA">
            <w:pPr>
              <w:pStyle w:val="a6"/>
              <w:ind w:firstLineChars="100" w:firstLine="180"/>
            </w:pPr>
          </w:p>
          <w:p w14:paraId="78EE632C" w14:textId="77777777" w:rsidR="00072669" w:rsidRDefault="00072669" w:rsidP="007B31EA">
            <w:pPr>
              <w:pStyle w:val="a6"/>
              <w:ind w:firstLineChars="100" w:firstLine="180"/>
            </w:pPr>
          </w:p>
          <w:p w14:paraId="6C5F7B54" w14:textId="77777777" w:rsidR="00072669" w:rsidRDefault="00072669" w:rsidP="007B31EA">
            <w:pPr>
              <w:pStyle w:val="a6"/>
              <w:ind w:firstLineChars="100" w:firstLine="180"/>
            </w:pPr>
          </w:p>
          <w:p w14:paraId="260B3888" w14:textId="77777777" w:rsidR="00072669" w:rsidRDefault="00072669" w:rsidP="007B31EA">
            <w:pPr>
              <w:pStyle w:val="a6"/>
              <w:ind w:firstLineChars="100" w:firstLine="180"/>
            </w:pPr>
          </w:p>
          <w:p w14:paraId="17848C5B" w14:textId="77777777" w:rsidR="00072669" w:rsidRDefault="00072669" w:rsidP="007B31EA">
            <w:pPr>
              <w:pStyle w:val="a6"/>
              <w:ind w:firstLineChars="100" w:firstLine="180"/>
            </w:pPr>
          </w:p>
          <w:p w14:paraId="53093575" w14:textId="77777777" w:rsidR="00072669" w:rsidRDefault="00072669" w:rsidP="007B31EA">
            <w:pPr>
              <w:pStyle w:val="a6"/>
              <w:ind w:firstLineChars="100" w:firstLine="180"/>
            </w:pPr>
          </w:p>
          <w:p w14:paraId="23549E66" w14:textId="77777777" w:rsidR="00072669" w:rsidRDefault="00072669" w:rsidP="007B31EA">
            <w:pPr>
              <w:pStyle w:val="a6"/>
              <w:ind w:firstLineChars="100" w:firstLine="180"/>
            </w:pPr>
          </w:p>
          <w:p w14:paraId="004D812E" w14:textId="77777777" w:rsidR="00072669" w:rsidRDefault="00072669" w:rsidP="007B31EA">
            <w:pPr>
              <w:pStyle w:val="a6"/>
              <w:ind w:firstLineChars="100" w:firstLine="180"/>
            </w:pPr>
          </w:p>
          <w:p w14:paraId="3861782F" w14:textId="77777777" w:rsidR="00072669" w:rsidRDefault="00072669" w:rsidP="007B31EA">
            <w:pPr>
              <w:pStyle w:val="a6"/>
              <w:ind w:firstLineChars="100" w:firstLine="180"/>
            </w:pPr>
          </w:p>
          <w:p w14:paraId="0E4C7EF1" w14:textId="77777777" w:rsidR="00072669" w:rsidRDefault="00072669" w:rsidP="007B31EA">
            <w:pPr>
              <w:pStyle w:val="a6"/>
              <w:ind w:firstLineChars="100" w:firstLine="180"/>
            </w:pPr>
          </w:p>
          <w:p w14:paraId="27AE9993" w14:textId="77777777" w:rsidR="00072669" w:rsidRDefault="00072669" w:rsidP="007B31EA">
            <w:pPr>
              <w:pStyle w:val="a6"/>
              <w:ind w:firstLineChars="100" w:firstLine="180"/>
            </w:pPr>
          </w:p>
          <w:p w14:paraId="704674D1" w14:textId="77777777" w:rsidR="00072669" w:rsidRDefault="00072669" w:rsidP="007B31EA">
            <w:pPr>
              <w:pStyle w:val="a6"/>
              <w:ind w:firstLineChars="100" w:firstLine="180"/>
            </w:pPr>
          </w:p>
          <w:p w14:paraId="59FC5CA7" w14:textId="77777777" w:rsidR="00072669" w:rsidRDefault="00072669" w:rsidP="007B31EA">
            <w:pPr>
              <w:pStyle w:val="a6"/>
              <w:ind w:firstLineChars="100" w:firstLine="180"/>
            </w:pPr>
          </w:p>
          <w:p w14:paraId="417B4DB5" w14:textId="77777777" w:rsidR="00072669" w:rsidRDefault="00072669" w:rsidP="007B31EA">
            <w:pPr>
              <w:pStyle w:val="a6"/>
              <w:ind w:firstLineChars="100" w:firstLine="180"/>
            </w:pPr>
          </w:p>
          <w:p w14:paraId="3260E6D5" w14:textId="77777777" w:rsidR="00072669" w:rsidRDefault="00072669" w:rsidP="007B31EA">
            <w:pPr>
              <w:pStyle w:val="a6"/>
              <w:ind w:firstLineChars="100" w:firstLine="180"/>
            </w:pPr>
          </w:p>
          <w:p w14:paraId="4A843732" w14:textId="77777777" w:rsidR="00072669" w:rsidRDefault="00072669" w:rsidP="007B31EA">
            <w:pPr>
              <w:pStyle w:val="a6"/>
              <w:ind w:firstLineChars="100" w:firstLine="180"/>
            </w:pPr>
          </w:p>
          <w:p w14:paraId="4D464D62" w14:textId="77777777" w:rsidR="00072669" w:rsidRDefault="00072669" w:rsidP="007B31EA">
            <w:pPr>
              <w:pStyle w:val="a6"/>
              <w:ind w:firstLineChars="100" w:firstLine="180"/>
            </w:pPr>
          </w:p>
          <w:p w14:paraId="1D1388BD" w14:textId="77777777" w:rsidR="00072669" w:rsidRDefault="00072669" w:rsidP="007B31EA">
            <w:pPr>
              <w:pStyle w:val="a6"/>
              <w:ind w:firstLineChars="100" w:firstLine="180"/>
            </w:pPr>
          </w:p>
          <w:p w14:paraId="11716FDD" w14:textId="77777777" w:rsidR="00072669" w:rsidRDefault="00072669" w:rsidP="007B31EA">
            <w:pPr>
              <w:pStyle w:val="a6"/>
              <w:ind w:firstLineChars="100" w:firstLine="180"/>
            </w:pPr>
          </w:p>
          <w:p w14:paraId="47DD2369" w14:textId="77777777" w:rsidR="00072669" w:rsidRDefault="00072669" w:rsidP="007B31EA">
            <w:pPr>
              <w:pStyle w:val="a6"/>
              <w:ind w:firstLineChars="100" w:firstLine="180"/>
            </w:pPr>
          </w:p>
          <w:p w14:paraId="09A460D8" w14:textId="77777777" w:rsidR="00072669" w:rsidRDefault="00072669" w:rsidP="007B31EA">
            <w:pPr>
              <w:pStyle w:val="a6"/>
              <w:ind w:firstLineChars="100" w:firstLine="180"/>
            </w:pPr>
          </w:p>
          <w:p w14:paraId="0223EEF4" w14:textId="77777777" w:rsidR="00072669" w:rsidRDefault="00072669" w:rsidP="007B31EA">
            <w:pPr>
              <w:pStyle w:val="a6"/>
              <w:ind w:firstLineChars="100" w:firstLine="180"/>
            </w:pPr>
          </w:p>
          <w:p w14:paraId="3792A7C3" w14:textId="77777777" w:rsidR="00072669" w:rsidRDefault="00072669" w:rsidP="007B31EA">
            <w:pPr>
              <w:pStyle w:val="a6"/>
              <w:ind w:firstLineChars="100" w:firstLine="180"/>
            </w:pPr>
          </w:p>
          <w:p w14:paraId="103AA243" w14:textId="77777777" w:rsidR="00072669" w:rsidRDefault="00072669" w:rsidP="007B31EA">
            <w:pPr>
              <w:pStyle w:val="a6"/>
              <w:ind w:firstLineChars="100" w:firstLine="180"/>
            </w:pPr>
          </w:p>
          <w:p w14:paraId="346F9438" w14:textId="77777777" w:rsidR="00072669" w:rsidRDefault="00072669" w:rsidP="007B31EA">
            <w:pPr>
              <w:pStyle w:val="a6"/>
              <w:ind w:firstLineChars="100" w:firstLine="180"/>
            </w:pPr>
          </w:p>
          <w:p w14:paraId="379604CE" w14:textId="77777777" w:rsidR="00072669" w:rsidRDefault="00072669" w:rsidP="007B31EA">
            <w:pPr>
              <w:pStyle w:val="a6"/>
              <w:ind w:firstLineChars="100" w:firstLine="180"/>
            </w:pPr>
          </w:p>
          <w:p w14:paraId="11433239" w14:textId="77777777" w:rsidR="00072669" w:rsidRDefault="00072669" w:rsidP="007B31EA">
            <w:pPr>
              <w:pStyle w:val="a6"/>
              <w:ind w:firstLineChars="100" w:firstLine="180"/>
            </w:pPr>
          </w:p>
          <w:p w14:paraId="59EA70F3" w14:textId="77777777" w:rsidR="00072669" w:rsidRDefault="00072669" w:rsidP="007B31EA">
            <w:pPr>
              <w:pStyle w:val="a6"/>
              <w:ind w:firstLineChars="100" w:firstLine="180"/>
            </w:pPr>
          </w:p>
          <w:p w14:paraId="11FBF59E" w14:textId="77777777" w:rsidR="00072669" w:rsidRDefault="00072669" w:rsidP="007B31EA">
            <w:pPr>
              <w:pStyle w:val="a6"/>
              <w:ind w:firstLineChars="100" w:firstLine="180"/>
            </w:pPr>
          </w:p>
          <w:p w14:paraId="0A0A71FD" w14:textId="77777777" w:rsidR="00072669" w:rsidRDefault="00072669" w:rsidP="007B31EA">
            <w:pPr>
              <w:pStyle w:val="a6"/>
              <w:ind w:firstLineChars="100" w:firstLine="180"/>
            </w:pPr>
          </w:p>
          <w:p w14:paraId="4DC3A43E" w14:textId="77777777" w:rsidR="00072669" w:rsidRDefault="00072669" w:rsidP="007B31EA">
            <w:pPr>
              <w:pStyle w:val="a6"/>
              <w:ind w:firstLineChars="100" w:firstLine="180"/>
            </w:pPr>
          </w:p>
          <w:p w14:paraId="6580B43D" w14:textId="77777777" w:rsidR="00072669" w:rsidRDefault="00072669" w:rsidP="007B31EA">
            <w:pPr>
              <w:pStyle w:val="a6"/>
              <w:ind w:firstLineChars="100" w:firstLine="180"/>
            </w:pPr>
          </w:p>
          <w:p w14:paraId="158F8093" w14:textId="77777777" w:rsidR="00072669" w:rsidRDefault="00072669" w:rsidP="007B31EA">
            <w:pPr>
              <w:pStyle w:val="a6"/>
              <w:ind w:firstLineChars="100" w:firstLine="180"/>
            </w:pPr>
          </w:p>
          <w:p w14:paraId="3D4436E8" w14:textId="77777777" w:rsidR="00072669" w:rsidRDefault="00072669" w:rsidP="007B31EA">
            <w:pPr>
              <w:pStyle w:val="a6"/>
              <w:ind w:firstLineChars="100" w:firstLine="180"/>
            </w:pPr>
          </w:p>
          <w:p w14:paraId="7CFB4243" w14:textId="77777777" w:rsidR="00072669" w:rsidRDefault="00072669" w:rsidP="007B31EA">
            <w:pPr>
              <w:pStyle w:val="a6"/>
              <w:ind w:firstLineChars="100" w:firstLine="180"/>
            </w:pPr>
          </w:p>
          <w:p w14:paraId="4E29F854" w14:textId="77777777" w:rsidR="00072669" w:rsidRDefault="00072669" w:rsidP="007B31EA">
            <w:pPr>
              <w:pStyle w:val="a6"/>
              <w:ind w:firstLineChars="100" w:firstLine="180"/>
            </w:pPr>
          </w:p>
          <w:p w14:paraId="3B288F40" w14:textId="77777777" w:rsidR="00072669" w:rsidRDefault="00072669" w:rsidP="007B31EA">
            <w:pPr>
              <w:pStyle w:val="a6"/>
              <w:ind w:firstLineChars="100" w:firstLine="180"/>
            </w:pPr>
          </w:p>
          <w:p w14:paraId="1E0C50D6" w14:textId="77777777" w:rsidR="00072669" w:rsidRDefault="00072669" w:rsidP="007B31EA">
            <w:pPr>
              <w:pStyle w:val="a6"/>
              <w:ind w:firstLineChars="100" w:firstLine="180"/>
            </w:pPr>
          </w:p>
          <w:p w14:paraId="5985D943" w14:textId="77777777" w:rsidR="00072669" w:rsidRDefault="00072669" w:rsidP="007B31EA">
            <w:pPr>
              <w:pStyle w:val="a6"/>
              <w:ind w:firstLineChars="100" w:firstLine="180"/>
            </w:pPr>
          </w:p>
          <w:p w14:paraId="7EECD007" w14:textId="77777777" w:rsidR="00072669" w:rsidRDefault="00072669" w:rsidP="007B31EA">
            <w:pPr>
              <w:pStyle w:val="a6"/>
              <w:ind w:firstLineChars="100" w:firstLine="180"/>
            </w:pPr>
          </w:p>
          <w:p w14:paraId="5DF5A3F0" w14:textId="77777777" w:rsidR="00072669" w:rsidRDefault="00072669" w:rsidP="007B31EA">
            <w:pPr>
              <w:pStyle w:val="a6"/>
              <w:ind w:firstLineChars="100" w:firstLine="180"/>
            </w:pPr>
          </w:p>
          <w:p w14:paraId="339F10B8" w14:textId="77777777" w:rsidR="00072669" w:rsidRDefault="00072669" w:rsidP="007B31EA">
            <w:pPr>
              <w:pStyle w:val="a6"/>
              <w:ind w:firstLineChars="100" w:firstLine="180"/>
            </w:pPr>
          </w:p>
          <w:p w14:paraId="78513736" w14:textId="77777777" w:rsidR="00072669" w:rsidRDefault="00072669" w:rsidP="007B31EA">
            <w:pPr>
              <w:pStyle w:val="a6"/>
              <w:ind w:firstLineChars="100" w:firstLine="180"/>
            </w:pPr>
          </w:p>
          <w:p w14:paraId="5EC000AF" w14:textId="77777777" w:rsidR="00072669" w:rsidRDefault="00072669" w:rsidP="007B31EA">
            <w:pPr>
              <w:pStyle w:val="a6"/>
              <w:ind w:firstLineChars="100" w:firstLine="180"/>
            </w:pPr>
          </w:p>
          <w:p w14:paraId="06E73356" w14:textId="77777777" w:rsidR="00072669" w:rsidRDefault="00072669" w:rsidP="007B31EA">
            <w:pPr>
              <w:pStyle w:val="a6"/>
              <w:ind w:firstLineChars="100" w:firstLine="180"/>
            </w:pPr>
          </w:p>
          <w:p w14:paraId="6EA92416" w14:textId="77777777" w:rsidR="00072669" w:rsidRDefault="00072669" w:rsidP="007B31EA">
            <w:pPr>
              <w:pStyle w:val="a6"/>
              <w:ind w:firstLineChars="100" w:firstLine="180"/>
            </w:pPr>
          </w:p>
          <w:p w14:paraId="69DA4285" w14:textId="77777777" w:rsidR="00072669" w:rsidRDefault="00072669" w:rsidP="007B31EA">
            <w:pPr>
              <w:pStyle w:val="a6"/>
              <w:ind w:firstLineChars="100" w:firstLine="180"/>
            </w:pPr>
          </w:p>
          <w:p w14:paraId="7536E31F" w14:textId="77777777" w:rsidR="00072669" w:rsidRDefault="00072669" w:rsidP="007B31EA">
            <w:pPr>
              <w:pStyle w:val="a6"/>
              <w:ind w:firstLineChars="100" w:firstLine="180"/>
            </w:pPr>
          </w:p>
          <w:p w14:paraId="55B4114C" w14:textId="77777777" w:rsidR="00072669" w:rsidRDefault="00072669" w:rsidP="007B31EA">
            <w:pPr>
              <w:pStyle w:val="a6"/>
              <w:ind w:firstLineChars="100" w:firstLine="180"/>
            </w:pPr>
          </w:p>
          <w:p w14:paraId="78088652" w14:textId="77777777" w:rsidR="00072669" w:rsidRDefault="00072669" w:rsidP="007B31EA">
            <w:pPr>
              <w:pStyle w:val="a6"/>
              <w:ind w:firstLineChars="100" w:firstLine="180"/>
            </w:pPr>
          </w:p>
          <w:p w14:paraId="7A15DF56" w14:textId="77777777" w:rsidR="00072669" w:rsidRDefault="00072669" w:rsidP="007B31EA">
            <w:pPr>
              <w:pStyle w:val="a6"/>
              <w:ind w:firstLineChars="100" w:firstLine="180"/>
            </w:pPr>
          </w:p>
          <w:p w14:paraId="3425E7A5" w14:textId="77777777" w:rsidR="00072669" w:rsidRDefault="00072669" w:rsidP="007B31EA">
            <w:pPr>
              <w:pStyle w:val="a6"/>
              <w:ind w:firstLineChars="100" w:firstLine="180"/>
            </w:pPr>
          </w:p>
          <w:p w14:paraId="2D347318" w14:textId="77777777" w:rsidR="00072669" w:rsidRDefault="00072669" w:rsidP="007B31EA">
            <w:pPr>
              <w:pStyle w:val="a6"/>
              <w:ind w:firstLineChars="100" w:firstLine="180"/>
            </w:pPr>
          </w:p>
          <w:p w14:paraId="50302481" w14:textId="77777777" w:rsidR="00072669" w:rsidRDefault="00072669" w:rsidP="007B31EA">
            <w:pPr>
              <w:pStyle w:val="a6"/>
              <w:ind w:firstLineChars="100" w:firstLine="180"/>
            </w:pPr>
          </w:p>
          <w:p w14:paraId="61F538F6" w14:textId="77777777" w:rsidR="00072669" w:rsidRDefault="00072669" w:rsidP="007B31EA">
            <w:pPr>
              <w:pStyle w:val="a6"/>
            </w:pPr>
          </w:p>
          <w:p w14:paraId="179715E1" w14:textId="77777777" w:rsidR="00072669" w:rsidRDefault="00072669" w:rsidP="007B31EA">
            <w:pPr>
              <w:pStyle w:val="a6"/>
            </w:pPr>
          </w:p>
          <w:p w14:paraId="1A2F0A6B" w14:textId="77777777" w:rsidR="00072669" w:rsidRDefault="00072669" w:rsidP="007B31EA">
            <w:pPr>
              <w:pStyle w:val="a6"/>
            </w:pPr>
          </w:p>
          <w:p w14:paraId="19AF6EC2" w14:textId="77777777" w:rsidR="00072669" w:rsidRDefault="00072669" w:rsidP="007B31EA">
            <w:pPr>
              <w:pStyle w:val="a6"/>
            </w:pPr>
          </w:p>
          <w:p w14:paraId="7A38D1AE" w14:textId="77777777" w:rsidR="00072669" w:rsidRDefault="00072669" w:rsidP="007B31EA">
            <w:pPr>
              <w:pStyle w:val="a6"/>
            </w:pPr>
          </w:p>
          <w:p w14:paraId="70D0EBCE" w14:textId="77777777" w:rsidR="00072669" w:rsidRDefault="00072669" w:rsidP="007B31EA">
            <w:pPr>
              <w:pStyle w:val="a6"/>
            </w:pPr>
          </w:p>
          <w:p w14:paraId="19F337BF" w14:textId="77777777" w:rsidR="00072669" w:rsidRDefault="00072669" w:rsidP="007B31EA">
            <w:pPr>
              <w:pStyle w:val="a6"/>
            </w:pPr>
          </w:p>
          <w:p w14:paraId="22AE623F" w14:textId="77777777" w:rsidR="00072669" w:rsidRDefault="00072669" w:rsidP="007B31EA">
            <w:pPr>
              <w:pStyle w:val="a6"/>
            </w:pPr>
          </w:p>
          <w:p w14:paraId="16FBC5C8" w14:textId="77777777" w:rsidR="00072669" w:rsidRDefault="00072669" w:rsidP="007B31EA">
            <w:pPr>
              <w:pStyle w:val="a6"/>
            </w:pPr>
          </w:p>
          <w:p w14:paraId="53DF5AA7" w14:textId="77777777" w:rsidR="00072669" w:rsidRDefault="00072669" w:rsidP="007B31EA">
            <w:pPr>
              <w:pStyle w:val="a6"/>
            </w:pPr>
          </w:p>
          <w:p w14:paraId="3AA5A012" w14:textId="77777777" w:rsidR="00072669" w:rsidRDefault="00072669" w:rsidP="007B31EA">
            <w:pPr>
              <w:pStyle w:val="a6"/>
            </w:pPr>
          </w:p>
          <w:p w14:paraId="7EFA9F7D" w14:textId="77777777" w:rsidR="00072669" w:rsidRDefault="00072669" w:rsidP="007B31EA">
            <w:pPr>
              <w:pStyle w:val="a6"/>
            </w:pPr>
          </w:p>
          <w:p w14:paraId="6FC56D27" w14:textId="77777777" w:rsidR="00072669" w:rsidRDefault="00072669" w:rsidP="007B31EA">
            <w:pPr>
              <w:pStyle w:val="a6"/>
            </w:pPr>
          </w:p>
          <w:p w14:paraId="03F95CFE" w14:textId="77777777" w:rsidR="00072669" w:rsidRDefault="00072669" w:rsidP="007B31EA">
            <w:pPr>
              <w:pStyle w:val="a6"/>
            </w:pPr>
          </w:p>
          <w:p w14:paraId="10713E70" w14:textId="77777777" w:rsidR="00072669" w:rsidRDefault="00072669" w:rsidP="007B31EA">
            <w:pPr>
              <w:pStyle w:val="a6"/>
            </w:pPr>
          </w:p>
          <w:p w14:paraId="63751112" w14:textId="77777777" w:rsidR="00072669" w:rsidRDefault="00072669" w:rsidP="007B31EA">
            <w:pPr>
              <w:pStyle w:val="a6"/>
            </w:pPr>
          </w:p>
          <w:p w14:paraId="1D1CDD32" w14:textId="77777777" w:rsidR="00072669" w:rsidRDefault="00072669" w:rsidP="007B31EA">
            <w:pPr>
              <w:pStyle w:val="a6"/>
            </w:pPr>
          </w:p>
          <w:p w14:paraId="775E9217" w14:textId="77777777" w:rsidR="00072669" w:rsidRDefault="00072669" w:rsidP="007B31EA">
            <w:pPr>
              <w:pStyle w:val="a6"/>
            </w:pPr>
          </w:p>
          <w:p w14:paraId="02176EC6" w14:textId="77777777" w:rsidR="00072669" w:rsidRDefault="00072669" w:rsidP="007B31EA">
            <w:pPr>
              <w:pStyle w:val="a6"/>
            </w:pPr>
          </w:p>
          <w:p w14:paraId="5801637E" w14:textId="77777777" w:rsidR="00072669" w:rsidRDefault="00072669" w:rsidP="007B31EA">
            <w:pPr>
              <w:pStyle w:val="a6"/>
            </w:pPr>
          </w:p>
          <w:p w14:paraId="4852B024" w14:textId="77777777" w:rsidR="00072669" w:rsidRDefault="00072669" w:rsidP="007B31EA">
            <w:pPr>
              <w:pStyle w:val="a6"/>
            </w:pPr>
          </w:p>
          <w:p w14:paraId="273C3DFB" w14:textId="77777777" w:rsidR="00072669" w:rsidRDefault="00072669" w:rsidP="007B31EA">
            <w:pPr>
              <w:pStyle w:val="a6"/>
            </w:pPr>
          </w:p>
          <w:p w14:paraId="4D22850C" w14:textId="77777777" w:rsidR="00072669" w:rsidRDefault="00072669" w:rsidP="007B31EA">
            <w:pPr>
              <w:pStyle w:val="a6"/>
            </w:pPr>
          </w:p>
          <w:p w14:paraId="40570669" w14:textId="77777777" w:rsidR="00072669" w:rsidRDefault="00072669" w:rsidP="007B31EA">
            <w:pPr>
              <w:pStyle w:val="a6"/>
            </w:pPr>
          </w:p>
          <w:p w14:paraId="659DB6F2" w14:textId="77777777" w:rsidR="00072669" w:rsidRDefault="00072669" w:rsidP="007B31EA">
            <w:pPr>
              <w:pStyle w:val="a6"/>
            </w:pPr>
          </w:p>
          <w:p w14:paraId="6E8042B8" w14:textId="77777777" w:rsidR="00072669" w:rsidRDefault="00072669" w:rsidP="007B31EA">
            <w:pPr>
              <w:pStyle w:val="a6"/>
            </w:pPr>
          </w:p>
          <w:p w14:paraId="498C80C2" w14:textId="77777777" w:rsidR="00072669" w:rsidRDefault="00072669" w:rsidP="007B31EA">
            <w:pPr>
              <w:pStyle w:val="a6"/>
            </w:pPr>
          </w:p>
          <w:p w14:paraId="2E346C51" w14:textId="77777777" w:rsidR="00072669" w:rsidRDefault="00072669" w:rsidP="007B31EA">
            <w:pPr>
              <w:pStyle w:val="a6"/>
            </w:pPr>
          </w:p>
          <w:p w14:paraId="2C2C3119" w14:textId="77777777" w:rsidR="00072669" w:rsidRDefault="00072669" w:rsidP="007B31EA">
            <w:pPr>
              <w:pStyle w:val="a6"/>
            </w:pPr>
          </w:p>
          <w:p w14:paraId="36646579" w14:textId="77777777" w:rsidR="00072669" w:rsidRDefault="00072669" w:rsidP="007B31EA">
            <w:pPr>
              <w:pStyle w:val="a6"/>
            </w:pPr>
          </w:p>
          <w:p w14:paraId="4495A12F" w14:textId="77777777" w:rsidR="00072669" w:rsidRDefault="00072669" w:rsidP="007B31EA">
            <w:pPr>
              <w:pStyle w:val="a6"/>
            </w:pPr>
          </w:p>
          <w:p w14:paraId="3B5553D4" w14:textId="77777777" w:rsidR="00072669" w:rsidRDefault="00072669" w:rsidP="007B31EA">
            <w:pPr>
              <w:pStyle w:val="a6"/>
            </w:pPr>
          </w:p>
          <w:p w14:paraId="537DB7FE" w14:textId="77777777" w:rsidR="00072669" w:rsidRDefault="00072669" w:rsidP="007B31EA">
            <w:pPr>
              <w:pStyle w:val="a6"/>
            </w:pPr>
          </w:p>
          <w:p w14:paraId="19086C29" w14:textId="77777777" w:rsidR="00072669" w:rsidRDefault="00072669" w:rsidP="007B31EA">
            <w:pPr>
              <w:pStyle w:val="a6"/>
            </w:pPr>
          </w:p>
          <w:p w14:paraId="732A0F0C" w14:textId="77777777" w:rsidR="00072669" w:rsidRDefault="00072669" w:rsidP="007B31EA">
            <w:pPr>
              <w:pStyle w:val="a6"/>
            </w:pPr>
          </w:p>
          <w:p w14:paraId="2F903B5E" w14:textId="77777777" w:rsidR="00072669" w:rsidRDefault="00072669" w:rsidP="007B31EA">
            <w:pPr>
              <w:pStyle w:val="a6"/>
              <w:ind w:firstLineChars="100" w:firstLine="180"/>
            </w:pPr>
          </w:p>
          <w:p w14:paraId="4B42504D" w14:textId="77777777" w:rsidR="00072669" w:rsidRDefault="00072669" w:rsidP="007B31EA">
            <w:pPr>
              <w:pStyle w:val="a6"/>
              <w:ind w:firstLineChars="100" w:firstLine="180"/>
            </w:pPr>
          </w:p>
          <w:p w14:paraId="4A0F7AEE" w14:textId="77777777" w:rsidR="00072669" w:rsidRDefault="00072669" w:rsidP="007B31EA">
            <w:pPr>
              <w:pStyle w:val="a6"/>
              <w:ind w:firstLineChars="100" w:firstLine="180"/>
            </w:pPr>
          </w:p>
          <w:p w14:paraId="4EEBD7F3" w14:textId="77777777" w:rsidR="00072669" w:rsidRDefault="00072669" w:rsidP="007B31EA">
            <w:pPr>
              <w:pStyle w:val="a6"/>
              <w:ind w:firstLineChars="100" w:firstLine="180"/>
            </w:pPr>
          </w:p>
          <w:p w14:paraId="48C856CD" w14:textId="77777777" w:rsidR="00072669" w:rsidRDefault="00072669" w:rsidP="007B31EA">
            <w:pPr>
              <w:pStyle w:val="a6"/>
              <w:ind w:firstLineChars="100" w:firstLine="180"/>
            </w:pPr>
          </w:p>
          <w:p w14:paraId="48B6C1ED" w14:textId="77777777" w:rsidR="00072669" w:rsidRDefault="00072669" w:rsidP="007B31EA">
            <w:pPr>
              <w:pStyle w:val="a6"/>
              <w:ind w:firstLineChars="100" w:firstLine="180"/>
            </w:pPr>
          </w:p>
          <w:p w14:paraId="263A7791" w14:textId="77777777" w:rsidR="00072669" w:rsidRDefault="00072669" w:rsidP="007B31EA">
            <w:pPr>
              <w:pStyle w:val="a6"/>
              <w:ind w:firstLineChars="100" w:firstLine="180"/>
            </w:pPr>
          </w:p>
          <w:p w14:paraId="2C09C0AE" w14:textId="77777777" w:rsidR="00072669" w:rsidRDefault="00072669" w:rsidP="007B31EA">
            <w:pPr>
              <w:pStyle w:val="a6"/>
              <w:ind w:firstLineChars="100" w:firstLine="180"/>
            </w:pPr>
          </w:p>
          <w:p w14:paraId="0D31A63C" w14:textId="77777777" w:rsidR="00072669" w:rsidRDefault="00072669" w:rsidP="007B31EA">
            <w:pPr>
              <w:pStyle w:val="a6"/>
              <w:ind w:firstLineChars="100" w:firstLine="180"/>
            </w:pPr>
          </w:p>
          <w:p w14:paraId="44C3092A" w14:textId="77777777" w:rsidR="00072669" w:rsidRDefault="00072669" w:rsidP="007B31EA">
            <w:pPr>
              <w:pStyle w:val="a6"/>
              <w:ind w:firstLineChars="100" w:firstLine="180"/>
            </w:pPr>
          </w:p>
          <w:p w14:paraId="09436109" w14:textId="77777777" w:rsidR="00072669" w:rsidRDefault="00072669" w:rsidP="007B31EA">
            <w:pPr>
              <w:pStyle w:val="a6"/>
              <w:ind w:firstLineChars="100" w:firstLine="180"/>
            </w:pPr>
          </w:p>
          <w:p w14:paraId="78EE4266" w14:textId="77777777" w:rsidR="00072669" w:rsidRDefault="00072669" w:rsidP="007B31EA">
            <w:pPr>
              <w:pStyle w:val="a6"/>
              <w:ind w:firstLineChars="100" w:firstLine="180"/>
            </w:pPr>
          </w:p>
          <w:p w14:paraId="677642BB" w14:textId="77777777" w:rsidR="00072669" w:rsidRDefault="00072669" w:rsidP="007B31EA">
            <w:pPr>
              <w:pStyle w:val="a6"/>
              <w:ind w:firstLineChars="100" w:firstLine="180"/>
            </w:pPr>
          </w:p>
          <w:p w14:paraId="3EEAED8E" w14:textId="77777777" w:rsidR="00072669" w:rsidRDefault="00072669" w:rsidP="007B31EA">
            <w:pPr>
              <w:pStyle w:val="a6"/>
              <w:ind w:firstLineChars="100" w:firstLine="180"/>
            </w:pPr>
          </w:p>
          <w:p w14:paraId="55A83075" w14:textId="77777777" w:rsidR="00072669" w:rsidRDefault="00072669" w:rsidP="007B31EA">
            <w:pPr>
              <w:pStyle w:val="a6"/>
              <w:ind w:firstLineChars="100" w:firstLine="180"/>
            </w:pPr>
          </w:p>
          <w:p w14:paraId="3057EA79" w14:textId="77777777" w:rsidR="00072669" w:rsidRDefault="00072669" w:rsidP="007B31EA">
            <w:pPr>
              <w:pStyle w:val="a6"/>
              <w:ind w:firstLineChars="100" w:firstLine="180"/>
            </w:pPr>
          </w:p>
          <w:p w14:paraId="37CAE200" w14:textId="77777777" w:rsidR="00072669" w:rsidRDefault="00072669" w:rsidP="007B31EA">
            <w:pPr>
              <w:pStyle w:val="a6"/>
              <w:ind w:firstLineChars="100" w:firstLine="180"/>
            </w:pPr>
          </w:p>
          <w:p w14:paraId="7D4CDCC2" w14:textId="77777777" w:rsidR="00072669" w:rsidRDefault="00072669" w:rsidP="007B31EA">
            <w:pPr>
              <w:pStyle w:val="a6"/>
              <w:ind w:firstLineChars="100" w:firstLine="180"/>
            </w:pPr>
          </w:p>
          <w:p w14:paraId="08BDF89D" w14:textId="77777777" w:rsidR="00072669" w:rsidRDefault="00072669" w:rsidP="007B31EA">
            <w:pPr>
              <w:pStyle w:val="a6"/>
              <w:ind w:firstLineChars="100" w:firstLine="180"/>
            </w:pPr>
          </w:p>
          <w:p w14:paraId="7AF75581" w14:textId="77777777" w:rsidR="00072669" w:rsidRDefault="00072669" w:rsidP="007B31EA">
            <w:pPr>
              <w:pStyle w:val="a6"/>
              <w:ind w:firstLineChars="100" w:firstLine="180"/>
            </w:pPr>
          </w:p>
          <w:p w14:paraId="7D983816" w14:textId="77777777" w:rsidR="00072669" w:rsidRDefault="00072669" w:rsidP="007B31EA">
            <w:pPr>
              <w:pStyle w:val="a6"/>
              <w:ind w:firstLineChars="100" w:firstLine="180"/>
            </w:pPr>
          </w:p>
          <w:p w14:paraId="53AC9881" w14:textId="77777777" w:rsidR="00072669" w:rsidRDefault="00072669" w:rsidP="007B31EA">
            <w:pPr>
              <w:pStyle w:val="a6"/>
              <w:ind w:firstLineChars="100" w:firstLine="180"/>
            </w:pPr>
          </w:p>
          <w:p w14:paraId="1F637817" w14:textId="77777777" w:rsidR="00072669" w:rsidRDefault="00072669" w:rsidP="007B31EA">
            <w:pPr>
              <w:pStyle w:val="a6"/>
              <w:ind w:firstLineChars="100" w:firstLine="180"/>
            </w:pPr>
          </w:p>
          <w:p w14:paraId="4602BB0F" w14:textId="77777777" w:rsidR="00072669" w:rsidRDefault="00072669" w:rsidP="007B31EA">
            <w:pPr>
              <w:pStyle w:val="a6"/>
              <w:ind w:firstLineChars="100" w:firstLine="180"/>
            </w:pPr>
          </w:p>
          <w:p w14:paraId="71CF0AD5" w14:textId="77777777" w:rsidR="00072669" w:rsidRDefault="00072669" w:rsidP="007B31EA">
            <w:pPr>
              <w:pStyle w:val="a6"/>
              <w:ind w:firstLineChars="100" w:firstLine="180"/>
            </w:pPr>
          </w:p>
          <w:p w14:paraId="2EDF8C29" w14:textId="77777777" w:rsidR="00072669" w:rsidRDefault="00072669" w:rsidP="007B31EA">
            <w:pPr>
              <w:pStyle w:val="a6"/>
              <w:ind w:firstLineChars="100" w:firstLine="180"/>
            </w:pPr>
          </w:p>
          <w:p w14:paraId="5110C142" w14:textId="77777777" w:rsidR="00072669" w:rsidRDefault="00072669" w:rsidP="007B31EA">
            <w:pPr>
              <w:pStyle w:val="a6"/>
              <w:ind w:firstLineChars="100" w:firstLine="180"/>
            </w:pPr>
          </w:p>
          <w:p w14:paraId="0AD2DBF1" w14:textId="77777777" w:rsidR="00072669" w:rsidRDefault="00072669" w:rsidP="007B31EA">
            <w:pPr>
              <w:pStyle w:val="a6"/>
              <w:ind w:firstLineChars="100" w:firstLine="180"/>
            </w:pPr>
          </w:p>
          <w:p w14:paraId="564C73A8" w14:textId="77777777" w:rsidR="00072669" w:rsidRDefault="00072669" w:rsidP="007B31EA">
            <w:pPr>
              <w:pStyle w:val="a6"/>
              <w:ind w:firstLineChars="100" w:firstLine="180"/>
            </w:pPr>
          </w:p>
          <w:p w14:paraId="4DFDDC55" w14:textId="77777777" w:rsidR="00072669" w:rsidRDefault="00072669" w:rsidP="007B31EA">
            <w:pPr>
              <w:pStyle w:val="a6"/>
              <w:ind w:firstLineChars="100" w:firstLine="180"/>
            </w:pPr>
          </w:p>
          <w:p w14:paraId="1EFA7CBA" w14:textId="77777777" w:rsidR="00072669" w:rsidRDefault="00072669" w:rsidP="007B31EA">
            <w:pPr>
              <w:pStyle w:val="a6"/>
              <w:ind w:firstLineChars="100" w:firstLine="180"/>
            </w:pPr>
          </w:p>
          <w:p w14:paraId="0A8FA8DE" w14:textId="77777777" w:rsidR="00072669" w:rsidRDefault="00072669" w:rsidP="007B31EA">
            <w:pPr>
              <w:pStyle w:val="a6"/>
              <w:ind w:firstLineChars="100" w:firstLine="180"/>
            </w:pPr>
          </w:p>
          <w:p w14:paraId="444DF017" w14:textId="77777777" w:rsidR="00072669" w:rsidRDefault="00072669" w:rsidP="007B31EA">
            <w:pPr>
              <w:pStyle w:val="a6"/>
              <w:ind w:firstLineChars="100" w:firstLine="180"/>
            </w:pPr>
          </w:p>
          <w:p w14:paraId="7D0078F8" w14:textId="77777777" w:rsidR="00072669" w:rsidRDefault="00072669" w:rsidP="007B31EA">
            <w:pPr>
              <w:pStyle w:val="a6"/>
              <w:ind w:firstLineChars="100" w:firstLine="180"/>
            </w:pPr>
          </w:p>
          <w:p w14:paraId="162DC166" w14:textId="77777777" w:rsidR="00072669" w:rsidRDefault="00072669" w:rsidP="007B31EA">
            <w:pPr>
              <w:pStyle w:val="a6"/>
              <w:ind w:firstLineChars="100" w:firstLine="180"/>
            </w:pPr>
          </w:p>
          <w:p w14:paraId="746130E8" w14:textId="77777777" w:rsidR="00072669" w:rsidRDefault="00072669" w:rsidP="007B31EA">
            <w:pPr>
              <w:pStyle w:val="a6"/>
              <w:ind w:firstLineChars="100" w:firstLine="180"/>
            </w:pPr>
          </w:p>
          <w:p w14:paraId="4F9E1FBA" w14:textId="77777777" w:rsidR="00072669" w:rsidRDefault="00072669" w:rsidP="007B31EA">
            <w:pPr>
              <w:pStyle w:val="a6"/>
              <w:ind w:firstLineChars="100" w:firstLine="180"/>
            </w:pPr>
          </w:p>
          <w:p w14:paraId="00340EB2" w14:textId="77777777" w:rsidR="00072669" w:rsidRDefault="00072669" w:rsidP="007B31EA">
            <w:pPr>
              <w:pStyle w:val="a6"/>
              <w:ind w:firstLineChars="100" w:firstLine="180"/>
            </w:pPr>
          </w:p>
          <w:p w14:paraId="68247A42" w14:textId="77777777" w:rsidR="00072669" w:rsidRDefault="00072669" w:rsidP="007B31EA">
            <w:pPr>
              <w:pStyle w:val="a6"/>
              <w:ind w:firstLineChars="100" w:firstLine="180"/>
            </w:pPr>
          </w:p>
          <w:p w14:paraId="5A732DA3" w14:textId="77777777" w:rsidR="00072669" w:rsidRDefault="00072669" w:rsidP="007B31EA">
            <w:pPr>
              <w:pStyle w:val="a6"/>
              <w:ind w:firstLineChars="100" w:firstLine="180"/>
            </w:pPr>
          </w:p>
          <w:p w14:paraId="0FAAB184" w14:textId="77777777" w:rsidR="00072669" w:rsidRDefault="00072669" w:rsidP="007B31EA">
            <w:pPr>
              <w:pStyle w:val="a6"/>
              <w:ind w:firstLineChars="100" w:firstLine="180"/>
            </w:pPr>
          </w:p>
          <w:p w14:paraId="2268CCA1" w14:textId="77777777" w:rsidR="00072669" w:rsidRDefault="00072669" w:rsidP="007B31EA">
            <w:pPr>
              <w:pStyle w:val="a6"/>
              <w:ind w:firstLineChars="100" w:firstLine="180"/>
            </w:pPr>
          </w:p>
          <w:p w14:paraId="297EEE64" w14:textId="77777777" w:rsidR="00072669" w:rsidRDefault="00072669" w:rsidP="007B31EA">
            <w:pPr>
              <w:pStyle w:val="a6"/>
              <w:ind w:firstLineChars="100" w:firstLine="180"/>
            </w:pPr>
          </w:p>
          <w:p w14:paraId="058C4B1F" w14:textId="77777777" w:rsidR="00072669" w:rsidRDefault="00072669" w:rsidP="007B31EA">
            <w:pPr>
              <w:pStyle w:val="a6"/>
              <w:ind w:firstLineChars="100" w:firstLine="180"/>
            </w:pPr>
          </w:p>
          <w:p w14:paraId="722AA11A" w14:textId="77777777" w:rsidR="00072669" w:rsidRDefault="00072669" w:rsidP="007B31EA">
            <w:pPr>
              <w:pStyle w:val="a6"/>
              <w:ind w:firstLineChars="100" w:firstLine="180"/>
            </w:pPr>
          </w:p>
          <w:p w14:paraId="68734F2A" w14:textId="77777777" w:rsidR="00072669" w:rsidRDefault="00072669" w:rsidP="007B31EA">
            <w:pPr>
              <w:pStyle w:val="a6"/>
              <w:ind w:firstLineChars="100" w:firstLine="180"/>
            </w:pPr>
          </w:p>
          <w:p w14:paraId="2AB0EDAE" w14:textId="77777777" w:rsidR="00072669" w:rsidRDefault="00072669" w:rsidP="007B31EA">
            <w:pPr>
              <w:pStyle w:val="a6"/>
              <w:ind w:firstLineChars="100" w:firstLine="180"/>
            </w:pPr>
          </w:p>
          <w:p w14:paraId="609AE382" w14:textId="77777777" w:rsidR="00072669" w:rsidRDefault="00072669" w:rsidP="007B31EA">
            <w:pPr>
              <w:pStyle w:val="a6"/>
              <w:ind w:firstLineChars="100" w:firstLine="180"/>
            </w:pPr>
          </w:p>
          <w:p w14:paraId="3116CE04" w14:textId="77777777" w:rsidR="00072669" w:rsidRDefault="00072669" w:rsidP="007B31EA">
            <w:pPr>
              <w:pStyle w:val="a6"/>
              <w:ind w:firstLineChars="100" w:firstLine="180"/>
            </w:pPr>
          </w:p>
          <w:p w14:paraId="52EA367C" w14:textId="77777777" w:rsidR="00072669" w:rsidRDefault="00072669" w:rsidP="007B31EA">
            <w:pPr>
              <w:pStyle w:val="a6"/>
              <w:ind w:firstLineChars="100" w:firstLine="180"/>
            </w:pPr>
          </w:p>
          <w:p w14:paraId="7E391460" w14:textId="77777777" w:rsidR="00072669" w:rsidRDefault="00072669" w:rsidP="007B31EA">
            <w:pPr>
              <w:pStyle w:val="a6"/>
              <w:ind w:firstLineChars="100" w:firstLine="180"/>
            </w:pPr>
          </w:p>
          <w:p w14:paraId="6ECFA534" w14:textId="77777777" w:rsidR="00072669" w:rsidRDefault="00072669" w:rsidP="007B31EA">
            <w:pPr>
              <w:pStyle w:val="a6"/>
              <w:ind w:firstLineChars="100" w:firstLine="180"/>
            </w:pPr>
          </w:p>
          <w:p w14:paraId="2F019F52" w14:textId="77777777" w:rsidR="00072669" w:rsidRDefault="00072669" w:rsidP="007B31EA">
            <w:pPr>
              <w:pStyle w:val="a6"/>
              <w:ind w:firstLineChars="100" w:firstLine="180"/>
            </w:pPr>
          </w:p>
          <w:p w14:paraId="6C49E820" w14:textId="77777777" w:rsidR="00072669" w:rsidRDefault="00072669" w:rsidP="007B31EA">
            <w:pPr>
              <w:pStyle w:val="a6"/>
            </w:pPr>
          </w:p>
          <w:p w14:paraId="6A5AFD92" w14:textId="77777777" w:rsidR="00072669" w:rsidRDefault="00072669" w:rsidP="007B31EA">
            <w:pPr>
              <w:pStyle w:val="a6"/>
              <w:ind w:firstLineChars="100" w:firstLine="180"/>
            </w:pPr>
          </w:p>
        </w:tc>
      </w:tr>
      <w:tr w:rsidR="00072669" w14:paraId="404B5EEE" w14:textId="77777777" w:rsidTr="00072669">
        <w:trPr>
          <w:trHeight w:val="397"/>
          <w:jc w:val="center"/>
        </w:trPr>
        <w:tc>
          <w:tcPr>
            <w:tcW w:w="1657" w:type="dxa"/>
            <w:shd w:val="clear" w:color="auto" w:fill="E6F1EB"/>
            <w:vAlign w:val="center"/>
          </w:tcPr>
          <w:p w14:paraId="147B888B" w14:textId="77777777" w:rsidR="00072669" w:rsidRDefault="00072669" w:rsidP="007B31EA">
            <w:pPr>
              <w:pStyle w:val="a6"/>
              <w:jc w:val="center"/>
              <w:rPr>
                <w:rFonts w:ascii="微软雅黑" w:hAnsi="微软雅黑"/>
                <w:b/>
              </w:rPr>
            </w:pPr>
            <w:r>
              <w:rPr>
                <w:rFonts w:ascii="微软雅黑" w:hAnsi="微软雅黑" w:hint="eastAsia"/>
                <w:b/>
              </w:rPr>
              <w:lastRenderedPageBreak/>
              <w:t>拓展训练</w:t>
            </w:r>
          </w:p>
          <w:p w14:paraId="6232064C" w14:textId="77777777" w:rsidR="00072669" w:rsidRDefault="00072669" w:rsidP="007B31EA">
            <w:pPr>
              <w:pStyle w:val="a6"/>
              <w:jc w:val="center"/>
            </w:pPr>
            <w:r>
              <w:rPr>
                <w:rFonts w:ascii="微软雅黑" w:hAnsi="微软雅黑" w:hint="eastAsia"/>
                <w:b/>
              </w:rPr>
              <w:t>（</w:t>
            </w:r>
            <w:r>
              <w:rPr>
                <w:rFonts w:ascii="微软雅黑" w:hAnsi="微软雅黑"/>
                <w:b/>
              </w:rPr>
              <w:t>1</w:t>
            </w:r>
            <w:r>
              <w:rPr>
                <w:rFonts w:ascii="微软雅黑" w:hAnsi="微软雅黑" w:hint="eastAsia"/>
                <w:b/>
              </w:rPr>
              <w:t>5 min）</w:t>
            </w:r>
          </w:p>
        </w:tc>
        <w:tc>
          <w:tcPr>
            <w:tcW w:w="5472" w:type="dxa"/>
            <w:shd w:val="clear" w:color="auto" w:fill="FFFFFF"/>
            <w:vAlign w:val="center"/>
          </w:tcPr>
          <w:p w14:paraId="34288E97" w14:textId="77777777" w:rsidR="00072669" w:rsidRDefault="00E238AC" w:rsidP="00072669">
            <w:pPr>
              <w:numPr>
                <w:ilvl w:val="0"/>
                <w:numId w:val="24"/>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12F30FCC" w14:textId="77777777" w:rsidR="00072669" w:rsidRDefault="00072669" w:rsidP="00072669">
            <w:pPr>
              <w:numPr>
                <w:ilvl w:val="0"/>
                <w:numId w:val="24"/>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人一组，并以小组为单位，组长带领组员将有砟轨道与无砟轨道的特点、区别、优点和缺点等相关内容制作的PPT</w:t>
            </w:r>
            <w:r w:rsidR="00E238AC">
              <w:rPr>
                <w:rFonts w:ascii="微软雅黑" w:eastAsia="微软雅黑" w:hAnsi="微软雅黑" w:hint="eastAsia"/>
                <w:b/>
                <w:color w:val="84615D"/>
                <w:sz w:val="18"/>
                <w:szCs w:val="18"/>
              </w:rPr>
              <w:t>进行展示</w:t>
            </w:r>
          </w:p>
          <w:p w14:paraId="11B1CFE4" w14:textId="77777777" w:rsidR="00072669" w:rsidRDefault="00E238AC" w:rsidP="00072669">
            <w:pPr>
              <w:numPr>
                <w:ilvl w:val="0"/>
                <w:numId w:val="24"/>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6D811BF1" w14:textId="77777777" w:rsidR="00072669" w:rsidRDefault="00E238AC" w:rsidP="00072669">
            <w:pPr>
              <w:numPr>
                <w:ilvl w:val="0"/>
                <w:numId w:val="24"/>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0D19DCA6" w14:textId="77777777" w:rsidR="00072669" w:rsidRDefault="00E238AC" w:rsidP="00072669">
            <w:pPr>
              <w:numPr>
                <w:ilvl w:val="0"/>
                <w:numId w:val="24"/>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lastRenderedPageBreak/>
              <w:t>【教师】做出总结</w:t>
            </w:r>
          </w:p>
          <w:p w14:paraId="34327597" w14:textId="77777777" w:rsidR="00072669" w:rsidRDefault="00072669" w:rsidP="00072669">
            <w:pPr>
              <w:numPr>
                <w:ilvl w:val="0"/>
                <w:numId w:val="24"/>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【学生】将自己在观看过程中学到的新知识，以及对各组展示内容的感悟记录在表1-10</w:t>
            </w:r>
            <w:r w:rsidR="00E238AC">
              <w:rPr>
                <w:rFonts w:ascii="微软雅黑" w:eastAsia="微软雅黑" w:hAnsi="微软雅黑" w:hint="eastAsia"/>
                <w:b/>
                <w:color w:val="84615D"/>
                <w:sz w:val="18"/>
                <w:szCs w:val="18"/>
              </w:rPr>
              <w:t>中</w:t>
            </w:r>
          </w:p>
          <w:p w14:paraId="0ED5FEEB" w14:textId="77777777" w:rsidR="00072669" w:rsidRDefault="00E238AC" w:rsidP="00072669">
            <w:pPr>
              <w:numPr>
                <w:ilvl w:val="0"/>
                <w:numId w:val="24"/>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42A147C6" w14:textId="77777777" w:rsidR="00072669" w:rsidRDefault="00072669" w:rsidP="007B31EA">
            <w:pPr>
              <w:pStyle w:val="a6"/>
              <w:ind w:firstLineChars="100" w:firstLine="180"/>
            </w:pPr>
            <w:r>
              <w:lastRenderedPageBreak/>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072669" w14:paraId="3B69933C" w14:textId="77777777" w:rsidTr="00072669">
        <w:trPr>
          <w:trHeight w:val="397"/>
          <w:jc w:val="center"/>
        </w:trPr>
        <w:tc>
          <w:tcPr>
            <w:tcW w:w="1657" w:type="dxa"/>
            <w:shd w:val="clear" w:color="auto" w:fill="F5F5E1"/>
            <w:vAlign w:val="center"/>
          </w:tcPr>
          <w:p w14:paraId="2685AECC" w14:textId="77777777" w:rsidR="00072669" w:rsidRDefault="00072669" w:rsidP="007B31EA">
            <w:pPr>
              <w:pStyle w:val="a6"/>
              <w:jc w:val="center"/>
              <w:rPr>
                <w:rFonts w:ascii="微软雅黑" w:hAnsi="微软雅黑"/>
                <w:b/>
              </w:rPr>
            </w:pPr>
            <w:r>
              <w:rPr>
                <w:rFonts w:ascii="微软雅黑" w:hAnsi="微软雅黑" w:hint="eastAsia"/>
                <w:b/>
              </w:rPr>
              <w:t>课堂小结</w:t>
            </w:r>
          </w:p>
          <w:p w14:paraId="718F95E2" w14:textId="77777777" w:rsidR="00072669" w:rsidRDefault="00072669" w:rsidP="007B31EA">
            <w:pPr>
              <w:pStyle w:val="a6"/>
              <w:jc w:val="center"/>
            </w:pPr>
            <w:r>
              <w:rPr>
                <w:rFonts w:ascii="微软雅黑" w:hAnsi="微软雅黑" w:hint="eastAsia"/>
                <w:b/>
              </w:rPr>
              <w:t>（3 min）</w:t>
            </w:r>
          </w:p>
        </w:tc>
        <w:tc>
          <w:tcPr>
            <w:tcW w:w="5472" w:type="dxa"/>
            <w:shd w:val="clear" w:color="auto" w:fill="FFFFFF"/>
            <w:vAlign w:val="center"/>
          </w:tcPr>
          <w:p w14:paraId="2C75EDC6" w14:textId="77777777" w:rsidR="00072669" w:rsidRDefault="00072669" w:rsidP="00072669">
            <w:pPr>
              <w:pStyle w:val="a6"/>
              <w:numPr>
                <w:ilvl w:val="0"/>
                <w:numId w:val="17"/>
              </w:numPr>
              <w:spacing w:before="160" w:after="120"/>
              <w:rPr>
                <w:rFonts w:ascii="微软雅黑" w:hAnsi="微软雅黑"/>
                <w:b/>
                <w:color w:val="5D8979"/>
              </w:rPr>
            </w:pPr>
            <w:r>
              <w:rPr>
                <w:rFonts w:ascii="微软雅黑" w:hAnsi="微软雅黑" w:hint="eastAsia"/>
                <w:b/>
                <w:color w:val="5D8979"/>
              </w:rPr>
              <w:t>【教师】简要总结本节课的要点</w:t>
            </w:r>
          </w:p>
          <w:p w14:paraId="432F8358" w14:textId="77777777" w:rsidR="00072669" w:rsidRDefault="00072669" w:rsidP="007B31EA">
            <w:pPr>
              <w:pStyle w:val="a6"/>
              <w:ind w:firstLineChars="200" w:firstLine="360"/>
            </w:pPr>
            <w:r>
              <w:rPr>
                <w:rFonts w:hint="eastAsia"/>
              </w:rPr>
              <w:t>本节课学习了高速铁路轨道的类型及结构部件，了解了高速铁路轨道检测与维修管理方法。通过本节课学习，学生能够正确区分高速铁路轨道的不同类型，并认识其结构部件</w:t>
            </w:r>
            <w:r w:rsidR="00E238AC">
              <w:rPr>
                <w:rFonts w:hint="eastAsia"/>
              </w:rPr>
              <w:t>，从而</w:t>
            </w:r>
            <w:r>
              <w:rPr>
                <w:rFonts w:hint="eastAsia"/>
              </w:rPr>
              <w:t>树立执着专注、坚忍不拔的工匠精神。</w:t>
            </w:r>
          </w:p>
          <w:p w14:paraId="10CEAC93" w14:textId="77777777" w:rsidR="00072669" w:rsidRDefault="00072669" w:rsidP="00072669">
            <w:pPr>
              <w:pStyle w:val="a6"/>
              <w:numPr>
                <w:ilvl w:val="0"/>
                <w:numId w:val="17"/>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63BF4291" w14:textId="77777777" w:rsidR="00072669" w:rsidRDefault="00072669" w:rsidP="007B31EA">
            <w:pPr>
              <w:pStyle w:val="a6"/>
              <w:ind w:firstLineChars="100" w:firstLine="180"/>
            </w:pPr>
            <w:r>
              <w:rPr>
                <w:rFonts w:hint="eastAsia"/>
              </w:rPr>
              <w:t>总结知识点，巩固学生对高速铁路轨道的类型及结构部件相关知识的理解</w:t>
            </w:r>
          </w:p>
        </w:tc>
      </w:tr>
      <w:tr w:rsidR="00072669" w14:paraId="6611B75A" w14:textId="77777777" w:rsidTr="00072669">
        <w:trPr>
          <w:trHeight w:val="397"/>
          <w:jc w:val="center"/>
        </w:trPr>
        <w:tc>
          <w:tcPr>
            <w:tcW w:w="1657" w:type="dxa"/>
            <w:shd w:val="clear" w:color="auto" w:fill="E6F1EB"/>
            <w:vAlign w:val="center"/>
          </w:tcPr>
          <w:p w14:paraId="5C42477A" w14:textId="77777777" w:rsidR="00072669" w:rsidRDefault="00072669" w:rsidP="007B31EA">
            <w:pPr>
              <w:pStyle w:val="a6"/>
              <w:jc w:val="center"/>
              <w:rPr>
                <w:rFonts w:ascii="微软雅黑" w:hAnsi="微软雅黑"/>
                <w:b/>
              </w:rPr>
            </w:pPr>
            <w:r>
              <w:rPr>
                <w:rFonts w:ascii="微软雅黑" w:hAnsi="微软雅黑" w:hint="eastAsia"/>
                <w:b/>
              </w:rPr>
              <w:t>作业布置</w:t>
            </w:r>
          </w:p>
          <w:p w14:paraId="75BCF5A0" w14:textId="77777777" w:rsidR="00072669" w:rsidRDefault="00072669" w:rsidP="007B31EA">
            <w:pPr>
              <w:pStyle w:val="a6"/>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6D27E0F3" w14:textId="15394E6D" w:rsidR="00072669" w:rsidRDefault="00072669" w:rsidP="00072669">
            <w:pPr>
              <w:pStyle w:val="a6"/>
              <w:numPr>
                <w:ilvl w:val="0"/>
                <w:numId w:val="17"/>
              </w:numPr>
              <w:spacing w:before="160" w:after="120"/>
              <w:rPr>
                <w:rFonts w:ascii="微软雅黑" w:hAnsi="微软雅黑"/>
                <w:b/>
                <w:color w:val="5D8979"/>
              </w:rPr>
            </w:pPr>
            <w:r>
              <w:rPr>
                <w:rFonts w:ascii="微软雅黑" w:hAnsi="微软雅黑" w:hint="eastAsia"/>
                <w:b/>
                <w:color w:val="5D8979"/>
              </w:rPr>
              <w:t>【教师】布置课后作业</w:t>
            </w:r>
          </w:p>
          <w:p w14:paraId="52826A29" w14:textId="25130581" w:rsidR="001142F0" w:rsidRPr="001142F0" w:rsidRDefault="001142F0" w:rsidP="001142F0">
            <w:pPr>
              <w:pStyle w:val="a6"/>
              <w:ind w:firstLineChars="200" w:firstLine="360"/>
            </w:pPr>
            <w:r w:rsidRPr="001142F0">
              <w:rPr>
                <w:rFonts w:hint="eastAsia"/>
              </w:rPr>
              <w:t>请简要回答以下问题：</w:t>
            </w:r>
          </w:p>
          <w:p w14:paraId="2DEDC4C9" w14:textId="77777777" w:rsidR="00072669" w:rsidRDefault="00072669" w:rsidP="007B31EA">
            <w:pPr>
              <w:pStyle w:val="a6"/>
              <w:ind w:firstLineChars="200" w:firstLine="360"/>
            </w:pPr>
            <w:r>
              <w:rPr>
                <w:rFonts w:hint="eastAsia"/>
              </w:rPr>
              <w:t>（</w:t>
            </w:r>
            <w:r>
              <w:rPr>
                <w:rFonts w:hint="eastAsia"/>
              </w:rPr>
              <w:t>1</w:t>
            </w:r>
            <w:r>
              <w:rPr>
                <w:rFonts w:hint="eastAsia"/>
              </w:rPr>
              <w:t>）高速铁路轨道的类型有哪些？</w:t>
            </w:r>
            <w:r>
              <w:rPr>
                <w:rFonts w:hint="eastAsia"/>
              </w:rPr>
              <w:t xml:space="preserve"> </w:t>
            </w:r>
          </w:p>
          <w:p w14:paraId="15A32C43" w14:textId="77777777" w:rsidR="00072669" w:rsidRDefault="00072669" w:rsidP="007B31EA">
            <w:pPr>
              <w:pStyle w:val="a6"/>
              <w:ind w:firstLineChars="200" w:firstLine="360"/>
            </w:pPr>
            <w:r>
              <w:rPr>
                <w:rFonts w:hint="eastAsia"/>
              </w:rPr>
              <w:t>（</w:t>
            </w:r>
            <w:r>
              <w:rPr>
                <w:rFonts w:hint="eastAsia"/>
              </w:rPr>
              <w:t>2</w:t>
            </w:r>
            <w:r>
              <w:rPr>
                <w:rFonts w:hint="eastAsia"/>
              </w:rPr>
              <w:t>）有砟轨道和无砟轨道的结构以及优缺点？</w:t>
            </w:r>
          </w:p>
          <w:p w14:paraId="2FE5C6A1" w14:textId="77777777" w:rsidR="00072669" w:rsidRDefault="00072669" w:rsidP="007B31EA">
            <w:pPr>
              <w:pStyle w:val="a6"/>
              <w:ind w:firstLineChars="200" w:firstLine="360"/>
            </w:pPr>
            <w:r>
              <w:rPr>
                <w:rFonts w:hint="eastAsia"/>
              </w:rPr>
              <w:t>（</w:t>
            </w:r>
            <w:r>
              <w:rPr>
                <w:rFonts w:hint="eastAsia"/>
              </w:rPr>
              <w:t>3</w:t>
            </w:r>
            <w:r>
              <w:rPr>
                <w:rFonts w:hint="eastAsia"/>
              </w:rPr>
              <w:t>）高速铁路轨道的主要部件有哪些？</w:t>
            </w:r>
          </w:p>
          <w:p w14:paraId="1D01E27C" w14:textId="77777777" w:rsidR="00072669" w:rsidRDefault="00072669" w:rsidP="00072669">
            <w:pPr>
              <w:pStyle w:val="a6"/>
              <w:numPr>
                <w:ilvl w:val="0"/>
                <w:numId w:val="17"/>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6C5A7A46" w14:textId="77777777" w:rsidR="00072669" w:rsidRDefault="00072669" w:rsidP="007B31EA">
            <w:pPr>
              <w:pStyle w:val="a6"/>
              <w:ind w:firstLineChars="100" w:firstLine="180"/>
            </w:pPr>
            <w:r>
              <w:t>复习巩固学到的知识</w:t>
            </w:r>
            <w:r>
              <w:rPr>
                <w:rFonts w:hint="eastAsia"/>
              </w:rPr>
              <w:t>，并进行练习，加深印象和理解</w:t>
            </w:r>
          </w:p>
        </w:tc>
      </w:tr>
      <w:tr w:rsidR="00072669" w14:paraId="3AF3C1F6" w14:textId="77777777" w:rsidTr="00072669">
        <w:trPr>
          <w:trHeight w:val="397"/>
          <w:jc w:val="center"/>
        </w:trPr>
        <w:tc>
          <w:tcPr>
            <w:tcW w:w="1657" w:type="dxa"/>
            <w:shd w:val="clear" w:color="auto" w:fill="F5F5E1"/>
            <w:vAlign w:val="center"/>
          </w:tcPr>
          <w:p w14:paraId="50B3F580" w14:textId="77777777" w:rsidR="00072669" w:rsidRDefault="00072669" w:rsidP="007B31EA">
            <w:pPr>
              <w:pStyle w:val="a6"/>
              <w:jc w:val="center"/>
            </w:pPr>
            <w:r>
              <w:rPr>
                <w:rFonts w:ascii="微软雅黑" w:hAnsi="微软雅黑" w:hint="eastAsia"/>
                <w:b/>
              </w:rPr>
              <w:t>教学反思</w:t>
            </w:r>
          </w:p>
        </w:tc>
        <w:tc>
          <w:tcPr>
            <w:tcW w:w="7057" w:type="dxa"/>
            <w:gridSpan w:val="2"/>
            <w:shd w:val="clear" w:color="auto" w:fill="FFFFFF"/>
            <w:vAlign w:val="center"/>
          </w:tcPr>
          <w:p w14:paraId="22DE085E" w14:textId="77777777" w:rsidR="00072669" w:rsidRDefault="00072669" w:rsidP="007B31EA">
            <w:pPr>
              <w:pStyle w:val="a6"/>
              <w:ind w:firstLineChars="200" w:firstLine="360"/>
            </w:pPr>
            <w:r>
              <w:rPr>
                <w:rFonts w:hint="eastAsia"/>
              </w:rPr>
              <w:t>本节课学生学习积极性高，为将来就业工作打下基础，课下多阅读相关资料，熟悉高速铁路轨道的不同类型，及其结构部件，及时复习巩固。</w:t>
            </w:r>
          </w:p>
        </w:tc>
      </w:tr>
    </w:tbl>
    <w:p w14:paraId="3464BC9B" w14:textId="77777777" w:rsidR="00F02D34" w:rsidRPr="00F02D34" w:rsidRDefault="00F02D34" w:rsidP="00E31571">
      <w:pPr>
        <w:rPr>
          <w:rFonts w:eastAsia="楷体_GB2312"/>
        </w:rPr>
      </w:pPr>
    </w:p>
    <w:sectPr w:rsidR="00F02D34" w:rsidRPr="00F02D34" w:rsidSect="00153855">
      <w:headerReference w:type="even" r:id="rId12"/>
      <w:headerReference w:type="default" r:id="rId13"/>
      <w:footerReference w:type="even" r:id="rId14"/>
      <w:footerReference w:type="default" r:id="rId15"/>
      <w:headerReference w:type="first" r:id="rId16"/>
      <w:footnotePr>
        <w:numFmt w:val="decimalEnclosedCircleChinese"/>
        <w:numRestart w:val="eachPage"/>
      </w:footnotePr>
      <w:pgSz w:w="11907" w:h="16839" w:code="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2E01" w14:textId="77777777" w:rsidR="00461A85" w:rsidRDefault="00461A85">
      <w:r>
        <w:separator/>
      </w:r>
    </w:p>
  </w:endnote>
  <w:endnote w:type="continuationSeparator" w:id="0">
    <w:p w14:paraId="403A309F" w14:textId="77777777" w:rsidR="00461A85" w:rsidRDefault="0046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AAA7" w14:textId="77777777" w:rsidR="00153855" w:rsidRDefault="00153855">
    <w:pPr>
      <w:pStyle w:val="a8"/>
    </w:pPr>
    <w:r>
      <w:rPr>
        <w:noProof/>
        <w:color w:val="806000"/>
      </w:rPr>
      <mc:AlternateContent>
        <mc:Choice Requires="wps">
          <w:drawing>
            <wp:anchor distT="0" distB="0" distL="114300" distR="114300" simplePos="0" relativeHeight="251658240" behindDoc="0" locked="0" layoutInCell="1" allowOverlap="1" wp14:anchorId="5ABF1FE6" wp14:editId="7137A121">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70B1" w14:textId="77777777" w:rsidR="000063C0" w:rsidRPr="00C62DC9" w:rsidRDefault="000063C0"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E238AC">
                            <w:rPr>
                              <w:rStyle w:val="a9"/>
                              <w:noProof/>
                              <w:color w:val="FFFFFF"/>
                            </w:rPr>
                            <w:t>8</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1FE6"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7EAA70B1" w14:textId="77777777" w:rsidR="000063C0" w:rsidRPr="00C62DC9" w:rsidRDefault="000063C0"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E238AC">
                      <w:rPr>
                        <w:rStyle w:val="a9"/>
                        <w:noProof/>
                        <w:color w:val="FFFFFF"/>
                      </w:rPr>
                      <w:t>8</w:t>
                    </w:r>
                    <w:r w:rsidRPr="00C62DC9">
                      <w:rPr>
                        <w:rStyle w:val="a9"/>
                        <w:color w:val="FFFFFF"/>
                      </w:rPr>
                      <w:fldChar w:fldCharType="end"/>
                    </w:r>
                  </w:p>
                </w:txbxContent>
              </v:textbox>
            </v:shape>
          </w:pict>
        </mc:Fallback>
      </mc:AlternateContent>
    </w:r>
    <w:r w:rsidRPr="000063C0">
      <w:rPr>
        <w:noProof/>
        <w:color w:val="806000"/>
      </w:rPr>
      <mc:AlternateContent>
        <mc:Choice Requires="wps">
          <w:drawing>
            <wp:anchor distT="0" distB="0" distL="114300" distR="114300" simplePos="0" relativeHeight="251657216" behindDoc="0" locked="0" layoutInCell="1" allowOverlap="1" wp14:anchorId="7E2D6260" wp14:editId="2E23F297">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8702" id="Rectangle 126" o:spid="_x0000_s1026" style="position:absolute;left:0;text-align:left;margin-left:3.05pt;margin-top:19.9pt;width:21pt;height:4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" fillcolor="#418d67"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749C" w14:textId="77777777" w:rsidR="00153855" w:rsidRDefault="00153855">
    <w:pPr>
      <w:pStyle w:val="a8"/>
    </w:pPr>
    <w:r>
      <w:rPr>
        <w:noProof/>
      </w:rPr>
      <mc:AlternateContent>
        <mc:Choice Requires="wps">
          <w:drawing>
            <wp:anchor distT="0" distB="0" distL="114300" distR="114300" simplePos="0" relativeHeight="251668480" behindDoc="0" locked="0" layoutInCell="1" allowOverlap="1" wp14:anchorId="341E4C1E" wp14:editId="095AFCC2">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CD05" w14:textId="77777777" w:rsidR="00153855" w:rsidRPr="00C62DC9" w:rsidRDefault="00153855"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E238AC">
                            <w:rPr>
                              <w:rStyle w:val="a9"/>
                              <w:noProof/>
                              <w:color w:val="FFFFFF"/>
                            </w:rPr>
                            <w:t>9</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E4C1E"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30EFCD05" w14:textId="77777777" w:rsidR="00153855" w:rsidRPr="00C62DC9" w:rsidRDefault="00153855"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E238AC">
                      <w:rPr>
                        <w:rStyle w:val="a9"/>
                        <w:noProof/>
                        <w:color w:val="FFFFFF"/>
                      </w:rPr>
                      <w:t>9</w:t>
                    </w:r>
                    <w:r w:rsidRPr="00C62DC9">
                      <w:rPr>
                        <w:rStyle w:val="a9"/>
                        <w:color w:val="FFFFFF"/>
                      </w:rPr>
                      <w:fldChar w:fldCharType="end"/>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29F5A80" wp14:editId="365F8092">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7A26" id="Rectangle 143" o:spid="_x0000_s1026" style="position:absolute;left:0;text-align:left;margin-left:456.9pt;margin-top:19.95pt;width:21pt;height: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" fillcolor="#418d6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697C" w14:textId="77777777" w:rsidR="00461A85" w:rsidRDefault="00461A85">
      <w:r>
        <w:separator/>
      </w:r>
    </w:p>
  </w:footnote>
  <w:footnote w:type="continuationSeparator" w:id="0">
    <w:p w14:paraId="16014021" w14:textId="77777777" w:rsidR="00461A85" w:rsidRDefault="00461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4F13" w14:textId="77777777" w:rsidR="0004236B" w:rsidRPr="007A0A4F" w:rsidRDefault="00F02D34" w:rsidP="007A0A4F">
    <w:pPr>
      <w:pStyle w:val="a7"/>
      <w:pBdr>
        <w:bottom w:val="none" w:sz="0" w:space="0" w:color="auto"/>
      </w:pBdr>
    </w:pPr>
    <w:r w:rsidRPr="000C654A">
      <w:rPr>
        <w:noProof/>
        <w:color w:val="806000"/>
      </w:rPr>
      <mc:AlternateContent>
        <mc:Choice Requires="wps">
          <w:drawing>
            <wp:anchor distT="0" distB="0" distL="114300" distR="114300" simplePos="0" relativeHeight="251653120" behindDoc="0" locked="0" layoutInCell="1" allowOverlap="1" wp14:anchorId="73D2F691" wp14:editId="7F4A0638">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AD94" w14:textId="77777777" w:rsidR="00336377" w:rsidRPr="00336377" w:rsidRDefault="00336377" w:rsidP="00336377">
                          <w:pPr>
                            <w:rPr>
                              <w:rFonts w:ascii="汉仪大宋简" w:eastAsia="汉仪大宋简"/>
                              <w:color w:val="418D67"/>
                              <w:sz w:val="30"/>
                              <w:szCs w:val="30"/>
                            </w:rPr>
                          </w:pP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00072669">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课 </w:t>
                          </w:r>
                          <w:r w:rsidRPr="00336377">
                            <w:rPr>
                              <w:rFonts w:ascii="汉仪大宋简" w:eastAsia="汉仪大宋简"/>
                              <w:color w:val="418D67"/>
                              <w:sz w:val="30"/>
                              <w:szCs w:val="30"/>
                            </w:rPr>
                            <w:t xml:space="preserve"> </w:t>
                          </w:r>
                          <w:r w:rsidR="00072669" w:rsidRPr="00072669">
                            <w:rPr>
                              <w:rFonts w:ascii="汉仪大宋简" w:eastAsia="汉仪大宋简" w:hint="eastAsia"/>
                              <w:color w:val="418D67"/>
                              <w:sz w:val="30"/>
                              <w:szCs w:val="30"/>
                            </w:rPr>
                            <w:t>了解高速铁路轨道</w:t>
                          </w: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2F691" id="_x0000_t202" coordsize="21600,21600" o:spt="202" path="m,l,21600r21600,l21600,xe">
              <v:stroke joinstyle="miter"/>
              <v:path gradientshapeok="t" o:connecttype="rect"/>
            </v:shapetype>
            <v:shape id="Text Box 121" o:spid="_x0000_s1026" type="#_x0000_t202" style="position:absolute;left:0;text-align:left;margin-left:-6.55pt;margin-top:-10.6pt;width:331pt;height: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" filled="f" stroked="f">
              <v:textbox>
                <w:txbxContent>
                  <w:p w14:paraId="423DAD94" w14:textId="77777777" w:rsidR="00336377" w:rsidRPr="00336377" w:rsidRDefault="00336377" w:rsidP="00336377">
                    <w:pPr>
                      <w:rPr>
                        <w:rFonts w:ascii="汉仪大宋简" w:eastAsia="汉仪大宋简"/>
                        <w:color w:val="418D67"/>
                        <w:sz w:val="30"/>
                        <w:szCs w:val="30"/>
                      </w:rPr>
                    </w:pP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00072669">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课 </w:t>
                    </w:r>
                    <w:r w:rsidRPr="00336377">
                      <w:rPr>
                        <w:rFonts w:ascii="汉仪大宋简" w:eastAsia="汉仪大宋简"/>
                        <w:color w:val="418D67"/>
                        <w:sz w:val="30"/>
                        <w:szCs w:val="30"/>
                      </w:rPr>
                      <w:t xml:space="preserve"> </w:t>
                    </w:r>
                    <w:r w:rsidR="00072669" w:rsidRPr="00072669">
                      <w:rPr>
                        <w:rFonts w:ascii="汉仪大宋简" w:eastAsia="汉仪大宋简" w:hint="eastAsia"/>
                        <w:color w:val="418D67"/>
                        <w:sz w:val="30"/>
                        <w:szCs w:val="30"/>
                      </w:rPr>
                      <w:t>了解高速铁路轨道</w:t>
                    </w: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p>
                </w:txbxContent>
              </v:textbox>
            </v:shape>
          </w:pict>
        </mc:Fallback>
      </mc:AlternateContent>
    </w:r>
    <w:r w:rsidR="00153855">
      <w:rPr>
        <w:noProof/>
      </w:rPr>
      <w:drawing>
        <wp:anchor distT="0" distB="0" distL="114300" distR="114300" simplePos="0" relativeHeight="251665408" behindDoc="1" locked="0" layoutInCell="1" allowOverlap="1" wp14:anchorId="55DD81C3" wp14:editId="2DC7F394">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715" cy="969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Pr>
        <w:noProof/>
      </w:rPr>
      <w:drawing>
        <wp:anchor distT="0" distB="0" distL="114300" distR="114300" simplePos="0" relativeHeight="251650048" behindDoc="1" locked="0" layoutInCell="1" allowOverlap="1" wp14:anchorId="6AD83128" wp14:editId="02E2B4CF">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6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sidRPr="000C654A">
      <w:rPr>
        <w:noProof/>
        <w:color w:val="806000"/>
      </w:rPr>
      <mc:AlternateContent>
        <mc:Choice Requires="wps">
          <w:drawing>
            <wp:anchor distT="0" distB="0" distL="114300" distR="114300" simplePos="0" relativeHeight="251654144" behindDoc="0" locked="0" layoutInCell="1" allowOverlap="1" wp14:anchorId="4E3F249E" wp14:editId="676C9CD0">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25853" w14:textId="77777777" w:rsidR="00336377" w:rsidRPr="00336377" w:rsidRDefault="00072669" w:rsidP="00336377">
                          <w:pPr>
                            <w:rPr>
                              <w:color w:val="418D67"/>
                            </w:rPr>
                          </w:pPr>
                          <w:r>
                            <w:rPr>
                              <w:rFonts w:ascii="Impact" w:eastAsia="汉仪大宋简" w:hAnsi="Impact"/>
                              <w:color w:val="418D67"/>
                              <w:sz w:val="100"/>
                              <w:szCs w:val="10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249E" id="Text Box 122" o:spid="_x0000_s1027" type="#_x0000_t202" style="position:absolute;left:0;text-align:left;margin-left:18.25pt;margin-top:-32.95pt;width:28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49C25853" w14:textId="77777777" w:rsidR="00336377" w:rsidRPr="00336377" w:rsidRDefault="00072669" w:rsidP="00336377">
                    <w:pPr>
                      <w:rPr>
                        <w:color w:val="418D67"/>
                      </w:rPr>
                    </w:pPr>
                    <w:r>
                      <w:rPr>
                        <w:rFonts w:ascii="Impact" w:eastAsia="汉仪大宋简" w:hAnsi="Impact"/>
                        <w:color w:val="418D67"/>
                        <w:sz w:val="100"/>
                        <w:szCs w:val="100"/>
                      </w:rPr>
                      <w:t>3</w:t>
                    </w:r>
                  </w:p>
                </w:txbxContent>
              </v:textbox>
            </v:shape>
          </w:pict>
        </mc:Fallback>
      </mc:AlternateContent>
    </w:r>
    <w:r w:rsidR="00461A85">
      <w:rPr>
        <w:noProof/>
      </w:rPr>
      <w:pict w14:anchorId="4CC8B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65408;mso-position-horizontal:center;mso-position-horizontal-relative:margin;mso-position-vertical:center;mso-position-vertical-relative:margin"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0D3B" w14:textId="77777777" w:rsidR="0004236B" w:rsidRDefault="003F2544">
    <w:pPr>
      <w:pStyle w:val="a7"/>
      <w:pBdr>
        <w:bottom w:val="none" w:sz="0" w:space="0" w:color="auto"/>
      </w:pBdr>
    </w:pPr>
    <w:r w:rsidRPr="00336377">
      <w:rPr>
        <w:noProof/>
        <w:color w:val="418D67"/>
      </w:rPr>
      <mc:AlternateContent>
        <mc:Choice Requires="wps">
          <w:drawing>
            <wp:anchor distT="0" distB="0" distL="114300" distR="114300" simplePos="0" relativeHeight="251656192" behindDoc="0" locked="0" layoutInCell="1" allowOverlap="1" wp14:anchorId="4B72A0C5" wp14:editId="32E04A57">
              <wp:simplePos x="0" y="0"/>
              <wp:positionH relativeFrom="margin">
                <wp:posOffset>2467610</wp:posOffset>
              </wp:positionH>
              <wp:positionV relativeFrom="paragraph">
                <wp:posOffset>-191770</wp:posOffset>
              </wp:positionV>
              <wp:extent cx="43878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35573" w14:textId="1171072B" w:rsidR="00336377" w:rsidRPr="00336377" w:rsidRDefault="00072669" w:rsidP="00072669">
                          <w:pPr>
                            <w:ind w:firstLineChars="700" w:firstLine="2100"/>
                            <w:rPr>
                              <w:color w:val="418D67"/>
                            </w:rPr>
                          </w:pPr>
                          <w:r w:rsidRPr="00072669">
                            <w:rPr>
                              <w:rFonts w:ascii="汉仪大宋简" w:eastAsia="汉仪大宋简" w:hint="eastAsia"/>
                              <w:color w:val="418D67"/>
                              <w:sz w:val="30"/>
                              <w:szCs w:val="30"/>
                            </w:rPr>
                            <w:t>了解高速铁路轨道</w:t>
                          </w:r>
                          <w:r w:rsidR="00F02D34">
                            <w:rPr>
                              <w:rFonts w:ascii="汉仪大宋简" w:eastAsia="汉仪大宋简" w:hint="eastAsia"/>
                              <w:color w:val="418D67"/>
                              <w:sz w:val="30"/>
                              <w:szCs w:val="30"/>
                            </w:rPr>
                            <w:t xml:space="preserve"> </w:t>
                          </w:r>
                          <w:r w:rsidR="00336377" w:rsidRPr="00336377">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sidR="00336377" w:rsidRPr="00336377">
                            <w:rPr>
                              <w:rFonts w:ascii="汉仪大宋简" w:eastAsia="汉仪大宋简" w:hint="eastAsia"/>
                              <w:color w:val="418D67"/>
                              <w:sz w:val="30"/>
                              <w:szCs w:val="30"/>
                            </w:rPr>
                            <w:t xml:space="preserve"> </w:t>
                          </w:r>
                          <w:r w:rsidR="00B1341F">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2A0C5" id="_x0000_t202" coordsize="21600,21600" o:spt="202" path="m,l,21600r21600,l21600,xe">
              <v:stroke joinstyle="miter"/>
              <v:path gradientshapeok="t" o:connecttype="rect"/>
            </v:shapetype>
            <v:shape id="Text Box 125" o:spid="_x0000_s1028" type="#_x0000_t202" style="position:absolute;left:0;text-align:left;margin-left:194.3pt;margin-top:-15.1pt;width:345.5pt;height:3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" filled="f" stroked="f">
              <v:textbox>
                <w:txbxContent>
                  <w:p w14:paraId="3ED35573" w14:textId="1171072B" w:rsidR="00336377" w:rsidRPr="00336377" w:rsidRDefault="00072669" w:rsidP="00072669">
                    <w:pPr>
                      <w:ind w:firstLineChars="700" w:firstLine="2100"/>
                      <w:rPr>
                        <w:color w:val="418D67"/>
                      </w:rPr>
                    </w:pPr>
                    <w:r w:rsidRPr="00072669">
                      <w:rPr>
                        <w:rFonts w:ascii="汉仪大宋简" w:eastAsia="汉仪大宋简" w:hint="eastAsia"/>
                        <w:color w:val="418D67"/>
                        <w:sz w:val="30"/>
                        <w:szCs w:val="30"/>
                      </w:rPr>
                      <w:t>了解高速铁路轨道</w:t>
                    </w:r>
                    <w:r w:rsidR="00F02D34">
                      <w:rPr>
                        <w:rFonts w:ascii="汉仪大宋简" w:eastAsia="汉仪大宋简" w:hint="eastAsia"/>
                        <w:color w:val="418D67"/>
                        <w:sz w:val="30"/>
                        <w:szCs w:val="30"/>
                      </w:rPr>
                      <w:t xml:space="preserve"> </w:t>
                    </w:r>
                    <w:r w:rsidR="00336377" w:rsidRPr="00336377">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sidR="00336377" w:rsidRPr="00336377">
                      <w:rPr>
                        <w:rFonts w:ascii="汉仪大宋简" w:eastAsia="汉仪大宋简" w:hint="eastAsia"/>
                        <w:color w:val="418D67"/>
                        <w:sz w:val="30"/>
                        <w:szCs w:val="30"/>
                      </w:rPr>
                      <w:t xml:space="preserve"> </w:t>
                    </w:r>
                    <w:r w:rsidR="00B1341F">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课</w:t>
                    </w:r>
                  </w:p>
                </w:txbxContent>
              </v:textbox>
              <w10:wrap anchorx="margin"/>
            </v:shape>
          </w:pict>
        </mc:Fallback>
      </mc:AlternateContent>
    </w:r>
    <w:r w:rsidR="00153855">
      <w:rPr>
        <w:noProof/>
      </w:rPr>
      <w:drawing>
        <wp:anchor distT="0" distB="0" distL="114300" distR="114300" simplePos="0" relativeHeight="251666432" behindDoc="0" locked="0" layoutInCell="1" allowOverlap="1" wp14:anchorId="004A6F80" wp14:editId="42A43BCB">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475" cy="970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sidRPr="00336377">
      <w:rPr>
        <w:noProof/>
        <w:color w:val="418D67"/>
      </w:rPr>
      <mc:AlternateContent>
        <mc:Choice Requires="wps">
          <w:drawing>
            <wp:anchor distT="0" distB="0" distL="114300" distR="114300" simplePos="0" relativeHeight="251655168" behindDoc="0" locked="0" layoutInCell="1" allowOverlap="1" wp14:anchorId="3196C0BA" wp14:editId="7F6C6999">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7248" w14:textId="77777777" w:rsidR="00336377" w:rsidRPr="00336377" w:rsidRDefault="00072669" w:rsidP="00336377">
                          <w:pPr>
                            <w:rPr>
                              <w:color w:val="418D67"/>
                            </w:rPr>
                          </w:pPr>
                          <w:r>
                            <w:rPr>
                              <w:rFonts w:ascii="Impact" w:eastAsia="汉仪大宋简" w:hAnsi="Impact"/>
                              <w:color w:val="418D67"/>
                              <w:sz w:val="100"/>
                              <w:szCs w:val="10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C0BA" id="Text Box 124" o:spid="_x0000_s1029" type="#_x0000_t202" style="position:absolute;left:0;text-align:left;margin-left:456.9pt;margin-top:-32.8pt;width:28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2F077248" w14:textId="77777777" w:rsidR="00336377" w:rsidRPr="00336377" w:rsidRDefault="00072669" w:rsidP="00336377">
                    <w:pPr>
                      <w:rPr>
                        <w:color w:val="418D67"/>
                      </w:rPr>
                    </w:pPr>
                    <w:r>
                      <w:rPr>
                        <w:rFonts w:ascii="Impact" w:eastAsia="汉仪大宋简" w:hAnsi="Impact"/>
                        <w:color w:val="418D67"/>
                        <w:sz w:val="100"/>
                        <w:szCs w:val="100"/>
                      </w:rPr>
                      <w:t>3</w:t>
                    </w:r>
                  </w:p>
                </w:txbxContent>
              </v:textbox>
            </v:shape>
          </w:pict>
        </mc:Fallback>
      </mc:AlternateContent>
    </w:r>
    <w:r w:rsidR="00153855">
      <w:rPr>
        <w:noProof/>
      </w:rPr>
      <w:drawing>
        <wp:anchor distT="0" distB="0" distL="114300" distR="114300" simplePos="0" relativeHeight="251649024" behindDoc="0" locked="0" layoutInCell="1" allowOverlap="1" wp14:anchorId="7D1BFE1A" wp14:editId="35F01E76">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951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Pr>
        <w:noProof/>
        <w:color w:val="418D67"/>
      </w:rPr>
      <mc:AlternateContent>
        <mc:Choice Requires="wps">
          <w:drawing>
            <wp:anchor distT="0" distB="0" distL="114300" distR="114300" simplePos="0" relativeHeight="251660288" behindDoc="0" locked="0" layoutInCell="1" allowOverlap="1" wp14:anchorId="57CD67D0" wp14:editId="7E147352">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91B6E" w14:textId="77777777" w:rsidR="006B167F" w:rsidRPr="00C62DC9" w:rsidRDefault="006B167F" w:rsidP="006B167F">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E238AC">
                            <w:rPr>
                              <w:rStyle w:val="a9"/>
                              <w:noProof/>
                              <w:color w:val="FFFFFF"/>
                            </w:rPr>
                            <w:t>9</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D67D0" id="Text Box 131" o:spid="_x0000_s1030" type="#_x0000_t202" style="position:absolute;left:0;text-align:left;margin-left:400.5pt;margin-top:665.8pt;width:29.2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6CB91B6E" w14:textId="77777777" w:rsidR="006B167F" w:rsidRPr="00C62DC9" w:rsidRDefault="006B167F" w:rsidP="006B167F">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E238AC">
                      <w:rPr>
                        <w:rStyle w:val="a9"/>
                        <w:noProof/>
                        <w:color w:val="FFFFFF"/>
                      </w:rPr>
                      <w:t>9</w:t>
                    </w:r>
                    <w:r w:rsidRPr="00C62DC9">
                      <w:rPr>
                        <w:rStyle w:val="a9"/>
                        <w:color w:val="FFFFFF"/>
                      </w:rPr>
                      <w:fldChar w:fldCharType="end"/>
                    </w:r>
                  </w:p>
                </w:txbxContent>
              </v:textbox>
            </v:shape>
          </w:pict>
        </mc:Fallback>
      </mc:AlternateContent>
    </w:r>
    <w:r w:rsidR="00153855">
      <w:rPr>
        <w:noProof/>
        <w:color w:val="418D67"/>
      </w:rPr>
      <mc:AlternateContent>
        <mc:Choice Requires="wps">
          <w:drawing>
            <wp:anchor distT="0" distB="0" distL="114300" distR="114300" simplePos="0" relativeHeight="251659264" behindDoc="0" locked="0" layoutInCell="1" allowOverlap="1" wp14:anchorId="71990C0B" wp14:editId="176FFA8F">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68F5" id="Rectangle 130" o:spid="_x0000_s1026" style="position:absolute;left:0;text-align:left;margin-left:404.2pt;margin-top:660.45pt;width:21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" fillcolor="#418d67" stroked="f"/>
          </w:pict>
        </mc:Fallback>
      </mc:AlternateContent>
    </w:r>
    <w:r w:rsidR="00461A85">
      <w:rPr>
        <w:noProof/>
      </w:rPr>
      <w:pict w14:anchorId="3DEBF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64384;mso-position-horizontal:center;mso-position-horizontal-relative:margin;mso-position-vertical:center;mso-position-vertical-relative:margin" o:allowincell="f">
          <v:imagedata r:id="rId3" o:title="未标题-1" gain="19661f" blacklevel="22938f"/>
          <w10:wrap anchorx="margin" anchory="margin"/>
        </v:shape>
      </w:pict>
    </w:r>
    <w:r w:rsidR="00153855">
      <w:rPr>
        <w:rFonts w:hint="eastAsia"/>
        <w:noProof/>
      </w:rPr>
      <w:drawing>
        <wp:inline distT="0" distB="0" distL="0" distR="0" wp14:anchorId="21679CF1" wp14:editId="1EFC93CF">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C2A6" w14:textId="77777777" w:rsidR="0004236B" w:rsidRDefault="00153855">
    <w:pPr>
      <w:pStyle w:val="a7"/>
      <w:pBdr>
        <w:bottom w:val="none" w:sz="0" w:space="0" w:color="auto"/>
      </w:pBdr>
    </w:pPr>
    <w:r>
      <w:rPr>
        <w:noProof/>
      </w:rPr>
      <w:drawing>
        <wp:anchor distT="0" distB="0" distL="114300" distR="114300" simplePos="0" relativeHeight="251664384" behindDoc="1" locked="0" layoutInCell="1" allowOverlap="1" wp14:anchorId="08D430FE" wp14:editId="4F68437C">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5035" cy="898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DF1C343" wp14:editId="6EDCCBA9">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57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2336" behindDoc="0" locked="0" layoutInCell="1" allowOverlap="1" wp14:anchorId="277E0902" wp14:editId="292C59E2">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D269" id="Rectangle 134" o:spid="_x0000_s1026" style="position:absolute;left:0;text-align:left;margin-left:250.35pt;margin-top:4.85pt;width:171.55pt;height: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" stroked="f"/>
          </w:pict>
        </mc:Fallback>
      </mc:AlternateContent>
    </w:r>
    <w:r>
      <w:rPr>
        <w:rFonts w:hint="eastAsia"/>
        <w:noProof/>
      </w:rPr>
      <w:drawing>
        <wp:anchor distT="0" distB="0" distL="114300" distR="114300" simplePos="0" relativeHeight="251661312" behindDoc="1" locked="0" layoutInCell="1" allowOverlap="1" wp14:anchorId="258109DF" wp14:editId="62647086">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6415" cy="957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F2602"/>
    <w:multiLevelType w:val="singleLevel"/>
    <w:tmpl w:val="8D1F2602"/>
    <w:lvl w:ilvl="0">
      <w:start w:val="1"/>
      <w:numFmt w:val="decimal"/>
      <w:suff w:val="nothing"/>
      <w:lvlText w:val="（%1）"/>
      <w:lvlJc w:val="left"/>
      <w:pPr>
        <w:ind w:left="1559"/>
      </w:pPr>
    </w:lvl>
  </w:abstractNum>
  <w:abstractNum w:abstractNumId="1" w15:restartNumberingAfterBreak="0">
    <w:nsid w:val="B7DE3D8D"/>
    <w:multiLevelType w:val="singleLevel"/>
    <w:tmpl w:val="B7DE3D8D"/>
    <w:lvl w:ilvl="0">
      <w:start w:val="1"/>
      <w:numFmt w:val="decimal"/>
      <w:suff w:val="nothing"/>
      <w:lvlText w:val="（%1）"/>
      <w:lvlJc w:val="left"/>
    </w:lvl>
  </w:abstractNum>
  <w:abstractNum w:abstractNumId="2" w15:restartNumberingAfterBreak="0">
    <w:nsid w:val="02287244"/>
    <w:multiLevelType w:val="multilevel"/>
    <w:tmpl w:val="0228724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0599753E"/>
    <w:multiLevelType w:val="hybridMultilevel"/>
    <w:tmpl w:val="CC3A77D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6" w15:restartNumberingAfterBreak="0">
    <w:nsid w:val="0E5622B2"/>
    <w:multiLevelType w:val="hybridMultilevel"/>
    <w:tmpl w:val="0024B294"/>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176B15F6"/>
    <w:multiLevelType w:val="hybridMultilevel"/>
    <w:tmpl w:val="1452D3B2"/>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9" w15:restartNumberingAfterBreak="0">
    <w:nsid w:val="1ACC4C9F"/>
    <w:multiLevelType w:val="hybridMultilevel"/>
    <w:tmpl w:val="265C1370"/>
    <w:lvl w:ilvl="0" w:tplc="A5A63D6E">
      <w:start w:val="1"/>
      <w:numFmt w:val="japaneseCounting"/>
      <w:lvlText w:val="（%1）"/>
      <w:lvlJc w:val="left"/>
      <w:pPr>
        <w:ind w:left="1145" w:hanging="720"/>
      </w:pPr>
      <w:rPr>
        <w:rFonts w:hint="default"/>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E456568"/>
    <w:multiLevelType w:val="singleLevel"/>
    <w:tmpl w:val="B1DE2B18"/>
    <w:lvl w:ilvl="0">
      <w:start w:val="1"/>
      <w:numFmt w:val="bullet"/>
      <w:pStyle w:val="a"/>
      <w:lvlText w:val=""/>
      <w:lvlJc w:val="left"/>
      <w:pPr>
        <w:ind w:left="845" w:hanging="420"/>
      </w:pPr>
      <w:rPr>
        <w:rFonts w:ascii="Wingdings" w:hAnsi="Wingdings" w:hint="default"/>
        <w:color w:val="A58B60"/>
        <w:sz w:val="21"/>
      </w:rPr>
    </w:lvl>
  </w:abstractNum>
  <w:abstractNum w:abstractNumId="11" w15:restartNumberingAfterBreak="0">
    <w:nsid w:val="226373EA"/>
    <w:multiLevelType w:val="hybridMultilevel"/>
    <w:tmpl w:val="6162798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3" w15:restartNumberingAfterBreak="0">
    <w:nsid w:val="274B25A4"/>
    <w:multiLevelType w:val="hybridMultilevel"/>
    <w:tmpl w:val="7D4EBA28"/>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15:restartNumberingAfterBreak="0">
    <w:nsid w:val="310D0CA3"/>
    <w:multiLevelType w:val="multilevel"/>
    <w:tmpl w:val="310D0CA3"/>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5" w15:restartNumberingAfterBreak="0">
    <w:nsid w:val="348D4733"/>
    <w:multiLevelType w:val="hybridMultilevel"/>
    <w:tmpl w:val="173CE23C"/>
    <w:lvl w:ilvl="0" w:tplc="FB045B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72F4176"/>
    <w:multiLevelType w:val="hybridMultilevel"/>
    <w:tmpl w:val="38187800"/>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F723A5B"/>
    <w:multiLevelType w:val="hybridMultilevel"/>
    <w:tmpl w:val="E09AF8F2"/>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18" w15:restartNumberingAfterBreak="0">
    <w:nsid w:val="46394DEE"/>
    <w:multiLevelType w:val="hybridMultilevel"/>
    <w:tmpl w:val="843A2676"/>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9" w15:restartNumberingAfterBreak="0">
    <w:nsid w:val="46707C5C"/>
    <w:multiLevelType w:val="hybridMultilevel"/>
    <w:tmpl w:val="2F80882C"/>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20" w15:restartNumberingAfterBreak="0">
    <w:nsid w:val="481D4CE2"/>
    <w:multiLevelType w:val="hybridMultilevel"/>
    <w:tmpl w:val="85CA3F1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1"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2" w15:restartNumberingAfterBreak="0">
    <w:nsid w:val="4A933544"/>
    <w:multiLevelType w:val="multilevel"/>
    <w:tmpl w:val="4A93354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3" w15:restartNumberingAfterBreak="0">
    <w:nsid w:val="4D11423A"/>
    <w:multiLevelType w:val="multilevel"/>
    <w:tmpl w:val="4D11423A"/>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4" w15:restartNumberingAfterBreak="0">
    <w:nsid w:val="54D36CDE"/>
    <w:multiLevelType w:val="multilevel"/>
    <w:tmpl w:val="54D36CDE"/>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15:restartNumberingAfterBreak="0">
    <w:nsid w:val="690820F3"/>
    <w:multiLevelType w:val="hybridMultilevel"/>
    <w:tmpl w:val="6E145614"/>
    <w:lvl w:ilvl="0" w:tplc="A9301BD0">
      <w:start w:val="1"/>
      <w:numFmt w:val="japaneseCounting"/>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7" w15:restartNumberingAfterBreak="0">
    <w:nsid w:val="6A661CF4"/>
    <w:multiLevelType w:val="hybridMultilevel"/>
    <w:tmpl w:val="377C16EE"/>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8" w15:restartNumberingAfterBreak="0">
    <w:nsid w:val="6EC66E11"/>
    <w:multiLevelType w:val="multilevel"/>
    <w:tmpl w:val="6EC66E11"/>
    <w:lvl w:ilvl="0">
      <w:start w:val="1"/>
      <w:numFmt w:val="decimalEnclosedCircle"/>
      <w:lvlText w:val="%1"/>
      <w:lvlJc w:val="left"/>
      <w:pPr>
        <w:ind w:left="720" w:hanging="360"/>
      </w:pPr>
      <w:rPr>
        <w:rFonts w:ascii="微软雅黑" w:hAnsi="微软雅黑"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9" w15:restartNumberingAfterBreak="0">
    <w:nsid w:val="79A156E2"/>
    <w:multiLevelType w:val="hybridMultilevel"/>
    <w:tmpl w:val="E4FE930E"/>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15:restartNumberingAfterBreak="0">
    <w:nsid w:val="7DB83ECB"/>
    <w:multiLevelType w:val="hybridMultilevel"/>
    <w:tmpl w:val="1B9EF55E"/>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num w:numId="1" w16cid:durableId="754666729">
    <w:abstractNumId w:val="10"/>
  </w:num>
  <w:num w:numId="2" w16cid:durableId="2073577400">
    <w:abstractNumId w:val="15"/>
  </w:num>
  <w:num w:numId="3" w16cid:durableId="451479531">
    <w:abstractNumId w:val="9"/>
  </w:num>
  <w:num w:numId="4" w16cid:durableId="813327042">
    <w:abstractNumId w:val="26"/>
  </w:num>
  <w:num w:numId="5" w16cid:durableId="944388664">
    <w:abstractNumId w:val="11"/>
  </w:num>
  <w:num w:numId="6" w16cid:durableId="107433151">
    <w:abstractNumId w:val="19"/>
  </w:num>
  <w:num w:numId="7" w16cid:durableId="1279723527">
    <w:abstractNumId w:val="17"/>
  </w:num>
  <w:num w:numId="8" w16cid:durableId="68381377">
    <w:abstractNumId w:val="30"/>
  </w:num>
  <w:num w:numId="9" w16cid:durableId="532309971">
    <w:abstractNumId w:val="20"/>
  </w:num>
  <w:num w:numId="10" w16cid:durableId="193925828">
    <w:abstractNumId w:val="8"/>
  </w:num>
  <w:num w:numId="11" w16cid:durableId="165480540">
    <w:abstractNumId w:val="6"/>
  </w:num>
  <w:num w:numId="12" w16cid:durableId="1223523152">
    <w:abstractNumId w:val="18"/>
  </w:num>
  <w:num w:numId="13" w16cid:durableId="2093701446">
    <w:abstractNumId w:val="13"/>
  </w:num>
  <w:num w:numId="14" w16cid:durableId="468594591">
    <w:abstractNumId w:val="16"/>
  </w:num>
  <w:num w:numId="15" w16cid:durableId="1599563574">
    <w:abstractNumId w:val="29"/>
  </w:num>
  <w:num w:numId="16" w16cid:durableId="999621461">
    <w:abstractNumId w:val="4"/>
  </w:num>
  <w:num w:numId="17" w16cid:durableId="1983151082">
    <w:abstractNumId w:val="27"/>
  </w:num>
  <w:num w:numId="18" w16cid:durableId="1959952244">
    <w:abstractNumId w:val="1"/>
  </w:num>
  <w:num w:numId="19" w16cid:durableId="1644694371">
    <w:abstractNumId w:val="25"/>
  </w:num>
  <w:num w:numId="20" w16cid:durableId="1134910456">
    <w:abstractNumId w:val="7"/>
  </w:num>
  <w:num w:numId="21" w16cid:durableId="765492823">
    <w:abstractNumId w:val="5"/>
  </w:num>
  <w:num w:numId="22" w16cid:durableId="69741214">
    <w:abstractNumId w:val="3"/>
  </w:num>
  <w:num w:numId="23" w16cid:durableId="288168730">
    <w:abstractNumId w:val="12"/>
  </w:num>
  <w:num w:numId="24" w16cid:durableId="36053738">
    <w:abstractNumId w:val="21"/>
  </w:num>
  <w:num w:numId="25" w16cid:durableId="2118136640">
    <w:abstractNumId w:val="0"/>
  </w:num>
  <w:num w:numId="26" w16cid:durableId="1625963230">
    <w:abstractNumId w:val="24"/>
  </w:num>
  <w:num w:numId="27" w16cid:durableId="1935431247">
    <w:abstractNumId w:val="22"/>
  </w:num>
  <w:num w:numId="28" w16cid:durableId="14813310">
    <w:abstractNumId w:val="23"/>
  </w:num>
  <w:num w:numId="29" w16cid:durableId="677081862">
    <w:abstractNumId w:val="14"/>
  </w:num>
  <w:num w:numId="30" w16cid:durableId="759450321">
    <w:abstractNumId w:val="2"/>
  </w:num>
  <w:num w:numId="31" w16cid:durableId="1953709815">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fill="f" fillcolor="white" stroke="f">
      <v:fill color="white" on="f"/>
      <v:stroke on="f"/>
      <o:colormru v:ext="edit" colors="#872f2a,#acc2b0"/>
    </o:shapedefaults>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5C"/>
    <w:rsid w:val="000063C0"/>
    <w:rsid w:val="0002536F"/>
    <w:rsid w:val="00031C1A"/>
    <w:rsid w:val="0004236B"/>
    <w:rsid w:val="00043594"/>
    <w:rsid w:val="00055F8D"/>
    <w:rsid w:val="000560BD"/>
    <w:rsid w:val="00061977"/>
    <w:rsid w:val="00072669"/>
    <w:rsid w:val="00077E93"/>
    <w:rsid w:val="00081B9B"/>
    <w:rsid w:val="00091676"/>
    <w:rsid w:val="00092D38"/>
    <w:rsid w:val="00096CD2"/>
    <w:rsid w:val="000A1121"/>
    <w:rsid w:val="000B3772"/>
    <w:rsid w:val="000C654A"/>
    <w:rsid w:val="000D4C77"/>
    <w:rsid w:val="000D6D1D"/>
    <w:rsid w:val="000E1601"/>
    <w:rsid w:val="000E1DB3"/>
    <w:rsid w:val="000E3130"/>
    <w:rsid w:val="000E3174"/>
    <w:rsid w:val="000F151C"/>
    <w:rsid w:val="000F61E3"/>
    <w:rsid w:val="000F731E"/>
    <w:rsid w:val="001022C8"/>
    <w:rsid w:val="00102531"/>
    <w:rsid w:val="00102EF4"/>
    <w:rsid w:val="001142F0"/>
    <w:rsid w:val="00114BEB"/>
    <w:rsid w:val="00115A36"/>
    <w:rsid w:val="00125985"/>
    <w:rsid w:val="001326FA"/>
    <w:rsid w:val="0013399A"/>
    <w:rsid w:val="001457EF"/>
    <w:rsid w:val="00153855"/>
    <w:rsid w:val="0016137D"/>
    <w:rsid w:val="001631DA"/>
    <w:rsid w:val="001668F5"/>
    <w:rsid w:val="0018778B"/>
    <w:rsid w:val="00190BC8"/>
    <w:rsid w:val="00192025"/>
    <w:rsid w:val="001969B3"/>
    <w:rsid w:val="001A3CAE"/>
    <w:rsid w:val="001A42BA"/>
    <w:rsid w:val="001C1561"/>
    <w:rsid w:val="001C1C44"/>
    <w:rsid w:val="001D1157"/>
    <w:rsid w:val="001F2F85"/>
    <w:rsid w:val="001F4AA5"/>
    <w:rsid w:val="002249C1"/>
    <w:rsid w:val="0023458C"/>
    <w:rsid w:val="002415AA"/>
    <w:rsid w:val="00243E36"/>
    <w:rsid w:val="00245D16"/>
    <w:rsid w:val="002468EF"/>
    <w:rsid w:val="00246B10"/>
    <w:rsid w:val="002568B3"/>
    <w:rsid w:val="00256D42"/>
    <w:rsid w:val="00263FD7"/>
    <w:rsid w:val="00264FAD"/>
    <w:rsid w:val="00281CF6"/>
    <w:rsid w:val="00284A48"/>
    <w:rsid w:val="00285458"/>
    <w:rsid w:val="00287BCA"/>
    <w:rsid w:val="0029269B"/>
    <w:rsid w:val="00295148"/>
    <w:rsid w:val="002C29E3"/>
    <w:rsid w:val="002C4FAF"/>
    <w:rsid w:val="002D6248"/>
    <w:rsid w:val="002D63CF"/>
    <w:rsid w:val="002E47C7"/>
    <w:rsid w:val="002E6541"/>
    <w:rsid w:val="002F0D6B"/>
    <w:rsid w:val="002F3D62"/>
    <w:rsid w:val="00302B35"/>
    <w:rsid w:val="00304521"/>
    <w:rsid w:val="003137F3"/>
    <w:rsid w:val="00314AF9"/>
    <w:rsid w:val="00322FF4"/>
    <w:rsid w:val="003276FE"/>
    <w:rsid w:val="00332B36"/>
    <w:rsid w:val="00336377"/>
    <w:rsid w:val="00337015"/>
    <w:rsid w:val="00347890"/>
    <w:rsid w:val="00354D46"/>
    <w:rsid w:val="00355A8A"/>
    <w:rsid w:val="003571EB"/>
    <w:rsid w:val="003616D3"/>
    <w:rsid w:val="003714EA"/>
    <w:rsid w:val="00393C36"/>
    <w:rsid w:val="00395063"/>
    <w:rsid w:val="003C4EAE"/>
    <w:rsid w:val="003D335E"/>
    <w:rsid w:val="003D388D"/>
    <w:rsid w:val="003F2544"/>
    <w:rsid w:val="004020F2"/>
    <w:rsid w:val="0040259A"/>
    <w:rsid w:val="00406140"/>
    <w:rsid w:val="0041363E"/>
    <w:rsid w:val="00423155"/>
    <w:rsid w:val="004421AB"/>
    <w:rsid w:val="00461A85"/>
    <w:rsid w:val="00466E15"/>
    <w:rsid w:val="00467678"/>
    <w:rsid w:val="0047027E"/>
    <w:rsid w:val="00492E74"/>
    <w:rsid w:val="004B1D0F"/>
    <w:rsid w:val="004B76EF"/>
    <w:rsid w:val="004C22A2"/>
    <w:rsid w:val="004C4EE4"/>
    <w:rsid w:val="004C53A6"/>
    <w:rsid w:val="004C601C"/>
    <w:rsid w:val="004C6C6A"/>
    <w:rsid w:val="004C727C"/>
    <w:rsid w:val="004F1D4B"/>
    <w:rsid w:val="00501C50"/>
    <w:rsid w:val="00503393"/>
    <w:rsid w:val="00506ABD"/>
    <w:rsid w:val="005132C3"/>
    <w:rsid w:val="0051566B"/>
    <w:rsid w:val="00520FFA"/>
    <w:rsid w:val="00527BAA"/>
    <w:rsid w:val="00553925"/>
    <w:rsid w:val="00555CCA"/>
    <w:rsid w:val="0056481D"/>
    <w:rsid w:val="00573CD6"/>
    <w:rsid w:val="00577113"/>
    <w:rsid w:val="005842F8"/>
    <w:rsid w:val="005923E6"/>
    <w:rsid w:val="005B2F2B"/>
    <w:rsid w:val="005C1E6A"/>
    <w:rsid w:val="005F13AC"/>
    <w:rsid w:val="00600E86"/>
    <w:rsid w:val="00644632"/>
    <w:rsid w:val="00645512"/>
    <w:rsid w:val="006471C8"/>
    <w:rsid w:val="00650201"/>
    <w:rsid w:val="006523F9"/>
    <w:rsid w:val="0066644E"/>
    <w:rsid w:val="00692DBE"/>
    <w:rsid w:val="006975DE"/>
    <w:rsid w:val="006A0A62"/>
    <w:rsid w:val="006A40E1"/>
    <w:rsid w:val="006B167F"/>
    <w:rsid w:val="006C08A6"/>
    <w:rsid w:val="006C250A"/>
    <w:rsid w:val="006D5E0F"/>
    <w:rsid w:val="006E6D27"/>
    <w:rsid w:val="006F689B"/>
    <w:rsid w:val="00701FEB"/>
    <w:rsid w:val="00712AA4"/>
    <w:rsid w:val="0072065A"/>
    <w:rsid w:val="007279F9"/>
    <w:rsid w:val="00733654"/>
    <w:rsid w:val="00733CA8"/>
    <w:rsid w:val="007364CF"/>
    <w:rsid w:val="00742FB6"/>
    <w:rsid w:val="00744B97"/>
    <w:rsid w:val="00747317"/>
    <w:rsid w:val="007519B6"/>
    <w:rsid w:val="00764A03"/>
    <w:rsid w:val="00765185"/>
    <w:rsid w:val="00771130"/>
    <w:rsid w:val="00774842"/>
    <w:rsid w:val="00783E25"/>
    <w:rsid w:val="00796CF2"/>
    <w:rsid w:val="007A0A4F"/>
    <w:rsid w:val="007B3408"/>
    <w:rsid w:val="007B3F41"/>
    <w:rsid w:val="007B4BDA"/>
    <w:rsid w:val="007B5944"/>
    <w:rsid w:val="007C0E32"/>
    <w:rsid w:val="007D357D"/>
    <w:rsid w:val="007D559D"/>
    <w:rsid w:val="007E11A7"/>
    <w:rsid w:val="00803B47"/>
    <w:rsid w:val="0081150E"/>
    <w:rsid w:val="00812AED"/>
    <w:rsid w:val="00824C39"/>
    <w:rsid w:val="00830274"/>
    <w:rsid w:val="00833722"/>
    <w:rsid w:val="008338F8"/>
    <w:rsid w:val="00836E55"/>
    <w:rsid w:val="0083717A"/>
    <w:rsid w:val="0086690F"/>
    <w:rsid w:val="00881AC3"/>
    <w:rsid w:val="00887183"/>
    <w:rsid w:val="00890213"/>
    <w:rsid w:val="008941CD"/>
    <w:rsid w:val="008965C6"/>
    <w:rsid w:val="008C32A7"/>
    <w:rsid w:val="008C62C3"/>
    <w:rsid w:val="008D08E6"/>
    <w:rsid w:val="008E3804"/>
    <w:rsid w:val="008E6306"/>
    <w:rsid w:val="008F29D3"/>
    <w:rsid w:val="00904133"/>
    <w:rsid w:val="00905133"/>
    <w:rsid w:val="0090775C"/>
    <w:rsid w:val="00922E6E"/>
    <w:rsid w:val="00934505"/>
    <w:rsid w:val="009468D7"/>
    <w:rsid w:val="00955925"/>
    <w:rsid w:val="0096795A"/>
    <w:rsid w:val="0098144F"/>
    <w:rsid w:val="00997F67"/>
    <w:rsid w:val="009A0B85"/>
    <w:rsid w:val="009A13FF"/>
    <w:rsid w:val="009A3CE4"/>
    <w:rsid w:val="009A482C"/>
    <w:rsid w:val="009B1192"/>
    <w:rsid w:val="009B2C9D"/>
    <w:rsid w:val="009B353C"/>
    <w:rsid w:val="009B7992"/>
    <w:rsid w:val="009C36FA"/>
    <w:rsid w:val="009D1B9C"/>
    <w:rsid w:val="009D442B"/>
    <w:rsid w:val="009D68D7"/>
    <w:rsid w:val="009E1FC5"/>
    <w:rsid w:val="009E343F"/>
    <w:rsid w:val="009F0953"/>
    <w:rsid w:val="009F1467"/>
    <w:rsid w:val="00A06D8C"/>
    <w:rsid w:val="00A213A4"/>
    <w:rsid w:val="00A344E1"/>
    <w:rsid w:val="00A45B04"/>
    <w:rsid w:val="00A4635C"/>
    <w:rsid w:val="00A50F64"/>
    <w:rsid w:val="00A54A1A"/>
    <w:rsid w:val="00A55B08"/>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37D5"/>
    <w:rsid w:val="00AE636C"/>
    <w:rsid w:val="00AF51F4"/>
    <w:rsid w:val="00B00BB8"/>
    <w:rsid w:val="00B00D18"/>
    <w:rsid w:val="00B1341F"/>
    <w:rsid w:val="00B17BFD"/>
    <w:rsid w:val="00B220AC"/>
    <w:rsid w:val="00B25F6B"/>
    <w:rsid w:val="00B46CEE"/>
    <w:rsid w:val="00B47AF1"/>
    <w:rsid w:val="00B619B1"/>
    <w:rsid w:val="00B91B0F"/>
    <w:rsid w:val="00B92B27"/>
    <w:rsid w:val="00BA6BF7"/>
    <w:rsid w:val="00BA7030"/>
    <w:rsid w:val="00BB554C"/>
    <w:rsid w:val="00BC0DF8"/>
    <w:rsid w:val="00BC184A"/>
    <w:rsid w:val="00BC3186"/>
    <w:rsid w:val="00BD1883"/>
    <w:rsid w:val="00BD2003"/>
    <w:rsid w:val="00BD3FEB"/>
    <w:rsid w:val="00BD63E1"/>
    <w:rsid w:val="00BD69B8"/>
    <w:rsid w:val="00BF0A49"/>
    <w:rsid w:val="00BF22F7"/>
    <w:rsid w:val="00C00E4B"/>
    <w:rsid w:val="00C04D76"/>
    <w:rsid w:val="00C15E9C"/>
    <w:rsid w:val="00C20FCB"/>
    <w:rsid w:val="00C357BE"/>
    <w:rsid w:val="00C427D9"/>
    <w:rsid w:val="00C442B3"/>
    <w:rsid w:val="00C5359A"/>
    <w:rsid w:val="00C55630"/>
    <w:rsid w:val="00C56DD0"/>
    <w:rsid w:val="00C62DC9"/>
    <w:rsid w:val="00C65927"/>
    <w:rsid w:val="00C74BDD"/>
    <w:rsid w:val="00C812CD"/>
    <w:rsid w:val="00C82315"/>
    <w:rsid w:val="00C877CE"/>
    <w:rsid w:val="00C90A16"/>
    <w:rsid w:val="00C92B2E"/>
    <w:rsid w:val="00CA058E"/>
    <w:rsid w:val="00CA6F06"/>
    <w:rsid w:val="00CA72FB"/>
    <w:rsid w:val="00CC16A7"/>
    <w:rsid w:val="00CE0A17"/>
    <w:rsid w:val="00CF2371"/>
    <w:rsid w:val="00D164B3"/>
    <w:rsid w:val="00D43AB8"/>
    <w:rsid w:val="00D44107"/>
    <w:rsid w:val="00D60E34"/>
    <w:rsid w:val="00D70F5F"/>
    <w:rsid w:val="00D77385"/>
    <w:rsid w:val="00D77E40"/>
    <w:rsid w:val="00D81A7D"/>
    <w:rsid w:val="00D82842"/>
    <w:rsid w:val="00D92DC2"/>
    <w:rsid w:val="00D93C7C"/>
    <w:rsid w:val="00DA21D8"/>
    <w:rsid w:val="00DA5411"/>
    <w:rsid w:val="00DB23D1"/>
    <w:rsid w:val="00DB44D5"/>
    <w:rsid w:val="00DC172F"/>
    <w:rsid w:val="00DE1F1E"/>
    <w:rsid w:val="00DF62D8"/>
    <w:rsid w:val="00DF7427"/>
    <w:rsid w:val="00E02668"/>
    <w:rsid w:val="00E04E49"/>
    <w:rsid w:val="00E10671"/>
    <w:rsid w:val="00E130F0"/>
    <w:rsid w:val="00E141B9"/>
    <w:rsid w:val="00E15122"/>
    <w:rsid w:val="00E15CE0"/>
    <w:rsid w:val="00E161BE"/>
    <w:rsid w:val="00E238AC"/>
    <w:rsid w:val="00E2488E"/>
    <w:rsid w:val="00E24FDC"/>
    <w:rsid w:val="00E27A43"/>
    <w:rsid w:val="00E31571"/>
    <w:rsid w:val="00E35420"/>
    <w:rsid w:val="00E43054"/>
    <w:rsid w:val="00E4316B"/>
    <w:rsid w:val="00E5450E"/>
    <w:rsid w:val="00E57B89"/>
    <w:rsid w:val="00E57F08"/>
    <w:rsid w:val="00E71234"/>
    <w:rsid w:val="00E72C2E"/>
    <w:rsid w:val="00E85B8C"/>
    <w:rsid w:val="00E95948"/>
    <w:rsid w:val="00E96C8E"/>
    <w:rsid w:val="00E9758E"/>
    <w:rsid w:val="00EB182C"/>
    <w:rsid w:val="00EB2CEC"/>
    <w:rsid w:val="00EB482B"/>
    <w:rsid w:val="00EB5641"/>
    <w:rsid w:val="00EC4066"/>
    <w:rsid w:val="00ED0BDA"/>
    <w:rsid w:val="00ED6868"/>
    <w:rsid w:val="00EE4EE5"/>
    <w:rsid w:val="00EE5582"/>
    <w:rsid w:val="00EE6390"/>
    <w:rsid w:val="00EE6C4C"/>
    <w:rsid w:val="00F02D34"/>
    <w:rsid w:val="00F07F80"/>
    <w:rsid w:val="00F140C0"/>
    <w:rsid w:val="00F30A22"/>
    <w:rsid w:val="00F31026"/>
    <w:rsid w:val="00F429CD"/>
    <w:rsid w:val="00F475E2"/>
    <w:rsid w:val="00F53028"/>
    <w:rsid w:val="00F57C08"/>
    <w:rsid w:val="00F62661"/>
    <w:rsid w:val="00F73A9D"/>
    <w:rsid w:val="00F73BA5"/>
    <w:rsid w:val="00F81395"/>
    <w:rsid w:val="00F86D66"/>
    <w:rsid w:val="00F97648"/>
    <w:rsid w:val="00FA4CFD"/>
    <w:rsid w:val="00FA7997"/>
    <w:rsid w:val="00FB2C97"/>
    <w:rsid w:val="00FC187E"/>
    <w:rsid w:val="00FC49D2"/>
    <w:rsid w:val="00FD2F05"/>
    <w:rsid w:val="00FF2CFC"/>
    <w:rsid w:val="00FF5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872f2a,#acc2b0"/>
    </o:shapedefaults>
    <o:shapelayout v:ext="edit">
      <o:idmap v:ext="edit" data="2"/>
    </o:shapelayout>
  </w:shapeDefaults>
  <w:decimalSymbol w:val="."/>
  <w:listSeparator w:val=","/>
  <w14:docId w14:val="0FBAB8FF"/>
  <w15:chartTrackingRefBased/>
  <w15:docId w15:val="{B4492096-F593-4F7A-8F59-B9218DB1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A7030"/>
    <w:pPr>
      <w:spacing w:after="200" w:line="276" w:lineRule="auto"/>
      <w:jc w:val="both"/>
    </w:pPr>
  </w:style>
  <w:style w:type="paragraph" w:styleId="1">
    <w:name w:val="heading 1"/>
    <w:basedOn w:val="a0"/>
    <w:next w:val="a0"/>
    <w:link w:val="10"/>
    <w:uiPriority w:val="9"/>
    <w:qFormat/>
    <w:rsid w:val="00BA7030"/>
    <w:pPr>
      <w:spacing w:before="300" w:after="40"/>
      <w:jc w:val="left"/>
      <w:outlineLvl w:val="0"/>
    </w:pPr>
    <w:rPr>
      <w:smallCaps/>
      <w:spacing w:val="5"/>
      <w:sz w:val="32"/>
      <w:szCs w:val="32"/>
    </w:rPr>
  </w:style>
  <w:style w:type="paragraph" w:styleId="2">
    <w:name w:val="heading 2"/>
    <w:basedOn w:val="a0"/>
    <w:next w:val="a0"/>
    <w:link w:val="20"/>
    <w:uiPriority w:val="9"/>
    <w:unhideWhenUsed/>
    <w:qFormat/>
    <w:rsid w:val="00BA7030"/>
    <w:pPr>
      <w:spacing w:after="0"/>
      <w:jc w:val="left"/>
      <w:outlineLvl w:val="1"/>
    </w:pPr>
    <w:rPr>
      <w:smallCaps/>
      <w:spacing w:val="5"/>
      <w:sz w:val="28"/>
      <w:szCs w:val="28"/>
    </w:rPr>
  </w:style>
  <w:style w:type="paragraph" w:styleId="3">
    <w:name w:val="heading 3"/>
    <w:basedOn w:val="a0"/>
    <w:next w:val="a0"/>
    <w:link w:val="30"/>
    <w:uiPriority w:val="9"/>
    <w:unhideWhenUsed/>
    <w:qFormat/>
    <w:rsid w:val="00BA7030"/>
    <w:pPr>
      <w:spacing w:after="0"/>
      <w:jc w:val="left"/>
      <w:outlineLvl w:val="2"/>
    </w:pPr>
    <w:rPr>
      <w:smallCaps/>
      <w:spacing w:val="5"/>
      <w:sz w:val="24"/>
      <w:szCs w:val="24"/>
    </w:rPr>
  </w:style>
  <w:style w:type="paragraph" w:styleId="4">
    <w:name w:val="heading 4"/>
    <w:basedOn w:val="a0"/>
    <w:next w:val="a0"/>
    <w:link w:val="40"/>
    <w:uiPriority w:val="9"/>
    <w:unhideWhenUsed/>
    <w:qFormat/>
    <w:rsid w:val="00BA7030"/>
    <w:pPr>
      <w:spacing w:after="0"/>
      <w:jc w:val="left"/>
      <w:outlineLvl w:val="3"/>
    </w:pPr>
    <w:rPr>
      <w:i/>
      <w:iCs/>
      <w:smallCaps/>
      <w:spacing w:val="10"/>
      <w:sz w:val="22"/>
      <w:szCs w:val="22"/>
    </w:rPr>
  </w:style>
  <w:style w:type="paragraph" w:styleId="5">
    <w:name w:val="heading 5"/>
    <w:basedOn w:val="a0"/>
    <w:next w:val="a0"/>
    <w:link w:val="50"/>
    <w:uiPriority w:val="9"/>
    <w:unhideWhenUsed/>
    <w:qFormat/>
    <w:rsid w:val="00BA7030"/>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rsid w:val="00BA7030"/>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rsid w:val="00BA7030"/>
    <w:pPr>
      <w:spacing w:after="0"/>
      <w:jc w:val="left"/>
      <w:outlineLvl w:val="6"/>
    </w:pPr>
    <w:rPr>
      <w:b/>
      <w:bCs/>
      <w:smallCaps/>
      <w:color w:val="70AD47"/>
      <w:spacing w:val="10"/>
    </w:rPr>
  </w:style>
  <w:style w:type="paragraph" w:styleId="8">
    <w:name w:val="heading 8"/>
    <w:basedOn w:val="a0"/>
    <w:next w:val="a0"/>
    <w:link w:val="80"/>
    <w:uiPriority w:val="9"/>
    <w:semiHidden/>
    <w:unhideWhenUsed/>
    <w:qFormat/>
    <w:rsid w:val="00BA7030"/>
    <w:pPr>
      <w:spacing w:after="0"/>
      <w:jc w:val="left"/>
      <w:outlineLvl w:val="7"/>
    </w:pPr>
    <w:rPr>
      <w:b/>
      <w:bCs/>
      <w:i/>
      <w:iCs/>
      <w:smallCaps/>
      <w:color w:val="538135"/>
    </w:rPr>
  </w:style>
  <w:style w:type="paragraph" w:styleId="9">
    <w:name w:val="heading 9"/>
    <w:basedOn w:val="a0"/>
    <w:next w:val="a0"/>
    <w:link w:val="90"/>
    <w:uiPriority w:val="9"/>
    <w:semiHidden/>
    <w:unhideWhenUsed/>
    <w:qFormat/>
    <w:rsid w:val="00BA7030"/>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aliases w:val="图题"/>
    <w:basedOn w:val="a0"/>
    <w:next w:val="a0"/>
    <w:uiPriority w:val="35"/>
    <w:unhideWhenUsed/>
    <w:qFormat/>
    <w:rsid w:val="00BA7030"/>
    <w:rPr>
      <w:b/>
      <w:bCs/>
      <w:caps/>
      <w:sz w:val="16"/>
      <w:szCs w:val="16"/>
    </w:rPr>
  </w:style>
  <w:style w:type="paragraph" w:customStyle="1" w:styleId="a5">
    <w:name w:val="表头"/>
    <w:basedOn w:val="a0"/>
    <w:rsid w:val="00354D46"/>
    <w:pPr>
      <w:spacing w:before="120" w:after="120" w:line="240" w:lineRule="auto"/>
      <w:jc w:val="center"/>
    </w:pPr>
    <w:rPr>
      <w:rFonts w:eastAsia="黑体"/>
      <w:sz w:val="18"/>
    </w:rPr>
  </w:style>
  <w:style w:type="paragraph" w:customStyle="1" w:styleId="a6">
    <w:name w:val="表文"/>
    <w:basedOn w:val="a0"/>
    <w:qFormat/>
    <w:rsid w:val="00765185"/>
    <w:pPr>
      <w:spacing w:before="20" w:after="20" w:line="240" w:lineRule="auto"/>
    </w:pPr>
    <w:rPr>
      <w:rFonts w:ascii="Times New Roman" w:eastAsia="微软雅黑" w:hAnsi="Times New Roman"/>
      <w:sz w:val="18"/>
    </w:rPr>
  </w:style>
  <w:style w:type="paragraph" w:styleId="TOC1">
    <w:name w:val="toc 1"/>
    <w:basedOn w:val="a0"/>
    <w:next w:val="a0"/>
    <w:autoRedefine/>
    <w:uiPriority w:val="39"/>
    <w:rsid w:val="00354D46"/>
    <w:pPr>
      <w:tabs>
        <w:tab w:val="right" w:leader="middleDot" w:pos="7980"/>
      </w:tabs>
      <w:spacing w:beforeLines="50" w:before="50"/>
    </w:pPr>
    <w:rPr>
      <w:rFonts w:eastAsia="黑体"/>
      <w:noProof/>
    </w:rPr>
  </w:style>
  <w:style w:type="paragraph" w:styleId="TOC2">
    <w:name w:val="toc 2"/>
    <w:basedOn w:val="a0"/>
    <w:next w:val="a0"/>
    <w:autoRedefine/>
    <w:uiPriority w:val="39"/>
    <w:rsid w:val="00354D46"/>
    <w:pPr>
      <w:tabs>
        <w:tab w:val="right" w:leader="middleDot" w:pos="7980"/>
      </w:tabs>
      <w:ind w:left="227"/>
    </w:pPr>
  </w:style>
  <w:style w:type="paragraph" w:styleId="TOC3">
    <w:name w:val="toc 3"/>
    <w:basedOn w:val="a0"/>
    <w:next w:val="a0"/>
    <w:autoRedefine/>
    <w:uiPriority w:val="39"/>
    <w:rsid w:val="00354D46"/>
    <w:pPr>
      <w:tabs>
        <w:tab w:val="right" w:leader="middleDot" w:pos="7980"/>
      </w:tabs>
      <w:ind w:left="454"/>
    </w:pPr>
    <w:rPr>
      <w:sz w:val="18"/>
    </w:rPr>
  </w:style>
  <w:style w:type="paragraph" w:styleId="a7">
    <w:name w:val="header"/>
    <w:aliases w:val="奇数页页眉"/>
    <w:basedOn w:val="a0"/>
    <w:semiHidden/>
    <w:pPr>
      <w:pBdr>
        <w:bottom w:val="single" w:sz="6" w:space="1" w:color="auto"/>
      </w:pBdr>
      <w:snapToGrid w:val="0"/>
    </w:pPr>
    <w:rPr>
      <w:rFonts w:eastAsia="楷体_GB2312"/>
    </w:rPr>
  </w:style>
  <w:style w:type="paragraph" w:styleId="a8">
    <w:name w:val="footer"/>
    <w:basedOn w:val="a0"/>
    <w:semiHidden/>
    <w:pPr>
      <w:tabs>
        <w:tab w:val="center" w:pos="4153"/>
        <w:tab w:val="right" w:pos="8306"/>
      </w:tabs>
      <w:snapToGrid w:val="0"/>
      <w:jc w:val="left"/>
    </w:pPr>
    <w:rPr>
      <w:sz w:val="18"/>
    </w:rPr>
  </w:style>
  <w:style w:type="character" w:styleId="a9">
    <w:name w:val="page number"/>
    <w:basedOn w:val="a1"/>
    <w:semiHidden/>
  </w:style>
  <w:style w:type="paragraph" w:customStyle="1" w:styleId="aa">
    <w:name w:val="图片注释文字"/>
    <w:basedOn w:val="a0"/>
    <w:pPr>
      <w:spacing w:line="240" w:lineRule="exact"/>
      <w:jc w:val="left"/>
    </w:pPr>
    <w:rPr>
      <w:sz w:val="18"/>
    </w:rPr>
  </w:style>
  <w:style w:type="paragraph" w:customStyle="1" w:styleId="a">
    <w:name w:val="项目文字"/>
    <w:basedOn w:val="a0"/>
    <w:rsid w:val="00EC4066"/>
    <w:pPr>
      <w:numPr>
        <w:numId w:val="1"/>
      </w:numPr>
      <w:tabs>
        <w:tab w:val="left" w:pos="680"/>
      </w:tabs>
    </w:pPr>
  </w:style>
  <w:style w:type="paragraph" w:customStyle="1" w:styleId="ab">
    <w:name w:val="注释"/>
    <w:basedOn w:val="a0"/>
    <w:rsid w:val="00AA58A3"/>
    <w:pPr>
      <w:pBdr>
        <w:top w:val="single" w:sz="4" w:space="1" w:color="auto"/>
        <w:left w:val="single" w:sz="4" w:space="4" w:color="auto"/>
        <w:bottom w:val="single" w:sz="4" w:space="1" w:color="auto"/>
        <w:right w:val="single" w:sz="4" w:space="4" w:color="auto"/>
      </w:pBdr>
      <w:shd w:val="pct12" w:color="auto" w:fill="FFFFFF"/>
      <w:adjustRightInd w:val="0"/>
      <w:ind w:leftChars="50" w:left="50" w:rightChars="50" w:right="50" w:firstLineChars="200" w:firstLine="200"/>
    </w:pPr>
    <w:rPr>
      <w:rFonts w:eastAsia="楷体_GB2312"/>
    </w:rPr>
  </w:style>
  <w:style w:type="paragraph" w:customStyle="1" w:styleId="ac">
    <w:name w:val="图片"/>
    <w:basedOn w:val="a0"/>
    <w:next w:val="a4"/>
    <w:rsid w:val="00D43AB8"/>
    <w:pPr>
      <w:spacing w:before="120" w:line="240" w:lineRule="auto"/>
      <w:jc w:val="center"/>
    </w:pPr>
  </w:style>
  <w:style w:type="character" w:styleId="ad">
    <w:name w:val="Hyperlink"/>
    <w:uiPriority w:val="99"/>
    <w:rPr>
      <w:color w:val="0000FF"/>
      <w:u w:val="single"/>
    </w:rPr>
  </w:style>
  <w:style w:type="paragraph" w:customStyle="1" w:styleId="ae">
    <w:name w:val="学习目标正文"/>
    <w:basedOn w:val="a0"/>
    <w:next w:val="a0"/>
    <w:rPr>
      <w:rFonts w:eastAsia="楷体_GB2312"/>
    </w:rPr>
  </w:style>
  <w:style w:type="paragraph" w:styleId="af">
    <w:name w:val="Document Map"/>
    <w:basedOn w:val="a0"/>
    <w:semiHidden/>
    <w:pPr>
      <w:shd w:val="clear" w:color="auto" w:fill="000080"/>
    </w:pPr>
  </w:style>
  <w:style w:type="paragraph" w:styleId="TOC4">
    <w:name w:val="toc 4"/>
    <w:basedOn w:val="a0"/>
    <w:next w:val="a0"/>
    <w:autoRedefine/>
    <w:semiHidden/>
    <w:pPr>
      <w:tabs>
        <w:tab w:val="right" w:leader="middleDot" w:pos="8190"/>
      </w:tabs>
      <w:ind w:leftChars="600" w:left="1260"/>
    </w:pPr>
  </w:style>
  <w:style w:type="paragraph" w:customStyle="1" w:styleId="af0">
    <w:name w:val="学习目标"/>
    <w:basedOn w:val="a0"/>
    <w:next w:val="ae"/>
    <w:rsid w:val="00AA58A3"/>
    <w:pPr>
      <w:spacing w:beforeLines="30" w:before="94" w:afterLines="30" w:after="94"/>
    </w:pPr>
    <w:rPr>
      <w:rFonts w:eastAsia="黑体"/>
      <w:shd w:val="pct15" w:color="auto" w:fill="FFFFFF"/>
    </w:rPr>
  </w:style>
  <w:style w:type="paragraph" w:styleId="31">
    <w:name w:val="Body Text Indent 3"/>
    <w:basedOn w:val="a0"/>
    <w:semiHidden/>
    <w:pPr>
      <w:spacing w:after="120"/>
      <w:ind w:leftChars="200" w:left="420"/>
    </w:pPr>
    <w:rPr>
      <w:sz w:val="16"/>
      <w:szCs w:val="16"/>
    </w:rPr>
  </w:style>
  <w:style w:type="paragraph" w:customStyle="1" w:styleId="11">
    <w:name w:val="阅读材料标题1"/>
    <w:basedOn w:val="a0"/>
    <w:rsid w:val="00081B9B"/>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1">
    <w:name w:val="学习要点内容"/>
    <w:basedOn w:val="a0"/>
    <w:autoRedefine/>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2">
    <w:name w:val="操作步骤"/>
    <w:basedOn w:val="a0"/>
    <w:autoRedefine/>
    <w:rPr>
      <w:rFonts w:eastAsia="楷体_GB2312"/>
    </w:rPr>
  </w:style>
  <w:style w:type="table" w:styleId="af3">
    <w:name w:val="Table Grid"/>
    <w:basedOn w:val="a2"/>
    <w:uiPriority w:val="59"/>
    <w:rsid w:val="009D4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BA7030"/>
    <w:rPr>
      <w:smallCaps/>
      <w:spacing w:val="5"/>
      <w:sz w:val="32"/>
      <w:szCs w:val="32"/>
    </w:rPr>
  </w:style>
  <w:style w:type="character" w:customStyle="1" w:styleId="20">
    <w:name w:val="标题 2 字符"/>
    <w:link w:val="2"/>
    <w:uiPriority w:val="9"/>
    <w:rsid w:val="00BA7030"/>
    <w:rPr>
      <w:smallCaps/>
      <w:spacing w:val="5"/>
      <w:sz w:val="28"/>
      <w:szCs w:val="28"/>
    </w:rPr>
  </w:style>
  <w:style w:type="character" w:customStyle="1" w:styleId="30">
    <w:name w:val="标题 3 字符"/>
    <w:link w:val="3"/>
    <w:uiPriority w:val="9"/>
    <w:rsid w:val="00BA7030"/>
    <w:rPr>
      <w:smallCaps/>
      <w:spacing w:val="5"/>
      <w:sz w:val="24"/>
      <w:szCs w:val="24"/>
    </w:rPr>
  </w:style>
  <w:style w:type="character" w:customStyle="1" w:styleId="40">
    <w:name w:val="标题 4 字符"/>
    <w:link w:val="4"/>
    <w:uiPriority w:val="9"/>
    <w:rsid w:val="00BA7030"/>
    <w:rPr>
      <w:i/>
      <w:iCs/>
      <w:smallCaps/>
      <w:spacing w:val="10"/>
      <w:sz w:val="22"/>
      <w:szCs w:val="22"/>
    </w:rPr>
  </w:style>
  <w:style w:type="character" w:customStyle="1" w:styleId="50">
    <w:name w:val="标题 5 字符"/>
    <w:link w:val="5"/>
    <w:uiPriority w:val="9"/>
    <w:rsid w:val="00BA7030"/>
    <w:rPr>
      <w:smallCaps/>
      <w:color w:val="538135"/>
      <w:spacing w:val="10"/>
      <w:sz w:val="22"/>
      <w:szCs w:val="22"/>
    </w:rPr>
  </w:style>
  <w:style w:type="paragraph" w:styleId="af4">
    <w:name w:val="Balloon Text"/>
    <w:basedOn w:val="a0"/>
    <w:link w:val="af5"/>
    <w:uiPriority w:val="99"/>
    <w:semiHidden/>
    <w:unhideWhenUsed/>
    <w:rsid w:val="002D63CF"/>
    <w:pPr>
      <w:spacing w:line="240" w:lineRule="auto"/>
    </w:pPr>
    <w:rPr>
      <w:sz w:val="18"/>
      <w:szCs w:val="18"/>
    </w:rPr>
  </w:style>
  <w:style w:type="character" w:customStyle="1" w:styleId="af5">
    <w:name w:val="批注框文本 字符"/>
    <w:link w:val="af4"/>
    <w:uiPriority w:val="99"/>
    <w:semiHidden/>
    <w:rsid w:val="002D63CF"/>
    <w:rPr>
      <w:kern w:val="2"/>
      <w:sz w:val="18"/>
      <w:szCs w:val="18"/>
    </w:rPr>
  </w:style>
  <w:style w:type="character" w:customStyle="1" w:styleId="60">
    <w:name w:val="标题 6 字符"/>
    <w:link w:val="6"/>
    <w:uiPriority w:val="9"/>
    <w:rsid w:val="00BA7030"/>
    <w:rPr>
      <w:smallCaps/>
      <w:color w:val="70AD47"/>
      <w:spacing w:val="5"/>
      <w:sz w:val="22"/>
      <w:szCs w:val="22"/>
    </w:rPr>
  </w:style>
  <w:style w:type="character" w:customStyle="1" w:styleId="70">
    <w:name w:val="标题 7 字符"/>
    <w:link w:val="7"/>
    <w:uiPriority w:val="9"/>
    <w:rsid w:val="00BA7030"/>
    <w:rPr>
      <w:b/>
      <w:bCs/>
      <w:smallCaps/>
      <w:color w:val="70AD47"/>
      <w:spacing w:val="10"/>
    </w:rPr>
  </w:style>
  <w:style w:type="character" w:customStyle="1" w:styleId="80">
    <w:name w:val="标题 8 字符"/>
    <w:link w:val="8"/>
    <w:uiPriority w:val="9"/>
    <w:semiHidden/>
    <w:rsid w:val="00BA7030"/>
    <w:rPr>
      <w:b/>
      <w:bCs/>
      <w:i/>
      <w:iCs/>
      <w:smallCaps/>
      <w:color w:val="538135"/>
    </w:rPr>
  </w:style>
  <w:style w:type="character" w:customStyle="1" w:styleId="90">
    <w:name w:val="标题 9 字符"/>
    <w:link w:val="9"/>
    <w:uiPriority w:val="9"/>
    <w:semiHidden/>
    <w:rsid w:val="00BA7030"/>
    <w:rPr>
      <w:b/>
      <w:bCs/>
      <w:i/>
      <w:iCs/>
      <w:smallCaps/>
      <w:color w:val="385623"/>
    </w:rPr>
  </w:style>
  <w:style w:type="paragraph" w:styleId="af6">
    <w:name w:val="Title"/>
    <w:basedOn w:val="a0"/>
    <w:next w:val="a0"/>
    <w:link w:val="af7"/>
    <w:uiPriority w:val="10"/>
    <w:qFormat/>
    <w:rsid w:val="00BA7030"/>
    <w:pPr>
      <w:pBdr>
        <w:top w:val="single" w:sz="8" w:space="1" w:color="70AD47"/>
      </w:pBdr>
      <w:spacing w:after="120" w:line="240" w:lineRule="auto"/>
      <w:jc w:val="right"/>
    </w:pPr>
    <w:rPr>
      <w:smallCaps/>
      <w:color w:val="262626"/>
      <w:sz w:val="52"/>
      <w:szCs w:val="52"/>
    </w:rPr>
  </w:style>
  <w:style w:type="character" w:customStyle="1" w:styleId="af7">
    <w:name w:val="标题 字符"/>
    <w:link w:val="af6"/>
    <w:uiPriority w:val="10"/>
    <w:rsid w:val="00BA7030"/>
    <w:rPr>
      <w:smallCaps/>
      <w:color w:val="262626"/>
      <w:sz w:val="52"/>
      <w:szCs w:val="52"/>
    </w:rPr>
  </w:style>
  <w:style w:type="paragraph" w:styleId="af8">
    <w:name w:val="Subtitle"/>
    <w:basedOn w:val="a0"/>
    <w:next w:val="a0"/>
    <w:link w:val="af9"/>
    <w:uiPriority w:val="11"/>
    <w:qFormat/>
    <w:rsid w:val="00BA7030"/>
    <w:pPr>
      <w:spacing w:after="720" w:line="240" w:lineRule="auto"/>
      <w:jc w:val="right"/>
    </w:pPr>
    <w:rPr>
      <w:rFonts w:ascii="Calibri Light" w:hAnsi="Calibri Light"/>
    </w:rPr>
  </w:style>
  <w:style w:type="character" w:customStyle="1" w:styleId="af9">
    <w:name w:val="副标题 字符"/>
    <w:link w:val="af8"/>
    <w:uiPriority w:val="11"/>
    <w:rsid w:val="00BA7030"/>
    <w:rPr>
      <w:rFonts w:ascii="Calibri Light" w:eastAsia="宋体" w:hAnsi="Calibri Light" w:cs="Times New Roman"/>
    </w:rPr>
  </w:style>
  <w:style w:type="character" w:styleId="afa">
    <w:name w:val="Strong"/>
    <w:uiPriority w:val="22"/>
    <w:qFormat/>
    <w:rsid w:val="00BA7030"/>
    <w:rPr>
      <w:b/>
      <w:bCs/>
      <w:color w:val="70AD47"/>
    </w:rPr>
  </w:style>
  <w:style w:type="character" w:styleId="afb">
    <w:name w:val="Emphasis"/>
    <w:uiPriority w:val="20"/>
    <w:qFormat/>
    <w:rsid w:val="00BA7030"/>
    <w:rPr>
      <w:b/>
      <w:bCs/>
      <w:i/>
      <w:iCs/>
      <w:spacing w:val="10"/>
    </w:rPr>
  </w:style>
  <w:style w:type="paragraph" w:styleId="afc">
    <w:name w:val="No Spacing"/>
    <w:uiPriority w:val="1"/>
    <w:qFormat/>
    <w:rsid w:val="00BA7030"/>
    <w:pPr>
      <w:jc w:val="both"/>
    </w:pPr>
  </w:style>
  <w:style w:type="paragraph" w:styleId="afd">
    <w:name w:val="Quote"/>
    <w:basedOn w:val="a0"/>
    <w:next w:val="a0"/>
    <w:link w:val="afe"/>
    <w:uiPriority w:val="29"/>
    <w:qFormat/>
    <w:rsid w:val="00BA7030"/>
    <w:rPr>
      <w:i/>
      <w:iCs/>
    </w:rPr>
  </w:style>
  <w:style w:type="character" w:customStyle="1" w:styleId="afe">
    <w:name w:val="引用 字符"/>
    <w:link w:val="afd"/>
    <w:uiPriority w:val="29"/>
    <w:rsid w:val="00BA7030"/>
    <w:rPr>
      <w:i/>
      <w:iCs/>
    </w:rPr>
  </w:style>
  <w:style w:type="paragraph" w:styleId="aff">
    <w:name w:val="Intense Quote"/>
    <w:basedOn w:val="a0"/>
    <w:next w:val="a0"/>
    <w:link w:val="aff0"/>
    <w:uiPriority w:val="30"/>
    <w:qFormat/>
    <w:rsid w:val="00BA7030"/>
    <w:pPr>
      <w:pBdr>
        <w:top w:val="single" w:sz="8" w:space="1" w:color="70AD47"/>
      </w:pBdr>
      <w:spacing w:before="140" w:after="140"/>
      <w:ind w:left="1440" w:right="1440"/>
    </w:pPr>
    <w:rPr>
      <w:b/>
      <w:bCs/>
      <w:i/>
      <w:iCs/>
    </w:rPr>
  </w:style>
  <w:style w:type="character" w:customStyle="1" w:styleId="aff0">
    <w:name w:val="明显引用 字符"/>
    <w:link w:val="aff"/>
    <w:uiPriority w:val="30"/>
    <w:rsid w:val="00BA7030"/>
    <w:rPr>
      <w:b/>
      <w:bCs/>
      <w:i/>
      <w:iCs/>
    </w:rPr>
  </w:style>
  <w:style w:type="character" w:styleId="aff1">
    <w:name w:val="Subtle Emphasis"/>
    <w:uiPriority w:val="19"/>
    <w:qFormat/>
    <w:rsid w:val="00BA7030"/>
    <w:rPr>
      <w:i/>
      <w:iCs/>
    </w:rPr>
  </w:style>
  <w:style w:type="character" w:styleId="aff2">
    <w:name w:val="Intense Emphasis"/>
    <w:uiPriority w:val="21"/>
    <w:qFormat/>
    <w:rsid w:val="00BA7030"/>
    <w:rPr>
      <w:b/>
      <w:bCs/>
      <w:i/>
      <w:iCs/>
      <w:color w:val="70AD47"/>
      <w:spacing w:val="10"/>
    </w:rPr>
  </w:style>
  <w:style w:type="character" w:styleId="aff3">
    <w:name w:val="Subtle Reference"/>
    <w:uiPriority w:val="31"/>
    <w:qFormat/>
    <w:rsid w:val="00BA7030"/>
    <w:rPr>
      <w:b/>
      <w:bCs/>
    </w:rPr>
  </w:style>
  <w:style w:type="character" w:styleId="aff4">
    <w:name w:val="Intense Reference"/>
    <w:uiPriority w:val="32"/>
    <w:qFormat/>
    <w:rsid w:val="00BA7030"/>
    <w:rPr>
      <w:b/>
      <w:bCs/>
      <w:smallCaps/>
      <w:spacing w:val="5"/>
      <w:sz w:val="22"/>
      <w:szCs w:val="22"/>
      <w:u w:val="single"/>
    </w:rPr>
  </w:style>
  <w:style w:type="character" w:styleId="aff5">
    <w:name w:val="Book Title"/>
    <w:uiPriority w:val="33"/>
    <w:qFormat/>
    <w:rsid w:val="00BA7030"/>
    <w:rPr>
      <w:rFonts w:ascii="Calibri Light" w:eastAsia="宋体" w:hAnsi="Calibri Light" w:cs="Times New Roman"/>
      <w:i/>
      <w:iCs/>
      <w:sz w:val="20"/>
      <w:szCs w:val="20"/>
    </w:rPr>
  </w:style>
  <w:style w:type="paragraph" w:styleId="TOC">
    <w:name w:val="TOC Heading"/>
    <w:basedOn w:val="1"/>
    <w:next w:val="a0"/>
    <w:uiPriority w:val="39"/>
    <w:semiHidden/>
    <w:unhideWhenUsed/>
    <w:qFormat/>
    <w:rsid w:val="00BA703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71062">
      <w:bodyDiv w:val="1"/>
      <w:marLeft w:val="0"/>
      <w:marRight w:val="0"/>
      <w:marTop w:val="0"/>
      <w:marBottom w:val="0"/>
      <w:divBdr>
        <w:top w:val="none" w:sz="0" w:space="0" w:color="auto"/>
        <w:left w:val="none" w:sz="0" w:space="0" w:color="auto"/>
        <w:bottom w:val="none" w:sz="0" w:space="0" w:color="auto"/>
        <w:right w:val="none" w:sz="0" w:space="0" w:color="auto"/>
      </w:divBdr>
    </w:div>
    <w:div w:id="2772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ppData/Local/Temp/ksohtml9340/wps27.jp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AppData/Local/Temp/ksohtml9340/wps25.jp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3ECB5-8DEB-40D2-AE5F-0265B88D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55</TotalTime>
  <Pages>9</Pages>
  <Words>1205</Words>
  <Characters>6869</Characters>
  <Application>Microsoft Office Word</Application>
  <DocSecurity>0</DocSecurity>
  <Lines>57</Lines>
  <Paragraphs>16</Paragraphs>
  <ScaleCrop>false</ScaleCrop>
  <HeadingPairs>
    <vt:vector size="2" baseType="variant">
      <vt:variant>
        <vt:lpstr>题目</vt:lpstr>
      </vt:variant>
      <vt:variant>
        <vt:i4>1</vt:i4>
      </vt:variant>
    </vt:vector>
  </HeadingPairs>
  <TitlesOfParts>
    <vt:vector size="1" baseType="lpstr">
      <vt:lpstr>第一章  创建、打开和保存文档</vt:lpstr>
    </vt:vector>
  </TitlesOfParts>
  <Company>gdd</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subject/>
  <dc:creator>特别工作室</dc:creator>
  <cp:keywords/>
  <dc:description/>
  <cp:lastModifiedBy>dewganlu@qq.com</cp:lastModifiedBy>
  <cp:revision>24</cp:revision>
  <cp:lastPrinted>2021-07-02T09:05:00Z</cp:lastPrinted>
  <dcterms:created xsi:type="dcterms:W3CDTF">2022-03-16T02:36:00Z</dcterms:created>
  <dcterms:modified xsi:type="dcterms:W3CDTF">2022-06-21T01:13:00Z</dcterms:modified>
</cp:coreProperties>
</file>